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AADE9D" w14:textId="42C318F6" w:rsidR="008B5AF0" w:rsidRPr="000E7B83" w:rsidRDefault="008B5AF0" w:rsidP="008B5AF0">
      <w:pPr>
        <w:pStyle w:val="1"/>
        <w:spacing w:before="0" w:after="0"/>
        <w:ind w:left="420" w:hanging="420"/>
        <w:rPr>
          <w:sz w:val="24"/>
          <w:szCs w:val="24"/>
        </w:rPr>
      </w:pPr>
      <w:bookmarkStart w:id="0" w:name="_Toc169767742"/>
      <w:r w:rsidRPr="000E7B83">
        <w:rPr>
          <w:rFonts w:hint="eastAsia"/>
          <w:sz w:val="24"/>
          <w:szCs w:val="24"/>
        </w:rPr>
        <w:t>【様式</w:t>
      </w:r>
      <w:r w:rsidR="002B17DF">
        <w:rPr>
          <w:rFonts w:hint="eastAsia"/>
          <w:sz w:val="24"/>
          <w:szCs w:val="24"/>
        </w:rPr>
        <w:t>１</w:t>
      </w:r>
      <w:r w:rsidRPr="000E7B83">
        <w:rPr>
          <w:rFonts w:hint="eastAsia"/>
          <w:sz w:val="24"/>
          <w:szCs w:val="24"/>
        </w:rPr>
        <w:t>】</w:t>
      </w:r>
      <w:bookmarkEnd w:id="0"/>
      <w:r w:rsidR="002B17DF">
        <w:rPr>
          <w:rFonts w:hint="eastAsia"/>
          <w:sz w:val="24"/>
          <w:szCs w:val="24"/>
        </w:rPr>
        <w:t>資料配付希望書</w:t>
      </w:r>
    </w:p>
    <w:p w14:paraId="442B21D9" w14:textId="711CF296" w:rsidR="008B5AF0" w:rsidRDefault="00FE1F18" w:rsidP="00DE5879">
      <w:pPr>
        <w:pStyle w:val="1"/>
        <w:spacing w:line="500" w:lineRule="exact"/>
        <w:jc w:val="center"/>
        <w:rPr>
          <w:rFonts w:asciiTheme="minorEastAsia" w:hAnsiTheme="minorEastAsia"/>
          <w:b/>
        </w:rPr>
      </w:pPr>
      <w:bookmarkStart w:id="1" w:name="_Toc169767743"/>
      <w:r w:rsidRPr="00FE1F18">
        <w:rPr>
          <w:rFonts w:asciiTheme="minorEastAsia" w:hAnsiTheme="minorEastAsia" w:hint="eastAsia"/>
          <w:b/>
        </w:rPr>
        <w:t>京田辺市複合型公共施設整備事業に関する</w:t>
      </w:r>
      <w:r>
        <w:rPr>
          <w:rFonts w:asciiTheme="minorEastAsia" w:hAnsiTheme="minorEastAsia"/>
          <w:b/>
        </w:rPr>
        <w:br/>
      </w:r>
      <w:r w:rsidRPr="00FE1F18">
        <w:rPr>
          <w:rFonts w:asciiTheme="minorEastAsia" w:hAnsiTheme="minorEastAsia" w:hint="eastAsia"/>
          <w:b/>
        </w:rPr>
        <w:t>サウンディング調査</w:t>
      </w:r>
      <w:bookmarkEnd w:id="1"/>
      <w:r w:rsidR="002B17DF">
        <w:rPr>
          <w:rFonts w:asciiTheme="minorEastAsia" w:hAnsiTheme="minorEastAsia" w:hint="eastAsia"/>
          <w:b/>
        </w:rPr>
        <w:t xml:space="preserve">　資料配付希望書</w:t>
      </w:r>
    </w:p>
    <w:p w14:paraId="3C70FB3D" w14:textId="77777777" w:rsidR="008B5AF0" w:rsidRDefault="008B5AF0" w:rsidP="008B5AF0"/>
    <w:p w14:paraId="5F602BBA" w14:textId="77777777" w:rsidR="002B17DF" w:rsidRPr="008B5AF0" w:rsidRDefault="002B17DF" w:rsidP="008B5AF0">
      <w:bookmarkStart w:id="2" w:name="_GoBack"/>
      <w:bookmarkEnd w:id="2"/>
    </w:p>
    <w:p w14:paraId="45BE627D" w14:textId="13FC92E4" w:rsidR="008B5AF0" w:rsidRPr="003B4785" w:rsidRDefault="00FE1F18" w:rsidP="00FE1F18">
      <w:pPr>
        <w:snapToGrid w:val="0"/>
        <w:spacing w:line="300" w:lineRule="exact"/>
        <w:ind w:firstLineChars="100" w:firstLine="220"/>
        <w:rPr>
          <w:rFonts w:ascii="ＭＳ 明朝" w:cs="ＭＳ Ｐ明朝"/>
          <w:sz w:val="22"/>
        </w:rPr>
      </w:pPr>
      <w:r w:rsidRPr="00FE1F18">
        <w:rPr>
          <w:rFonts w:ascii="ＭＳ 明朝" w:cs="ＭＳ Ｐ明朝" w:hint="eastAsia"/>
          <w:sz w:val="22"/>
        </w:rPr>
        <w:t>京田辺市複合型公共施設整備事業に関するサウンディング調査</w:t>
      </w:r>
      <w:r w:rsidR="002B17DF">
        <w:rPr>
          <w:rFonts w:ascii="ＭＳ 明朝" w:cs="ＭＳ Ｐ明朝" w:hint="eastAsia"/>
          <w:sz w:val="22"/>
        </w:rPr>
        <w:t>における資料配付を希望</w:t>
      </w:r>
      <w:r w:rsidR="008B5AF0" w:rsidRPr="009D4870">
        <w:rPr>
          <w:rFonts w:ascii="ＭＳ 明朝" w:cs="ＭＳ Ｐ明朝" w:hint="eastAsia"/>
          <w:sz w:val="22"/>
        </w:rPr>
        <w:t>いたします。</w:t>
      </w:r>
    </w:p>
    <w:p w14:paraId="28E9F4B2" w14:textId="52681288" w:rsidR="0054386D" w:rsidRDefault="0054386D" w:rsidP="00440A96">
      <w:pPr>
        <w:snapToGrid w:val="0"/>
        <w:spacing w:line="300" w:lineRule="exact"/>
        <w:ind w:firstLineChars="100" w:firstLine="220"/>
        <w:rPr>
          <w:rFonts w:ascii="ＭＳ 明朝" w:cs="ＭＳ Ｐ明朝"/>
          <w:sz w:val="22"/>
        </w:rPr>
      </w:pPr>
      <w:r w:rsidRPr="002B17DF">
        <w:rPr>
          <w:rFonts w:ascii="ＭＳ 明朝" w:cs="ＭＳ Ｐ明朝" w:hint="eastAsia"/>
          <w:sz w:val="22"/>
        </w:rPr>
        <w:t>本書を提出したもののみに開示される事業概要書</w:t>
      </w:r>
      <w:r w:rsidR="00A4109F" w:rsidRPr="002B17DF">
        <w:rPr>
          <w:rFonts w:ascii="ＭＳ 明朝" w:cs="ＭＳ Ｐ明朝" w:hint="eastAsia"/>
          <w:sz w:val="22"/>
        </w:rPr>
        <w:t>その他本調査に関連して提供される資料について、</w:t>
      </w:r>
      <w:r w:rsidRPr="002B17DF">
        <w:rPr>
          <w:rFonts w:ascii="ＭＳ 明朝" w:cs="ＭＳ Ｐ明朝" w:hint="eastAsia"/>
          <w:sz w:val="22"/>
        </w:rPr>
        <w:t>本調査期間中のほか、本調査の終了後、又は辞退後においても、弊社及び協力会社以外に漏えいしないこと、</w:t>
      </w:r>
      <w:r w:rsidR="00A4109F" w:rsidRPr="002B17DF">
        <w:rPr>
          <w:rFonts w:ascii="ＭＳ 明朝" w:cs="ＭＳ Ｐ明朝" w:hint="eastAsia"/>
          <w:sz w:val="22"/>
        </w:rPr>
        <w:t>本調査への参加及び検討目的以外には使用しないこと</w:t>
      </w:r>
      <w:r w:rsidRPr="002B17DF">
        <w:rPr>
          <w:rFonts w:ascii="ＭＳ 明朝" w:cs="ＭＳ Ｐ明朝" w:hint="eastAsia"/>
          <w:sz w:val="22"/>
        </w:rPr>
        <w:t>を誓約します。</w:t>
      </w:r>
    </w:p>
    <w:p w14:paraId="5A6E7767" w14:textId="77777777" w:rsidR="008B5AF0" w:rsidRPr="00EC37C8" w:rsidRDefault="008B5AF0" w:rsidP="00440A96">
      <w:pPr>
        <w:snapToGrid w:val="0"/>
        <w:spacing w:line="200" w:lineRule="exact"/>
        <w:ind w:firstLineChars="100" w:firstLine="220"/>
        <w:rPr>
          <w:rFonts w:ascii="ＭＳ 明朝" w:hAnsi="ＭＳ 明朝" w:cs="ＭＳ Ｐ明朝"/>
          <w:sz w:val="22"/>
        </w:rPr>
      </w:pPr>
    </w:p>
    <w:tbl>
      <w:tblPr>
        <w:tblStyle w:val="aa"/>
        <w:tblW w:w="9242" w:type="dxa"/>
        <w:tblInd w:w="108" w:type="dxa"/>
        <w:tblLook w:val="04A0" w:firstRow="1" w:lastRow="0" w:firstColumn="1" w:lastColumn="0" w:noHBand="0" w:noVBand="1"/>
      </w:tblPr>
      <w:tblGrid>
        <w:gridCol w:w="1701"/>
        <w:gridCol w:w="1275"/>
        <w:gridCol w:w="6266"/>
      </w:tblGrid>
      <w:tr w:rsidR="00EC37C8" w14:paraId="712AEBB9" w14:textId="77777777" w:rsidTr="00DE587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E86A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法人名</w:t>
            </w: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E8B2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</w:p>
        </w:tc>
      </w:tr>
      <w:tr w:rsidR="00EC37C8" w14:paraId="7097A103" w14:textId="77777777" w:rsidTr="00DE5879">
        <w:trPr>
          <w:trHeight w:val="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6D1E76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所在地</w:t>
            </w: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684F6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</w:p>
        </w:tc>
      </w:tr>
      <w:tr w:rsidR="00EC37C8" w14:paraId="6243D190" w14:textId="77777777" w:rsidTr="00DE5879">
        <w:trPr>
          <w:trHeight w:val="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2D981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0914F0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（グループの場合）</w:t>
            </w:r>
            <w:r>
              <w:rPr>
                <w:rFonts w:asciiTheme="majorEastAsia" w:eastAsiaTheme="majorEastAsia" w:hAnsiTheme="majorEastAsia" w:hint="eastAsia"/>
              </w:rPr>
              <w:t>構成法人名</w:t>
            </w: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F1FCD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</w:p>
        </w:tc>
      </w:tr>
      <w:tr w:rsidR="00EC37C8" w14:paraId="6A465555" w14:textId="77777777" w:rsidTr="00DE5879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6A27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サウンディング</w:t>
            </w:r>
          </w:p>
          <w:p w14:paraId="2C2F3C07" w14:textId="2EEFBC96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調査担当者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9490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1EBF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</w:p>
        </w:tc>
      </w:tr>
      <w:tr w:rsidR="00EC37C8" w14:paraId="74806085" w14:textId="77777777" w:rsidTr="00DE5879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89D9" w14:textId="77777777" w:rsidR="00EC37C8" w:rsidRDefault="00EC37C8" w:rsidP="006548B9">
            <w:pPr>
              <w:widowControl/>
              <w:spacing w:beforeAutospacing="1" w:afterAutospacing="1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0CF7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所属企業・</w:t>
            </w:r>
          </w:p>
          <w:p w14:paraId="3D695658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部署名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360E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</w:p>
        </w:tc>
      </w:tr>
      <w:tr w:rsidR="00EC37C8" w14:paraId="0D1FC0C0" w14:textId="77777777" w:rsidTr="00DE5879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1A97" w14:textId="77777777" w:rsidR="00EC37C8" w:rsidRDefault="00EC37C8" w:rsidP="006548B9">
            <w:pPr>
              <w:widowControl/>
              <w:spacing w:beforeAutospacing="1" w:afterAutospacing="1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D551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E-mail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62B0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</w:p>
        </w:tc>
      </w:tr>
      <w:tr w:rsidR="00EC37C8" w14:paraId="0624C601" w14:textId="77777777" w:rsidTr="00DE5879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AEE5" w14:textId="77777777" w:rsidR="00EC37C8" w:rsidRDefault="00EC37C8" w:rsidP="006548B9">
            <w:pPr>
              <w:widowControl/>
              <w:spacing w:beforeAutospacing="1" w:afterAutospacing="1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42FD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Tel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9571" w14:textId="77777777" w:rsidR="00EC37C8" w:rsidRDefault="00EC37C8" w:rsidP="006548B9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</w:p>
        </w:tc>
      </w:tr>
    </w:tbl>
    <w:p w14:paraId="6530E554" w14:textId="6790D5DA" w:rsidR="00883FC4" w:rsidRDefault="00883FC4"/>
    <w:p w14:paraId="1C1B2BEB" w14:textId="42781459" w:rsidR="00F2216B" w:rsidRDefault="00F2216B" w:rsidP="00F2216B">
      <w:pPr>
        <w:pStyle w:val="a9"/>
        <w:spacing w:line="240" w:lineRule="exact"/>
        <w:ind w:leftChars="100" w:left="420" w:hangingChars="100" w:hanging="21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※本書は、以下の【</w:t>
      </w:r>
      <w:r w:rsidRPr="008037E1">
        <w:rPr>
          <w:rFonts w:asciiTheme="majorEastAsia" w:eastAsiaTheme="majorEastAsia" w:hAnsiTheme="majorEastAsia"/>
          <w:szCs w:val="21"/>
        </w:rPr>
        <w:t>問合せ・申込先（委託事業者）</w:t>
      </w:r>
      <w:r>
        <w:rPr>
          <w:rFonts w:asciiTheme="majorEastAsia" w:eastAsiaTheme="majorEastAsia" w:hAnsiTheme="majorEastAsia" w:hint="eastAsia"/>
          <w:szCs w:val="21"/>
        </w:rPr>
        <w:t>】</w:t>
      </w:r>
      <w:r w:rsidRPr="006E5F97">
        <w:rPr>
          <w:rFonts w:asciiTheme="majorEastAsia" w:eastAsiaTheme="majorEastAsia" w:hAnsiTheme="majorEastAsia"/>
          <w:szCs w:val="21"/>
        </w:rPr>
        <w:t>へ電子メールで提出してください。電子メールの件名は、【</w:t>
      </w:r>
      <w:r w:rsidR="00C340AA" w:rsidRPr="00C340AA">
        <w:rPr>
          <w:rFonts w:asciiTheme="majorEastAsia" w:eastAsiaTheme="majorEastAsia" w:hAnsiTheme="majorEastAsia"/>
          <w:szCs w:val="21"/>
        </w:rPr>
        <w:t>京田辺市複合型公共施設整備事業に関するサウンディング調査・資料配付希望書の提出</w:t>
      </w:r>
      <w:r w:rsidRPr="006E5F97">
        <w:rPr>
          <w:rFonts w:asciiTheme="majorEastAsia" w:eastAsiaTheme="majorEastAsia" w:hAnsiTheme="majorEastAsia"/>
          <w:szCs w:val="21"/>
        </w:rPr>
        <w:t>】としてください。</w:t>
      </w:r>
    </w:p>
    <w:p w14:paraId="597085F3" w14:textId="77777777" w:rsidR="00F2216B" w:rsidRDefault="00F2216B" w:rsidP="00F2216B">
      <w:pPr>
        <w:pStyle w:val="a9"/>
        <w:spacing w:line="240" w:lineRule="exact"/>
        <w:ind w:leftChars="100" w:left="420" w:hangingChars="100" w:hanging="210"/>
        <w:rPr>
          <w:rFonts w:asciiTheme="majorEastAsia" w:eastAsiaTheme="majorEastAsia" w:hAnsiTheme="majorEastAsia"/>
          <w:szCs w:val="21"/>
        </w:rPr>
      </w:pPr>
    </w:p>
    <w:tbl>
      <w:tblPr>
        <w:tblStyle w:val="aa"/>
        <w:tblW w:w="0" w:type="auto"/>
        <w:tblInd w:w="420" w:type="dxa"/>
        <w:tblLook w:val="04A0" w:firstRow="1" w:lastRow="0" w:firstColumn="1" w:lastColumn="0" w:noHBand="0" w:noVBand="1"/>
      </w:tblPr>
      <w:tblGrid>
        <w:gridCol w:w="9316"/>
      </w:tblGrid>
      <w:tr w:rsidR="00F2216B" w14:paraId="62B2E068" w14:textId="77777777" w:rsidTr="00540887">
        <w:tc>
          <w:tcPr>
            <w:tcW w:w="9736" w:type="dxa"/>
          </w:tcPr>
          <w:p w14:paraId="4CCFA23A" w14:textId="2F0DFFB3" w:rsidR="00F2216B" w:rsidRDefault="00F2216B" w:rsidP="00540887">
            <w:pPr>
              <w:pStyle w:val="a9"/>
              <w:spacing w:line="240" w:lineRule="exact"/>
              <w:ind w:left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【問合せ・申込先（委託事業者）】</w:t>
            </w:r>
          </w:p>
          <w:p w14:paraId="548F7AF0" w14:textId="77777777" w:rsidR="00F2216B" w:rsidRPr="008037E1" w:rsidRDefault="00F2216B" w:rsidP="00540887">
            <w:pPr>
              <w:pStyle w:val="a9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 w:rsidRPr="008037E1">
              <w:rPr>
                <w:rFonts w:asciiTheme="majorEastAsia" w:eastAsiaTheme="majorEastAsia" w:hAnsiTheme="majorEastAsia" w:hint="eastAsia"/>
                <w:szCs w:val="21"/>
              </w:rPr>
              <w:t>パシフィックコンサルタンツ株式会社　大阪本社</w:t>
            </w:r>
          </w:p>
          <w:p w14:paraId="1F6C2A4C" w14:textId="77777777" w:rsidR="00F2216B" w:rsidRPr="008037E1" w:rsidRDefault="00F2216B" w:rsidP="00540887">
            <w:pPr>
              <w:pStyle w:val="a9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 w:rsidRPr="008037E1">
              <w:rPr>
                <w:rFonts w:asciiTheme="majorEastAsia" w:eastAsiaTheme="majorEastAsia" w:hAnsiTheme="majorEastAsia" w:hint="eastAsia"/>
                <w:szCs w:val="21"/>
              </w:rPr>
              <w:t>〒</w:t>
            </w:r>
            <w:r w:rsidRPr="008037E1">
              <w:rPr>
                <w:rFonts w:asciiTheme="majorEastAsia" w:eastAsiaTheme="majorEastAsia" w:hAnsiTheme="majorEastAsia"/>
                <w:szCs w:val="21"/>
              </w:rPr>
              <w:t>530-0004大阪市北区堂島浜一丁目2番1号 新ダイビル</w:t>
            </w:r>
          </w:p>
          <w:p w14:paraId="139F68AC" w14:textId="77777777" w:rsidR="00F2216B" w:rsidRPr="008037E1" w:rsidRDefault="00F2216B" w:rsidP="00540887">
            <w:pPr>
              <w:pStyle w:val="a9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 w:rsidRPr="008037E1">
              <w:rPr>
                <w:rFonts w:asciiTheme="majorEastAsia" w:eastAsiaTheme="majorEastAsia" w:hAnsiTheme="majorEastAsia" w:hint="eastAsia"/>
                <w:szCs w:val="21"/>
              </w:rPr>
              <w:t>大阪社会イノベーション事業部　プロジェクト推進室</w:t>
            </w:r>
          </w:p>
          <w:p w14:paraId="657F57C3" w14:textId="77777777" w:rsidR="00F2216B" w:rsidRDefault="00F2216B" w:rsidP="00540887">
            <w:pPr>
              <w:pStyle w:val="a9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 w:rsidRPr="008037E1">
              <w:rPr>
                <w:rFonts w:asciiTheme="majorEastAsia" w:eastAsiaTheme="majorEastAsia" w:hAnsiTheme="majorEastAsia"/>
                <w:szCs w:val="21"/>
              </w:rPr>
              <w:t>Mail：</w:t>
            </w:r>
            <w:hyperlink r:id="rId6" w:history="1">
              <w:r w:rsidRPr="00853043">
                <w:rPr>
                  <w:rStyle w:val="af5"/>
                  <w:rFonts w:asciiTheme="majorEastAsia" w:eastAsiaTheme="majorEastAsia" w:hAnsiTheme="majorEastAsia"/>
                  <w:szCs w:val="21"/>
                </w:rPr>
                <w:t>kyotanabe_ppp_SD@tk.pacific.co.jp</w:t>
              </w:r>
            </w:hyperlink>
          </w:p>
          <w:p w14:paraId="6156C667" w14:textId="77777777" w:rsidR="00F2216B" w:rsidRPr="008037E1" w:rsidRDefault="00F2216B" w:rsidP="00540887">
            <w:pPr>
              <w:pStyle w:val="a9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14:paraId="59065334" w14:textId="77777777" w:rsidR="00F2216B" w:rsidRPr="008037E1" w:rsidRDefault="00F2216B" w:rsidP="00540887">
            <w:pPr>
              <w:pStyle w:val="a9"/>
              <w:spacing w:line="240" w:lineRule="exact"/>
              <w:ind w:left="0" w:firstLineChars="400" w:firstLine="840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8037E1">
              <w:rPr>
                <w:rFonts w:asciiTheme="majorEastAsia" w:eastAsiaTheme="majorEastAsia" w:hAnsiTheme="majorEastAsia" w:hint="eastAsia"/>
                <w:szCs w:val="21"/>
                <w:lang w:eastAsia="zh-CN"/>
              </w:rPr>
              <w:t>担当者：山本</w:t>
            </w:r>
            <w:r>
              <w:rPr>
                <w:rFonts w:asciiTheme="majorEastAsia" w:eastAsiaTheme="majorEastAsia" w:hAnsiTheme="majorEastAsia" w:hint="eastAsia"/>
                <w:szCs w:val="21"/>
                <w:lang w:eastAsia="zh-CN"/>
              </w:rPr>
              <w:t>早織</w:t>
            </w:r>
            <w:r w:rsidRPr="008037E1">
              <w:rPr>
                <w:rFonts w:asciiTheme="majorEastAsia" w:eastAsiaTheme="majorEastAsia" w:hAnsiTheme="majorEastAsia" w:hint="eastAsia"/>
                <w:szCs w:val="21"/>
                <w:lang w:eastAsia="zh-CN"/>
              </w:rPr>
              <w:t>、小池、小川</w:t>
            </w:r>
          </w:p>
        </w:tc>
      </w:tr>
    </w:tbl>
    <w:p w14:paraId="3099AAB9" w14:textId="77777777" w:rsidR="00F2216B" w:rsidRPr="00F2216B" w:rsidRDefault="00F2216B">
      <w:pPr>
        <w:rPr>
          <w:lang w:eastAsia="zh-CN"/>
        </w:rPr>
      </w:pPr>
    </w:p>
    <w:sectPr w:rsidR="00F2216B" w:rsidRPr="00F2216B" w:rsidSect="008B5AF0">
      <w:footerReference w:type="default" r:id="rId7"/>
      <w:pgSz w:w="11906" w:h="16838"/>
      <w:pgMar w:top="1440" w:right="1080" w:bottom="1440" w:left="1080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9C1A9" w14:textId="77777777" w:rsidR="0057574A" w:rsidRDefault="0057574A">
      <w:r>
        <w:separator/>
      </w:r>
    </w:p>
  </w:endnote>
  <w:endnote w:type="continuationSeparator" w:id="0">
    <w:p w14:paraId="07ACF929" w14:textId="77777777" w:rsidR="0057574A" w:rsidRDefault="0057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698FE" w14:textId="77777777" w:rsidR="008B5AF0" w:rsidRPr="00274253" w:rsidRDefault="008B5AF0">
    <w:pPr>
      <w:pStyle w:val="ab"/>
      <w:tabs>
        <w:tab w:val="clear" w:pos="4252"/>
        <w:tab w:val="clear" w:pos="8504"/>
      </w:tabs>
      <w:jc w:val="center"/>
      <w:rPr>
        <w:rFonts w:ascii="ＭＳ Ｐゴシック" w:eastAsia="ＭＳ Ｐゴシック" w:hAnsi="ＭＳ Ｐゴシック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36DB67" w14:textId="77777777" w:rsidR="0057574A" w:rsidRDefault="0057574A">
      <w:r>
        <w:separator/>
      </w:r>
    </w:p>
  </w:footnote>
  <w:footnote w:type="continuationSeparator" w:id="0">
    <w:p w14:paraId="16A94581" w14:textId="77777777" w:rsidR="0057574A" w:rsidRDefault="00575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AF0"/>
    <w:rsid w:val="00037D34"/>
    <w:rsid w:val="000872B5"/>
    <w:rsid w:val="000A795A"/>
    <w:rsid w:val="000E7B83"/>
    <w:rsid w:val="001E2FFD"/>
    <w:rsid w:val="0021471B"/>
    <w:rsid w:val="002B17DF"/>
    <w:rsid w:val="002F17F8"/>
    <w:rsid w:val="003072E6"/>
    <w:rsid w:val="00314508"/>
    <w:rsid w:val="00326717"/>
    <w:rsid w:val="00440A96"/>
    <w:rsid w:val="00451917"/>
    <w:rsid w:val="00502064"/>
    <w:rsid w:val="00540A0B"/>
    <w:rsid w:val="0054386D"/>
    <w:rsid w:val="0055792A"/>
    <w:rsid w:val="005667E9"/>
    <w:rsid w:val="0057574A"/>
    <w:rsid w:val="005C491C"/>
    <w:rsid w:val="0060369D"/>
    <w:rsid w:val="0065502C"/>
    <w:rsid w:val="00656FA9"/>
    <w:rsid w:val="006A0B12"/>
    <w:rsid w:val="006E3E26"/>
    <w:rsid w:val="00700117"/>
    <w:rsid w:val="0075100A"/>
    <w:rsid w:val="007801B3"/>
    <w:rsid w:val="007A0E84"/>
    <w:rsid w:val="007F3918"/>
    <w:rsid w:val="00883FC4"/>
    <w:rsid w:val="008A73D9"/>
    <w:rsid w:val="008B5174"/>
    <w:rsid w:val="008B5AF0"/>
    <w:rsid w:val="008C2F59"/>
    <w:rsid w:val="008D627B"/>
    <w:rsid w:val="008F268D"/>
    <w:rsid w:val="008F5DA6"/>
    <w:rsid w:val="009732F1"/>
    <w:rsid w:val="00A15463"/>
    <w:rsid w:val="00A4109F"/>
    <w:rsid w:val="00A47E30"/>
    <w:rsid w:val="00A51BCF"/>
    <w:rsid w:val="00A543E5"/>
    <w:rsid w:val="00AC29D6"/>
    <w:rsid w:val="00BD2930"/>
    <w:rsid w:val="00BD391F"/>
    <w:rsid w:val="00BF0DDA"/>
    <w:rsid w:val="00C340AA"/>
    <w:rsid w:val="00CF7E4C"/>
    <w:rsid w:val="00D6781D"/>
    <w:rsid w:val="00DE205C"/>
    <w:rsid w:val="00DE5879"/>
    <w:rsid w:val="00E4380D"/>
    <w:rsid w:val="00EC37C8"/>
    <w:rsid w:val="00F2216B"/>
    <w:rsid w:val="00FA2752"/>
    <w:rsid w:val="00FC624E"/>
    <w:rsid w:val="00FE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0AF184"/>
  <w15:chartTrackingRefBased/>
  <w15:docId w15:val="{9F09F69D-96E4-4688-B4CB-B3F6735C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AF0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5A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A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A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A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5A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A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A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A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5A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5A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5AF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5A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5A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5A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5A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5A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5A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5A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5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5A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5A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5A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5A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5A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5A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5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5A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5AF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B5AF0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8B5AF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B5AF0"/>
    <w:rPr>
      <w:szCs w:val="22"/>
      <w14:ligatures w14:val="none"/>
    </w:rPr>
  </w:style>
  <w:style w:type="paragraph" w:customStyle="1" w:styleId="Default">
    <w:name w:val="Default"/>
    <w:rsid w:val="008B5AF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A51BCF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A51BCF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A51BCF"/>
    <w:rPr>
      <w:szCs w:val="22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51BC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51BCF"/>
    <w:rPr>
      <w:b/>
      <w:bCs/>
      <w:szCs w:val="22"/>
      <w14:ligatures w14:val="none"/>
    </w:rPr>
  </w:style>
  <w:style w:type="paragraph" w:styleId="af2">
    <w:name w:val="header"/>
    <w:basedOn w:val="a"/>
    <w:link w:val="af3"/>
    <w:uiPriority w:val="99"/>
    <w:unhideWhenUsed/>
    <w:rsid w:val="006E3E2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6E3E26"/>
    <w:rPr>
      <w:szCs w:val="22"/>
      <w14:ligatures w14:val="none"/>
    </w:rPr>
  </w:style>
  <w:style w:type="paragraph" w:styleId="af4">
    <w:name w:val="Revision"/>
    <w:hidden/>
    <w:uiPriority w:val="99"/>
    <w:semiHidden/>
    <w:rsid w:val="00326717"/>
    <w:rPr>
      <w:szCs w:val="22"/>
      <w14:ligatures w14:val="none"/>
    </w:rPr>
  </w:style>
  <w:style w:type="character" w:styleId="af5">
    <w:name w:val="Hyperlink"/>
    <w:basedOn w:val="a0"/>
    <w:uiPriority w:val="99"/>
    <w:unhideWhenUsed/>
    <w:rsid w:val="00F2216B"/>
    <w:rPr>
      <w:color w:val="467886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DE58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DE5879"/>
    <w:rPr>
      <w:rFonts w:asciiTheme="majorHAnsi" w:eastAsiaTheme="majorEastAsia" w:hAnsiTheme="majorHAnsi" w:cstheme="majorBid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yotanabe_ppp_SD@tk.pacific.c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73E302F7.dotm</Template>
  <TotalTime>137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PCKK</dc:creator>
  <cp:keywords/>
  <dc:description/>
  <cp:lastModifiedBy>京田辺市役所</cp:lastModifiedBy>
  <cp:revision>29</cp:revision>
  <cp:lastPrinted>2026-03-10T05:33:00Z</cp:lastPrinted>
  <dcterms:created xsi:type="dcterms:W3CDTF">2026-01-20T01:09:00Z</dcterms:created>
  <dcterms:modified xsi:type="dcterms:W3CDTF">2026-10-13T04:48:00Z</dcterms:modified>
</cp:coreProperties>
</file>