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0567E" w14:textId="77777777" w:rsidR="00C17AED" w:rsidRPr="00E05DF3" w:rsidRDefault="00F801B3" w:rsidP="00963A5B">
      <w:pPr>
        <w:adjustRightInd w:val="0"/>
        <w:ind w:left="247" w:hangingChars="100" w:hanging="247"/>
        <w:jc w:val="left"/>
      </w:pPr>
      <w:r w:rsidRPr="00E05DF3">
        <w:rPr>
          <w:rFonts w:hint="eastAsia"/>
        </w:rPr>
        <w:t>様式１－１</w:t>
      </w:r>
    </w:p>
    <w:p w14:paraId="18E30946" w14:textId="77777777" w:rsidR="0004259C" w:rsidRPr="00E05DF3" w:rsidRDefault="0004259C" w:rsidP="00963A5B">
      <w:pPr>
        <w:adjustRightInd w:val="0"/>
        <w:ind w:left="247" w:hangingChars="100" w:hanging="247"/>
        <w:jc w:val="left"/>
      </w:pPr>
      <w:r w:rsidRPr="00E05DF3">
        <w:rPr>
          <w:rFonts w:hint="eastAsia"/>
        </w:rPr>
        <w:t>別記様式（第４条関係）</w:t>
      </w:r>
    </w:p>
    <w:p w14:paraId="58E792AD" w14:textId="77777777" w:rsidR="0004259C" w:rsidRPr="00E05DF3" w:rsidRDefault="0004259C" w:rsidP="008D6F33">
      <w:pPr>
        <w:adjustRightInd w:val="0"/>
        <w:ind w:left="247" w:hangingChars="100" w:hanging="247"/>
        <w:jc w:val="right"/>
      </w:pPr>
    </w:p>
    <w:p w14:paraId="46F2E54B" w14:textId="77777777" w:rsidR="00F801B3" w:rsidRPr="00E05DF3" w:rsidRDefault="00DF2C3B" w:rsidP="008D6F33">
      <w:pPr>
        <w:adjustRightInd w:val="0"/>
        <w:ind w:left="247" w:hangingChars="100" w:hanging="247"/>
        <w:jc w:val="right"/>
      </w:pPr>
      <w:r w:rsidRPr="00E05DF3">
        <w:rPr>
          <w:rFonts w:hint="eastAsia"/>
        </w:rPr>
        <w:t>令和</w:t>
      </w:r>
      <w:r w:rsidR="00F801B3" w:rsidRPr="00E05DF3">
        <w:rPr>
          <w:rFonts w:hint="eastAsia"/>
        </w:rPr>
        <w:t xml:space="preserve">　　年　　月　　日</w:t>
      </w:r>
    </w:p>
    <w:p w14:paraId="6F533E0B" w14:textId="77777777" w:rsidR="00F801B3" w:rsidRPr="00E05DF3" w:rsidRDefault="00F801B3" w:rsidP="008D6F33">
      <w:pPr>
        <w:adjustRightInd w:val="0"/>
        <w:ind w:left="247" w:hangingChars="100" w:hanging="247"/>
        <w:jc w:val="left"/>
      </w:pPr>
    </w:p>
    <w:p w14:paraId="678016FE" w14:textId="77777777" w:rsidR="00F801B3" w:rsidRPr="00E05DF3" w:rsidRDefault="00CB2800" w:rsidP="008D6F33">
      <w:pPr>
        <w:adjustRightInd w:val="0"/>
        <w:ind w:left="247" w:hangingChars="100" w:hanging="247"/>
        <w:jc w:val="left"/>
      </w:pPr>
      <w:r w:rsidRPr="00E05DF3">
        <w:rPr>
          <w:rFonts w:hint="eastAsia"/>
        </w:rPr>
        <w:t>（あて先）</w:t>
      </w:r>
      <w:r w:rsidR="00C00242" w:rsidRPr="00E05DF3">
        <w:rPr>
          <w:rFonts w:hint="eastAsia"/>
        </w:rPr>
        <w:t>京田辺市長</w:t>
      </w:r>
    </w:p>
    <w:p w14:paraId="37FEF6CD" w14:textId="77777777" w:rsidR="0004259C" w:rsidRPr="00E05DF3" w:rsidRDefault="0004259C" w:rsidP="008D6F33">
      <w:pPr>
        <w:adjustRightInd w:val="0"/>
        <w:ind w:left="247" w:hangingChars="100" w:hanging="247"/>
        <w:jc w:val="left"/>
      </w:pPr>
    </w:p>
    <w:p w14:paraId="4B4ED8DC" w14:textId="77777777" w:rsidR="0004259C" w:rsidRPr="00E05DF3" w:rsidRDefault="0004259C" w:rsidP="00E04F78">
      <w:pPr>
        <w:adjustRightInd w:val="0"/>
        <w:spacing w:line="360" w:lineRule="auto"/>
        <w:ind w:leftChars="100" w:left="247" w:firstLineChars="1162" w:firstLine="2872"/>
        <w:jc w:val="left"/>
      </w:pPr>
      <w:r w:rsidRPr="00E05DF3">
        <w:rPr>
          <w:rFonts w:hint="eastAsia"/>
        </w:rPr>
        <w:t>申請者　所　在　地</w:t>
      </w:r>
    </w:p>
    <w:p w14:paraId="2AE24737" w14:textId="77777777" w:rsidR="0004259C" w:rsidRPr="00E05DF3" w:rsidRDefault="0004259C" w:rsidP="00E04F78">
      <w:pPr>
        <w:adjustRightInd w:val="0"/>
        <w:spacing w:line="360" w:lineRule="auto"/>
        <w:ind w:leftChars="100" w:left="247" w:firstLineChars="1162" w:firstLine="2872"/>
        <w:jc w:val="left"/>
      </w:pPr>
      <w:r w:rsidRPr="00E05DF3">
        <w:rPr>
          <w:rFonts w:hint="eastAsia"/>
        </w:rPr>
        <w:t xml:space="preserve">　　　　団体の名称</w:t>
      </w:r>
    </w:p>
    <w:p w14:paraId="45D2D3E9" w14:textId="77777777" w:rsidR="0004259C" w:rsidRPr="00E05DF3" w:rsidRDefault="0004259C" w:rsidP="00E04F78">
      <w:pPr>
        <w:adjustRightInd w:val="0"/>
        <w:spacing w:line="360" w:lineRule="auto"/>
        <w:ind w:leftChars="100" w:left="247" w:firstLineChars="1162" w:firstLine="2872"/>
        <w:jc w:val="left"/>
        <w:rPr>
          <w:rFonts w:ascii="JustUnitMark" w:hAnsi="JustUnitMark"/>
        </w:rPr>
      </w:pPr>
      <w:r w:rsidRPr="00E05DF3">
        <w:rPr>
          <w:rFonts w:hint="eastAsia"/>
        </w:rPr>
        <w:t xml:space="preserve">　　　　代表者氏名　　　　　　　　　　　　　　　　</w:t>
      </w:r>
      <w:r w:rsidRPr="00E05DF3">
        <w:rPr>
          <w:rFonts w:ascii="JustUnitMark" w:hAnsi="JustUnitMark"/>
        </w:rPr>
        <w:t></w:t>
      </w:r>
    </w:p>
    <w:p w14:paraId="44185DB2" w14:textId="77777777" w:rsidR="0004259C" w:rsidRPr="00E05DF3" w:rsidRDefault="0004259C" w:rsidP="0004259C">
      <w:pPr>
        <w:adjustRightInd w:val="0"/>
        <w:jc w:val="left"/>
        <w:rPr>
          <w:rFonts w:ascii="JustUnitMark" w:hAnsi="JustUnitMark"/>
        </w:rPr>
      </w:pPr>
    </w:p>
    <w:p w14:paraId="75CF5D83" w14:textId="77777777" w:rsidR="0004259C" w:rsidRPr="00E05DF3" w:rsidRDefault="0004259C" w:rsidP="0004259C">
      <w:pPr>
        <w:adjustRightInd w:val="0"/>
        <w:jc w:val="center"/>
        <w:rPr>
          <w:rFonts w:ascii="JustUnitMark" w:hAnsi="JustUnitMark"/>
        </w:rPr>
      </w:pPr>
      <w:r w:rsidRPr="00E05DF3">
        <w:rPr>
          <w:rFonts w:ascii="JustUnitMark" w:hAnsi="JustUnitMark"/>
        </w:rPr>
        <w:t>京田辺市公の施設の指定管理者指定申請書</w:t>
      </w:r>
    </w:p>
    <w:p w14:paraId="2F43615A" w14:textId="77777777" w:rsidR="0004259C" w:rsidRPr="00E05DF3" w:rsidRDefault="0004259C" w:rsidP="0004259C">
      <w:pPr>
        <w:adjustRightInd w:val="0"/>
        <w:rPr>
          <w:rFonts w:ascii="JustUnitMark" w:hAnsi="JustUnitMark"/>
        </w:rPr>
      </w:pPr>
    </w:p>
    <w:p w14:paraId="46FA8FCA" w14:textId="77777777" w:rsidR="0004259C" w:rsidRPr="00E05DF3" w:rsidRDefault="0004259C" w:rsidP="0004259C">
      <w:pPr>
        <w:adjustRightInd w:val="0"/>
        <w:rPr>
          <w:rFonts w:ascii="JustUnitMark" w:hAnsi="JustUnitMark"/>
        </w:rPr>
      </w:pPr>
      <w:r w:rsidRPr="00E05DF3">
        <w:rPr>
          <w:rFonts w:ascii="JustUnitMark" w:hAnsi="JustUnitMark"/>
        </w:rPr>
        <w:t xml:space="preserve">　京田辺市公の施設の指定管理者の指定を受けたいので、下記のとおり申請します。</w:t>
      </w:r>
    </w:p>
    <w:p w14:paraId="156B06E9" w14:textId="77777777" w:rsidR="0004259C" w:rsidRPr="00E05DF3" w:rsidRDefault="0004259C" w:rsidP="0004259C">
      <w:pPr>
        <w:adjustRightInd w:val="0"/>
        <w:rPr>
          <w:rFonts w:ascii="JustUnitMark" w:hAnsi="JustUnitMark"/>
        </w:rPr>
      </w:pPr>
    </w:p>
    <w:p w14:paraId="45F4D9E8" w14:textId="77777777" w:rsidR="0004259C" w:rsidRPr="00E05DF3" w:rsidRDefault="0004259C" w:rsidP="0004259C">
      <w:pPr>
        <w:pStyle w:val="a8"/>
      </w:pPr>
      <w:r w:rsidRPr="00E05DF3">
        <w:t>記</w:t>
      </w:r>
    </w:p>
    <w:p w14:paraId="5D587B23" w14:textId="77777777" w:rsidR="0004259C" w:rsidRPr="00E05DF3" w:rsidRDefault="0004259C" w:rsidP="0004259C"/>
    <w:p w14:paraId="2678D019" w14:textId="77777777" w:rsidR="0004259C" w:rsidRPr="00E05DF3" w:rsidRDefault="0004259C" w:rsidP="00E04F78">
      <w:pPr>
        <w:spacing w:line="360" w:lineRule="auto"/>
      </w:pPr>
      <w:r w:rsidRPr="00E05DF3">
        <w:rPr>
          <w:rFonts w:hint="eastAsia"/>
        </w:rPr>
        <w:t>１　指定管理者の指定を受けたい公の施設の名称及び所在地</w:t>
      </w:r>
    </w:p>
    <w:p w14:paraId="03D41585" w14:textId="77777777" w:rsidR="0004259C" w:rsidRPr="00E05DF3" w:rsidRDefault="0004259C" w:rsidP="00E04F78">
      <w:pPr>
        <w:spacing w:line="360" w:lineRule="auto"/>
      </w:pPr>
      <w:r w:rsidRPr="00E05DF3">
        <w:rPr>
          <w:rFonts w:hint="eastAsia"/>
        </w:rPr>
        <w:t xml:space="preserve">　　　名　称　　田辺公園プール</w:t>
      </w:r>
    </w:p>
    <w:p w14:paraId="7A4A38E6" w14:textId="77777777" w:rsidR="0004259C" w:rsidRPr="00E05DF3" w:rsidRDefault="0004259C" w:rsidP="00E04F78">
      <w:pPr>
        <w:spacing w:line="360" w:lineRule="auto"/>
      </w:pPr>
      <w:r w:rsidRPr="00E05DF3">
        <w:rPr>
          <w:rFonts w:hint="eastAsia"/>
        </w:rPr>
        <w:t xml:space="preserve">　　　所在地　　京都府京田辺市田辺丸山８番地</w:t>
      </w:r>
    </w:p>
    <w:p w14:paraId="0C75C87E" w14:textId="77777777" w:rsidR="0004259C" w:rsidRPr="00E05DF3" w:rsidRDefault="0004259C" w:rsidP="00E04F78">
      <w:pPr>
        <w:spacing w:line="360" w:lineRule="auto"/>
      </w:pPr>
    </w:p>
    <w:p w14:paraId="1D9943D8" w14:textId="77777777" w:rsidR="0004259C" w:rsidRPr="00E05DF3" w:rsidRDefault="0004259C" w:rsidP="00E04F78">
      <w:pPr>
        <w:spacing w:line="360" w:lineRule="auto"/>
      </w:pPr>
      <w:r w:rsidRPr="00E05DF3">
        <w:rPr>
          <w:rFonts w:hint="eastAsia"/>
        </w:rPr>
        <w:t>２　添付書類</w:t>
      </w:r>
    </w:p>
    <w:p w14:paraId="1BCC868B" w14:textId="77777777" w:rsidR="0004259C" w:rsidRPr="00E05DF3" w:rsidRDefault="0004259C" w:rsidP="00E04F78">
      <w:pPr>
        <w:spacing w:line="360" w:lineRule="auto"/>
      </w:pPr>
      <w:r w:rsidRPr="00E05DF3">
        <w:rPr>
          <w:rFonts w:hint="eastAsia"/>
        </w:rPr>
        <w:t xml:space="preserve">　</w:t>
      </w:r>
      <w:r w:rsidR="00AB35B1" w:rsidRPr="00E05DF3">
        <w:rPr>
          <w:rFonts w:hint="eastAsia"/>
        </w:rPr>
        <w:t>（１）　事業計画書</w:t>
      </w:r>
    </w:p>
    <w:p w14:paraId="10524A81" w14:textId="77777777" w:rsidR="00AB35B1" w:rsidRPr="00E05DF3" w:rsidRDefault="00AB35B1" w:rsidP="00E04F78">
      <w:pPr>
        <w:spacing w:line="360" w:lineRule="auto"/>
      </w:pPr>
      <w:r w:rsidRPr="00E05DF3">
        <w:rPr>
          <w:rFonts w:hint="eastAsia"/>
        </w:rPr>
        <w:t xml:space="preserve">　（２）　収支予算書</w:t>
      </w:r>
    </w:p>
    <w:p w14:paraId="4000FFB2" w14:textId="77777777" w:rsidR="00AB35B1" w:rsidRPr="00E05DF3" w:rsidRDefault="00AE5E75" w:rsidP="00E04F78">
      <w:pPr>
        <w:spacing w:line="360" w:lineRule="auto"/>
      </w:pPr>
      <w:r w:rsidRPr="00E05DF3">
        <w:rPr>
          <w:rFonts w:hint="eastAsia"/>
        </w:rPr>
        <w:t xml:space="preserve">　（３）　定款、寄附</w:t>
      </w:r>
      <w:r w:rsidR="00AB35B1" w:rsidRPr="00E05DF3">
        <w:rPr>
          <w:rFonts w:hint="eastAsia"/>
        </w:rPr>
        <w:t>行為、規約等の写し</w:t>
      </w:r>
    </w:p>
    <w:p w14:paraId="015E186C" w14:textId="77777777" w:rsidR="00AB35B1" w:rsidRPr="00E05DF3" w:rsidRDefault="00AB35B1" w:rsidP="00E04F78">
      <w:pPr>
        <w:spacing w:line="360" w:lineRule="auto"/>
      </w:pPr>
      <w:r w:rsidRPr="00E05DF3">
        <w:rPr>
          <w:rFonts w:hint="eastAsia"/>
        </w:rPr>
        <w:t xml:space="preserve">　（４）　法人にあっては、当該法人の</w:t>
      </w:r>
      <w:r w:rsidR="002F6964" w:rsidRPr="00E05DF3">
        <w:rPr>
          <w:rStyle w:val="hit-item2"/>
          <w:rFonts w:hint="eastAsia"/>
        </w:rPr>
        <w:t>登記</w:t>
      </w:r>
      <w:r w:rsidR="002F6964" w:rsidRPr="00E05DF3">
        <w:rPr>
          <w:rStyle w:val="hit-item1"/>
          <w:rFonts w:hint="eastAsia"/>
        </w:rPr>
        <w:t>全部事項証明書</w:t>
      </w:r>
    </w:p>
    <w:p w14:paraId="11DBA906" w14:textId="77777777" w:rsidR="00AB35B1" w:rsidRPr="00E05DF3" w:rsidRDefault="00AB35B1" w:rsidP="00E04F78">
      <w:pPr>
        <w:spacing w:line="360" w:lineRule="auto"/>
      </w:pPr>
      <w:r w:rsidRPr="00E05DF3">
        <w:rPr>
          <w:rFonts w:hint="eastAsia"/>
        </w:rPr>
        <w:t xml:space="preserve">　（５）　活動実績及び経営状況を記載した書類</w:t>
      </w:r>
    </w:p>
    <w:p w14:paraId="32F01117" w14:textId="77777777" w:rsidR="00AB35B1" w:rsidRPr="00E05DF3" w:rsidRDefault="00AB35B1" w:rsidP="00E04F78">
      <w:pPr>
        <w:spacing w:line="360" w:lineRule="auto"/>
      </w:pPr>
      <w:r w:rsidRPr="00E05DF3">
        <w:rPr>
          <w:rFonts w:hint="eastAsia"/>
        </w:rPr>
        <w:t xml:space="preserve">　（６）　その他</w:t>
      </w:r>
    </w:p>
    <w:p w14:paraId="3ECC7064" w14:textId="77777777" w:rsidR="00AB35B1" w:rsidRPr="00E05DF3" w:rsidRDefault="00AB35B1" w:rsidP="00E04F78">
      <w:pPr>
        <w:adjustRightInd w:val="0"/>
        <w:spacing w:line="360" w:lineRule="auto"/>
      </w:pPr>
    </w:p>
    <w:p w14:paraId="44008408" w14:textId="77777777" w:rsidR="00AB35B1" w:rsidRPr="00E05DF3" w:rsidRDefault="00AB35B1" w:rsidP="009D2A66">
      <w:pPr>
        <w:adjustRightInd w:val="0"/>
      </w:pPr>
    </w:p>
    <w:p w14:paraId="62D60504" w14:textId="77777777" w:rsidR="00AB35B1" w:rsidRPr="00E05DF3" w:rsidRDefault="00AB35B1" w:rsidP="009D2A66">
      <w:pPr>
        <w:adjustRightInd w:val="0"/>
      </w:pPr>
    </w:p>
    <w:p w14:paraId="478B49B0" w14:textId="77777777" w:rsidR="00AB35B1" w:rsidRPr="00E05DF3" w:rsidRDefault="00AB35B1" w:rsidP="009D2A66">
      <w:pPr>
        <w:adjustRightInd w:val="0"/>
      </w:pPr>
    </w:p>
    <w:p w14:paraId="4596B99B" w14:textId="77777777" w:rsidR="00AB35B1" w:rsidRPr="00E05DF3" w:rsidRDefault="00AB35B1" w:rsidP="009D2A66">
      <w:pPr>
        <w:adjustRightInd w:val="0"/>
      </w:pPr>
    </w:p>
    <w:p w14:paraId="425B52E3" w14:textId="77777777" w:rsidR="00CD7122" w:rsidRPr="00E05DF3" w:rsidRDefault="00CD7122" w:rsidP="009D2A66">
      <w:pPr>
        <w:adjustRightInd w:val="0"/>
      </w:pPr>
    </w:p>
    <w:p w14:paraId="4487B7AA" w14:textId="77777777" w:rsidR="00CD7122" w:rsidRPr="00E05DF3" w:rsidRDefault="00CD7122" w:rsidP="009D2A66">
      <w:pPr>
        <w:adjustRightInd w:val="0"/>
      </w:pPr>
    </w:p>
    <w:p w14:paraId="259DCF7F" w14:textId="77777777" w:rsidR="00AB35B1" w:rsidRPr="00E05DF3" w:rsidRDefault="00AB35B1" w:rsidP="009D2A66">
      <w:pPr>
        <w:adjustRightInd w:val="0"/>
      </w:pPr>
    </w:p>
    <w:p w14:paraId="322E13B4" w14:textId="77777777" w:rsidR="00FE4CEF" w:rsidRPr="00E05DF3" w:rsidRDefault="00FE4CEF" w:rsidP="009D2A66">
      <w:pPr>
        <w:adjustRightInd w:val="0"/>
      </w:pPr>
      <w:r w:rsidRPr="00E05DF3">
        <w:rPr>
          <w:rFonts w:hint="eastAsia"/>
        </w:rPr>
        <w:lastRenderedPageBreak/>
        <w:t>様式１－２</w:t>
      </w:r>
    </w:p>
    <w:p w14:paraId="2CB6AEB1" w14:textId="77777777" w:rsidR="00FE4CEF" w:rsidRPr="00E05DF3" w:rsidRDefault="00DF2C3B" w:rsidP="00FE4CEF">
      <w:pPr>
        <w:adjustRightInd w:val="0"/>
        <w:jc w:val="center"/>
      </w:pPr>
      <w:r w:rsidRPr="00E05DF3">
        <w:rPr>
          <w:rFonts w:hint="eastAsia"/>
        </w:rPr>
        <w:t>団体概要（グループ</w:t>
      </w:r>
      <w:r w:rsidR="00E15239" w:rsidRPr="00E05DF3">
        <w:rPr>
          <w:rFonts w:hint="eastAsia"/>
        </w:rPr>
        <w:t>応募</w:t>
      </w:r>
      <w:r w:rsidR="00FE4CEF" w:rsidRPr="00E05DF3">
        <w:rPr>
          <w:rFonts w:hint="eastAsia"/>
        </w:rPr>
        <w:t>の場合は代表団体用）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40"/>
        <w:gridCol w:w="1735"/>
        <w:gridCol w:w="1614"/>
        <w:gridCol w:w="229"/>
        <w:gridCol w:w="1717"/>
        <w:gridCol w:w="126"/>
        <w:gridCol w:w="1702"/>
        <w:gridCol w:w="224"/>
      </w:tblGrid>
      <w:tr w:rsidR="00FE4CEF" w:rsidRPr="00E05DF3" w14:paraId="3DF5B79A" w14:textId="77777777" w:rsidTr="00646EBC">
        <w:trPr>
          <w:gridAfter w:val="1"/>
          <w:wAfter w:w="116" w:type="dxa"/>
          <w:trHeight w:val="735"/>
        </w:trPr>
        <w:tc>
          <w:tcPr>
            <w:tcW w:w="1836" w:type="dxa"/>
            <w:vAlign w:val="center"/>
          </w:tcPr>
          <w:p w14:paraId="77588F05" w14:textId="77777777" w:rsidR="00FE4CEF" w:rsidRPr="00E05DF3" w:rsidRDefault="00FE4CEF" w:rsidP="00646EBC">
            <w:pPr>
              <w:adjustRightInd w:val="0"/>
              <w:jc w:val="center"/>
            </w:pPr>
            <w:r w:rsidRPr="00E05DF3">
              <w:rPr>
                <w:rFonts w:hint="eastAsia"/>
              </w:rPr>
              <w:t>法人・団体名</w:t>
            </w:r>
          </w:p>
        </w:tc>
        <w:tc>
          <w:tcPr>
            <w:tcW w:w="7663" w:type="dxa"/>
            <w:gridSpan w:val="7"/>
            <w:vAlign w:val="center"/>
          </w:tcPr>
          <w:p w14:paraId="1B73A10A" w14:textId="77777777" w:rsidR="00FE4CEF" w:rsidRPr="00E05DF3" w:rsidRDefault="00FE4CEF" w:rsidP="00646EBC">
            <w:pPr>
              <w:adjustRightInd w:val="0"/>
              <w:jc w:val="center"/>
            </w:pPr>
          </w:p>
        </w:tc>
      </w:tr>
      <w:tr w:rsidR="00FE4CEF" w:rsidRPr="00E05DF3" w14:paraId="3E72E06D" w14:textId="77777777" w:rsidTr="00646EBC">
        <w:trPr>
          <w:gridAfter w:val="1"/>
          <w:wAfter w:w="116" w:type="dxa"/>
          <w:trHeight w:val="735"/>
        </w:trPr>
        <w:tc>
          <w:tcPr>
            <w:tcW w:w="1836" w:type="dxa"/>
            <w:vAlign w:val="center"/>
          </w:tcPr>
          <w:p w14:paraId="169166EA" w14:textId="77777777" w:rsidR="00FE4CEF" w:rsidRPr="00E05DF3" w:rsidRDefault="00FE4CEF" w:rsidP="00646EBC">
            <w:pPr>
              <w:adjustRightInd w:val="0"/>
              <w:jc w:val="center"/>
            </w:pPr>
            <w:r w:rsidRPr="005911D4">
              <w:rPr>
                <w:rFonts w:hint="eastAsia"/>
                <w:spacing w:val="75"/>
                <w:kern w:val="0"/>
                <w:fitText w:val="1482" w:id="-1490783232"/>
              </w:rPr>
              <w:t>代表者</w:t>
            </w:r>
            <w:r w:rsidRPr="005911D4">
              <w:rPr>
                <w:rFonts w:hint="eastAsia"/>
                <w:spacing w:val="30"/>
                <w:kern w:val="0"/>
                <w:fitText w:val="1482" w:id="-1490783232"/>
              </w:rPr>
              <w:t>名</w:t>
            </w:r>
          </w:p>
        </w:tc>
        <w:tc>
          <w:tcPr>
            <w:tcW w:w="7663" w:type="dxa"/>
            <w:gridSpan w:val="7"/>
            <w:vAlign w:val="center"/>
          </w:tcPr>
          <w:p w14:paraId="6325DBEC" w14:textId="77777777" w:rsidR="00FE4CEF" w:rsidRPr="00E05DF3" w:rsidRDefault="00FE4CEF" w:rsidP="00646EBC">
            <w:pPr>
              <w:adjustRightInd w:val="0"/>
              <w:jc w:val="center"/>
            </w:pPr>
          </w:p>
        </w:tc>
      </w:tr>
      <w:tr w:rsidR="00FE4CEF" w:rsidRPr="00E05DF3" w14:paraId="3A8F0A6D" w14:textId="77777777" w:rsidTr="00646EBC">
        <w:trPr>
          <w:gridAfter w:val="1"/>
          <w:wAfter w:w="116" w:type="dxa"/>
          <w:trHeight w:val="735"/>
        </w:trPr>
        <w:tc>
          <w:tcPr>
            <w:tcW w:w="1836" w:type="dxa"/>
            <w:vAlign w:val="center"/>
          </w:tcPr>
          <w:p w14:paraId="58187A75" w14:textId="77777777" w:rsidR="00FE4CEF" w:rsidRPr="00E05DF3" w:rsidRDefault="00FE4CEF" w:rsidP="00646EBC">
            <w:pPr>
              <w:adjustRightInd w:val="0"/>
              <w:jc w:val="center"/>
            </w:pPr>
            <w:r w:rsidRPr="005911D4">
              <w:rPr>
                <w:rFonts w:hint="eastAsia"/>
                <w:spacing w:val="180"/>
                <w:kern w:val="0"/>
                <w:fitText w:val="1482" w:id="-1490783231"/>
              </w:rPr>
              <w:t>所在</w:t>
            </w:r>
            <w:r w:rsidRPr="005911D4">
              <w:rPr>
                <w:rFonts w:hint="eastAsia"/>
                <w:spacing w:val="15"/>
                <w:kern w:val="0"/>
                <w:fitText w:val="1482" w:id="-1490783231"/>
              </w:rPr>
              <w:t>地</w:t>
            </w:r>
          </w:p>
        </w:tc>
        <w:tc>
          <w:tcPr>
            <w:tcW w:w="7663" w:type="dxa"/>
            <w:gridSpan w:val="7"/>
            <w:vAlign w:val="center"/>
          </w:tcPr>
          <w:p w14:paraId="3E1EB192" w14:textId="77777777" w:rsidR="00FE4CEF" w:rsidRPr="00E05DF3" w:rsidRDefault="00FE4CEF" w:rsidP="00646EBC">
            <w:pPr>
              <w:adjustRightInd w:val="0"/>
              <w:jc w:val="center"/>
            </w:pPr>
          </w:p>
        </w:tc>
      </w:tr>
      <w:tr w:rsidR="0009060A" w:rsidRPr="00E05DF3" w14:paraId="33B5D1E4" w14:textId="77777777" w:rsidTr="00646EBC">
        <w:trPr>
          <w:gridAfter w:val="1"/>
          <w:wAfter w:w="116" w:type="dxa"/>
          <w:trHeight w:val="735"/>
        </w:trPr>
        <w:tc>
          <w:tcPr>
            <w:tcW w:w="1836" w:type="dxa"/>
            <w:vAlign w:val="center"/>
          </w:tcPr>
          <w:p w14:paraId="1C8FD004" w14:textId="77777777" w:rsidR="0009060A" w:rsidRPr="00E05DF3" w:rsidRDefault="0009060A" w:rsidP="00646EBC">
            <w:pPr>
              <w:adjustRightInd w:val="0"/>
              <w:jc w:val="center"/>
            </w:pPr>
            <w:r w:rsidRPr="005911D4">
              <w:rPr>
                <w:rFonts w:hint="eastAsia"/>
                <w:spacing w:val="180"/>
                <w:kern w:val="0"/>
                <w:fitText w:val="1482" w:id="-1490783230"/>
              </w:rPr>
              <w:t>役員</w:t>
            </w:r>
            <w:r w:rsidRPr="005911D4">
              <w:rPr>
                <w:rFonts w:hint="eastAsia"/>
                <w:spacing w:val="15"/>
                <w:kern w:val="0"/>
                <w:fitText w:val="1482" w:id="-1490783230"/>
              </w:rPr>
              <w:t>数</w:t>
            </w:r>
          </w:p>
        </w:tc>
        <w:tc>
          <w:tcPr>
            <w:tcW w:w="7663" w:type="dxa"/>
            <w:gridSpan w:val="7"/>
            <w:vAlign w:val="center"/>
          </w:tcPr>
          <w:p w14:paraId="542BE9D1" w14:textId="77777777" w:rsidR="0009060A" w:rsidRPr="00E05DF3" w:rsidRDefault="0009060A" w:rsidP="00646EBC">
            <w:pPr>
              <w:adjustRightInd w:val="0"/>
              <w:jc w:val="center"/>
            </w:pPr>
          </w:p>
        </w:tc>
      </w:tr>
      <w:tr w:rsidR="0009060A" w:rsidRPr="00E05DF3" w14:paraId="4E3EEDB4" w14:textId="77777777" w:rsidTr="00646EBC">
        <w:trPr>
          <w:gridAfter w:val="1"/>
          <w:wAfter w:w="116" w:type="dxa"/>
          <w:trHeight w:val="735"/>
        </w:trPr>
        <w:tc>
          <w:tcPr>
            <w:tcW w:w="1836" w:type="dxa"/>
            <w:vAlign w:val="center"/>
          </w:tcPr>
          <w:p w14:paraId="6141DEEF" w14:textId="77777777" w:rsidR="0009060A" w:rsidRPr="00E05DF3" w:rsidRDefault="0009060A" w:rsidP="00646EBC">
            <w:pPr>
              <w:adjustRightInd w:val="0"/>
              <w:jc w:val="center"/>
            </w:pPr>
            <w:r w:rsidRPr="005911D4">
              <w:rPr>
                <w:rFonts w:hint="eastAsia"/>
                <w:spacing w:val="180"/>
                <w:kern w:val="0"/>
                <w:fitText w:val="1482" w:id="-1490783229"/>
              </w:rPr>
              <w:t>職員</w:t>
            </w:r>
            <w:r w:rsidRPr="005911D4">
              <w:rPr>
                <w:rFonts w:hint="eastAsia"/>
                <w:spacing w:val="15"/>
                <w:kern w:val="0"/>
                <w:fitText w:val="1482" w:id="-1490783229"/>
              </w:rPr>
              <w:t>数</w:t>
            </w:r>
          </w:p>
        </w:tc>
        <w:tc>
          <w:tcPr>
            <w:tcW w:w="3889" w:type="dxa"/>
            <w:gridSpan w:val="3"/>
            <w:vAlign w:val="center"/>
          </w:tcPr>
          <w:p w14:paraId="37125F20" w14:textId="77777777" w:rsidR="0009060A" w:rsidRPr="00E05DF3" w:rsidRDefault="0009060A" w:rsidP="00646EBC">
            <w:pPr>
              <w:adjustRightInd w:val="0"/>
              <w:jc w:val="center"/>
            </w:pPr>
          </w:p>
        </w:tc>
        <w:tc>
          <w:tcPr>
            <w:tcW w:w="1946" w:type="dxa"/>
            <w:gridSpan w:val="2"/>
            <w:vAlign w:val="center"/>
          </w:tcPr>
          <w:p w14:paraId="56D82278" w14:textId="77777777" w:rsidR="0009060A" w:rsidRPr="00E05DF3" w:rsidRDefault="0009060A" w:rsidP="00646EBC">
            <w:pPr>
              <w:adjustRightInd w:val="0"/>
              <w:jc w:val="center"/>
            </w:pPr>
            <w:r w:rsidRPr="00E05DF3">
              <w:rPr>
                <w:rFonts w:hint="eastAsia"/>
              </w:rPr>
              <w:t>障害者雇用率</w:t>
            </w:r>
          </w:p>
          <w:p w14:paraId="3CAF3940" w14:textId="77777777" w:rsidR="0009060A" w:rsidRPr="00E05DF3" w:rsidRDefault="00C00242" w:rsidP="00646EBC">
            <w:pPr>
              <w:adjustRightInd w:val="0"/>
              <w:jc w:val="center"/>
            </w:pPr>
            <w:r w:rsidRPr="00E05DF3">
              <w:rPr>
                <w:rFonts w:hint="eastAsia"/>
              </w:rPr>
              <w:t>（法定</w:t>
            </w:r>
            <w:r w:rsidR="0009060A" w:rsidRPr="00E05DF3">
              <w:rPr>
                <w:rFonts w:hint="eastAsia"/>
              </w:rPr>
              <w:t>雇用率）</w:t>
            </w:r>
          </w:p>
        </w:tc>
        <w:tc>
          <w:tcPr>
            <w:tcW w:w="1828" w:type="dxa"/>
            <w:gridSpan w:val="2"/>
            <w:vAlign w:val="center"/>
          </w:tcPr>
          <w:p w14:paraId="2934160E" w14:textId="77777777" w:rsidR="0009060A" w:rsidRPr="00E05DF3" w:rsidRDefault="0009060A" w:rsidP="00646EBC">
            <w:pPr>
              <w:adjustRightInd w:val="0"/>
              <w:jc w:val="center"/>
            </w:pPr>
          </w:p>
        </w:tc>
      </w:tr>
      <w:tr w:rsidR="0009060A" w:rsidRPr="00E05DF3" w14:paraId="2B269F83" w14:textId="77777777" w:rsidTr="00646EBC">
        <w:trPr>
          <w:gridAfter w:val="1"/>
          <w:wAfter w:w="116" w:type="dxa"/>
          <w:trHeight w:val="735"/>
        </w:trPr>
        <w:tc>
          <w:tcPr>
            <w:tcW w:w="1836" w:type="dxa"/>
            <w:vAlign w:val="center"/>
          </w:tcPr>
          <w:p w14:paraId="5F31EB54" w14:textId="77777777" w:rsidR="0009060A" w:rsidRPr="00E05DF3" w:rsidRDefault="0009060A" w:rsidP="00646EBC">
            <w:pPr>
              <w:adjustRightInd w:val="0"/>
              <w:jc w:val="center"/>
            </w:pPr>
            <w:r w:rsidRPr="005911D4">
              <w:rPr>
                <w:rFonts w:hint="eastAsia"/>
                <w:spacing w:val="30"/>
                <w:kern w:val="0"/>
                <w:fitText w:val="1482" w:id="-1490783228"/>
              </w:rPr>
              <w:t>設立年月</w:t>
            </w:r>
            <w:r w:rsidRPr="005911D4">
              <w:rPr>
                <w:rFonts w:hint="eastAsia"/>
                <w:spacing w:val="15"/>
                <w:kern w:val="0"/>
                <w:fitText w:val="1482" w:id="-1490783228"/>
              </w:rPr>
              <w:t>日</w:t>
            </w:r>
          </w:p>
        </w:tc>
        <w:tc>
          <w:tcPr>
            <w:tcW w:w="7663" w:type="dxa"/>
            <w:gridSpan w:val="7"/>
            <w:vAlign w:val="center"/>
          </w:tcPr>
          <w:p w14:paraId="191DE6A9" w14:textId="77777777" w:rsidR="0009060A" w:rsidRPr="00E05DF3" w:rsidRDefault="0009060A" w:rsidP="00646EBC">
            <w:pPr>
              <w:adjustRightInd w:val="0"/>
              <w:jc w:val="center"/>
            </w:pPr>
          </w:p>
        </w:tc>
      </w:tr>
      <w:tr w:rsidR="0009060A" w:rsidRPr="00E05DF3" w14:paraId="4E5DD8BF" w14:textId="77777777" w:rsidTr="00646EBC">
        <w:trPr>
          <w:gridAfter w:val="1"/>
          <w:wAfter w:w="116" w:type="dxa"/>
          <w:trHeight w:val="1735"/>
        </w:trPr>
        <w:tc>
          <w:tcPr>
            <w:tcW w:w="1836" w:type="dxa"/>
            <w:vAlign w:val="center"/>
          </w:tcPr>
          <w:p w14:paraId="03C22E53" w14:textId="77777777" w:rsidR="0009060A" w:rsidRPr="00E05DF3" w:rsidRDefault="0009060A" w:rsidP="00646EBC">
            <w:pPr>
              <w:adjustRightInd w:val="0"/>
              <w:jc w:val="center"/>
            </w:pPr>
            <w:r w:rsidRPr="005911D4">
              <w:rPr>
                <w:rFonts w:hint="eastAsia"/>
                <w:spacing w:val="75"/>
                <w:kern w:val="0"/>
                <w:fitText w:val="1482" w:id="-1490783227"/>
              </w:rPr>
              <w:t>主な事</w:t>
            </w:r>
            <w:r w:rsidRPr="005911D4">
              <w:rPr>
                <w:rFonts w:hint="eastAsia"/>
                <w:spacing w:val="30"/>
                <w:kern w:val="0"/>
                <w:fitText w:val="1482" w:id="-1490783227"/>
              </w:rPr>
              <w:t>業</w:t>
            </w:r>
          </w:p>
        </w:tc>
        <w:tc>
          <w:tcPr>
            <w:tcW w:w="7663" w:type="dxa"/>
            <w:gridSpan w:val="7"/>
            <w:vAlign w:val="center"/>
          </w:tcPr>
          <w:p w14:paraId="4B77CF70" w14:textId="77777777" w:rsidR="0009060A" w:rsidRPr="00E05DF3" w:rsidRDefault="0009060A" w:rsidP="00646EBC">
            <w:pPr>
              <w:adjustRightInd w:val="0"/>
              <w:jc w:val="center"/>
            </w:pPr>
          </w:p>
        </w:tc>
      </w:tr>
      <w:tr w:rsidR="0009060A" w:rsidRPr="00E05DF3" w14:paraId="0CEA57F6" w14:textId="77777777" w:rsidTr="00646EBC">
        <w:trPr>
          <w:gridAfter w:val="1"/>
          <w:wAfter w:w="116" w:type="dxa"/>
          <w:trHeight w:val="3971"/>
        </w:trPr>
        <w:tc>
          <w:tcPr>
            <w:tcW w:w="1836" w:type="dxa"/>
            <w:vAlign w:val="center"/>
          </w:tcPr>
          <w:p w14:paraId="01510828" w14:textId="77777777" w:rsidR="0009060A" w:rsidRPr="00E05DF3" w:rsidRDefault="0009060A" w:rsidP="00646EBC">
            <w:pPr>
              <w:adjustRightInd w:val="0"/>
            </w:pPr>
            <w:r w:rsidRPr="00E05DF3">
              <w:rPr>
                <w:rFonts w:hint="eastAsia"/>
              </w:rPr>
              <w:t>経営における理念・経営方針について</w:t>
            </w:r>
          </w:p>
        </w:tc>
        <w:tc>
          <w:tcPr>
            <w:tcW w:w="7663" w:type="dxa"/>
            <w:gridSpan w:val="7"/>
            <w:vAlign w:val="center"/>
          </w:tcPr>
          <w:p w14:paraId="1CB2A82C" w14:textId="77777777" w:rsidR="0009060A" w:rsidRPr="00E05DF3" w:rsidRDefault="0009060A" w:rsidP="00646EBC">
            <w:pPr>
              <w:adjustRightInd w:val="0"/>
              <w:jc w:val="center"/>
            </w:pPr>
          </w:p>
        </w:tc>
      </w:tr>
      <w:tr w:rsidR="0009060A" w:rsidRPr="00E05DF3" w14:paraId="5F525749" w14:textId="77777777" w:rsidTr="00646EBC">
        <w:trPr>
          <w:gridAfter w:val="1"/>
          <w:wAfter w:w="116" w:type="dxa"/>
          <w:trHeight w:val="1533"/>
        </w:trPr>
        <w:tc>
          <w:tcPr>
            <w:tcW w:w="1836" w:type="dxa"/>
            <w:vAlign w:val="center"/>
          </w:tcPr>
          <w:p w14:paraId="153D2B49" w14:textId="77777777" w:rsidR="0009060A" w:rsidRPr="00E05DF3" w:rsidRDefault="0009060A" w:rsidP="00646EBC">
            <w:pPr>
              <w:adjustRightInd w:val="0"/>
            </w:pPr>
            <w:r w:rsidRPr="00E05DF3">
              <w:rPr>
                <w:rFonts w:hint="eastAsia"/>
              </w:rPr>
              <w:t>法令遵守について</w:t>
            </w:r>
          </w:p>
        </w:tc>
        <w:tc>
          <w:tcPr>
            <w:tcW w:w="7663" w:type="dxa"/>
            <w:gridSpan w:val="7"/>
            <w:tcBorders>
              <w:right w:val="single" w:sz="2" w:space="0" w:color="auto"/>
            </w:tcBorders>
            <w:vAlign w:val="center"/>
          </w:tcPr>
          <w:p w14:paraId="66B2401C" w14:textId="77777777" w:rsidR="0009060A" w:rsidRPr="00E05DF3" w:rsidRDefault="0009060A" w:rsidP="00646EBC">
            <w:pPr>
              <w:adjustRightInd w:val="0"/>
              <w:jc w:val="center"/>
            </w:pPr>
          </w:p>
        </w:tc>
      </w:tr>
      <w:tr w:rsidR="0009060A" w:rsidRPr="00E05DF3" w14:paraId="3EBEE92A" w14:textId="77777777" w:rsidTr="00646EBC">
        <w:trPr>
          <w:gridAfter w:val="1"/>
          <w:wAfter w:w="116" w:type="dxa"/>
          <w:trHeight w:val="360"/>
        </w:trPr>
        <w:tc>
          <w:tcPr>
            <w:tcW w:w="1836" w:type="dxa"/>
            <w:vMerge w:val="restart"/>
            <w:vAlign w:val="center"/>
          </w:tcPr>
          <w:p w14:paraId="74EB7D42" w14:textId="77777777" w:rsidR="0009060A" w:rsidRPr="00E05DF3" w:rsidRDefault="0009060A" w:rsidP="00646EBC">
            <w:pPr>
              <w:adjustRightInd w:val="0"/>
              <w:jc w:val="center"/>
            </w:pPr>
            <w:r w:rsidRPr="005911D4">
              <w:rPr>
                <w:rFonts w:hint="eastAsia"/>
                <w:spacing w:val="75"/>
                <w:kern w:val="0"/>
                <w:fitText w:val="1482" w:id="-1490782976"/>
              </w:rPr>
              <w:t>経営状</w:t>
            </w:r>
            <w:r w:rsidRPr="005911D4">
              <w:rPr>
                <w:rFonts w:hint="eastAsia"/>
                <w:spacing w:val="30"/>
                <w:kern w:val="0"/>
                <w:fitText w:val="1482" w:id="-1490782976"/>
              </w:rPr>
              <w:t>況</w:t>
            </w:r>
          </w:p>
          <w:p w14:paraId="093142D8" w14:textId="77777777" w:rsidR="0009060A" w:rsidRPr="00E05DF3" w:rsidRDefault="0009060A" w:rsidP="00646EBC">
            <w:pPr>
              <w:adjustRightInd w:val="0"/>
              <w:jc w:val="center"/>
            </w:pPr>
            <w:r w:rsidRPr="00E05DF3">
              <w:rPr>
                <w:rFonts w:hint="eastAsia"/>
              </w:rPr>
              <w:t>（単位千円）</w:t>
            </w:r>
          </w:p>
          <w:p w14:paraId="41DE014E" w14:textId="77777777" w:rsidR="0009060A" w:rsidRPr="00E05DF3" w:rsidRDefault="0009060A" w:rsidP="00646EBC">
            <w:pPr>
              <w:adjustRightInd w:val="0"/>
            </w:pPr>
            <w:r w:rsidRPr="00E05DF3">
              <w:rPr>
                <w:rFonts w:hint="eastAsia"/>
              </w:rPr>
              <w:t>直近の３年分を記入</w:t>
            </w:r>
          </w:p>
        </w:tc>
        <w:tc>
          <w:tcPr>
            <w:tcW w:w="2275" w:type="dxa"/>
            <w:gridSpan w:val="2"/>
            <w:tcBorders>
              <w:right w:val="single" w:sz="2" w:space="0" w:color="auto"/>
            </w:tcBorders>
            <w:vAlign w:val="center"/>
          </w:tcPr>
          <w:p w14:paraId="7CE4E6F2" w14:textId="77777777" w:rsidR="0009060A" w:rsidRPr="00E05DF3" w:rsidRDefault="0009060A" w:rsidP="00646EBC">
            <w:pPr>
              <w:adjustRightInd w:val="0"/>
              <w:jc w:val="center"/>
            </w:pPr>
            <w:r w:rsidRPr="00E05DF3">
              <w:rPr>
                <w:rFonts w:hint="eastAsia"/>
              </w:rPr>
              <w:t>年</w:t>
            </w:r>
            <w:r w:rsidR="00AC49E7" w:rsidRPr="00E05DF3">
              <w:rPr>
                <w:rFonts w:hint="eastAsia"/>
              </w:rPr>
              <w:t xml:space="preserve">　　</w:t>
            </w:r>
            <w:r w:rsidRPr="00E05DF3">
              <w:rPr>
                <w:rFonts w:hint="eastAsia"/>
              </w:rPr>
              <w:t>度</w:t>
            </w:r>
          </w:p>
        </w:tc>
        <w:tc>
          <w:tcPr>
            <w:tcW w:w="1843" w:type="dxa"/>
            <w:gridSpan w:val="2"/>
            <w:tcBorders>
              <w:left w:val="single" w:sz="2" w:space="0" w:color="auto"/>
              <w:right w:val="single" w:sz="2" w:space="0" w:color="auto"/>
            </w:tcBorders>
            <w:vAlign w:val="center"/>
          </w:tcPr>
          <w:p w14:paraId="747CDB68" w14:textId="77777777" w:rsidR="0009060A" w:rsidRPr="00E05DF3" w:rsidRDefault="0009060A" w:rsidP="00646EBC">
            <w:pPr>
              <w:adjustRightInd w:val="0"/>
              <w:jc w:val="center"/>
            </w:pPr>
          </w:p>
        </w:tc>
        <w:tc>
          <w:tcPr>
            <w:tcW w:w="1843" w:type="dxa"/>
            <w:gridSpan w:val="2"/>
            <w:tcBorders>
              <w:left w:val="single" w:sz="2" w:space="0" w:color="auto"/>
              <w:right w:val="single" w:sz="2" w:space="0" w:color="auto"/>
            </w:tcBorders>
            <w:vAlign w:val="center"/>
          </w:tcPr>
          <w:p w14:paraId="74FA0A9B" w14:textId="77777777" w:rsidR="0009060A" w:rsidRPr="00E05DF3" w:rsidRDefault="0009060A" w:rsidP="00646EBC">
            <w:pPr>
              <w:adjustRightInd w:val="0"/>
              <w:jc w:val="center"/>
            </w:pPr>
          </w:p>
        </w:tc>
        <w:tc>
          <w:tcPr>
            <w:tcW w:w="1702" w:type="dxa"/>
            <w:tcBorders>
              <w:left w:val="single" w:sz="2" w:space="0" w:color="auto"/>
              <w:right w:val="single" w:sz="2" w:space="0" w:color="auto"/>
            </w:tcBorders>
            <w:vAlign w:val="center"/>
          </w:tcPr>
          <w:p w14:paraId="3775D6D1" w14:textId="77777777" w:rsidR="0009060A" w:rsidRPr="00E05DF3" w:rsidRDefault="0009060A" w:rsidP="00646EBC">
            <w:pPr>
              <w:adjustRightInd w:val="0"/>
              <w:jc w:val="center"/>
            </w:pPr>
          </w:p>
        </w:tc>
      </w:tr>
      <w:tr w:rsidR="0009060A" w:rsidRPr="00E05DF3" w14:paraId="3497FB19" w14:textId="77777777" w:rsidTr="00646EBC">
        <w:trPr>
          <w:gridAfter w:val="1"/>
          <w:wAfter w:w="116" w:type="dxa"/>
          <w:trHeight w:val="360"/>
        </w:trPr>
        <w:tc>
          <w:tcPr>
            <w:tcW w:w="1836" w:type="dxa"/>
            <w:vMerge/>
            <w:vAlign w:val="center"/>
          </w:tcPr>
          <w:p w14:paraId="3D03D6E9" w14:textId="77777777" w:rsidR="0009060A" w:rsidRPr="00E05DF3" w:rsidRDefault="0009060A" w:rsidP="00646EBC">
            <w:pPr>
              <w:adjustRightInd w:val="0"/>
              <w:jc w:val="center"/>
            </w:pPr>
          </w:p>
        </w:tc>
        <w:tc>
          <w:tcPr>
            <w:tcW w:w="2275" w:type="dxa"/>
            <w:gridSpan w:val="2"/>
            <w:vAlign w:val="center"/>
          </w:tcPr>
          <w:p w14:paraId="57587CA3" w14:textId="77777777" w:rsidR="0009060A" w:rsidRPr="00E05DF3" w:rsidRDefault="0009060A" w:rsidP="00646EBC">
            <w:pPr>
              <w:adjustRightInd w:val="0"/>
              <w:jc w:val="center"/>
            </w:pPr>
            <w:r w:rsidRPr="00E05DF3">
              <w:rPr>
                <w:rFonts w:hint="eastAsia"/>
              </w:rPr>
              <w:t>総収入（総売上）</w:t>
            </w:r>
          </w:p>
        </w:tc>
        <w:tc>
          <w:tcPr>
            <w:tcW w:w="1843" w:type="dxa"/>
            <w:gridSpan w:val="2"/>
            <w:vAlign w:val="center"/>
          </w:tcPr>
          <w:p w14:paraId="78B26ACE" w14:textId="77777777" w:rsidR="0009060A" w:rsidRPr="00E05DF3" w:rsidRDefault="0009060A" w:rsidP="00646EBC">
            <w:pPr>
              <w:adjustRightInd w:val="0"/>
              <w:jc w:val="center"/>
            </w:pPr>
          </w:p>
        </w:tc>
        <w:tc>
          <w:tcPr>
            <w:tcW w:w="1843" w:type="dxa"/>
            <w:gridSpan w:val="2"/>
            <w:vAlign w:val="center"/>
          </w:tcPr>
          <w:p w14:paraId="6FB848C2" w14:textId="77777777" w:rsidR="0009060A" w:rsidRPr="00E05DF3" w:rsidRDefault="0009060A" w:rsidP="00646EBC">
            <w:pPr>
              <w:adjustRightInd w:val="0"/>
              <w:jc w:val="center"/>
            </w:pPr>
          </w:p>
        </w:tc>
        <w:tc>
          <w:tcPr>
            <w:tcW w:w="1702" w:type="dxa"/>
            <w:vAlign w:val="center"/>
          </w:tcPr>
          <w:p w14:paraId="0BCC3849" w14:textId="77777777" w:rsidR="0009060A" w:rsidRPr="00E05DF3" w:rsidRDefault="0009060A" w:rsidP="00646EBC">
            <w:pPr>
              <w:adjustRightInd w:val="0"/>
              <w:jc w:val="center"/>
            </w:pPr>
          </w:p>
        </w:tc>
      </w:tr>
      <w:tr w:rsidR="0009060A" w:rsidRPr="00E05DF3" w14:paraId="25EBD24C" w14:textId="77777777" w:rsidTr="00646EBC">
        <w:trPr>
          <w:gridAfter w:val="1"/>
          <w:wAfter w:w="116" w:type="dxa"/>
          <w:trHeight w:val="360"/>
        </w:trPr>
        <w:tc>
          <w:tcPr>
            <w:tcW w:w="1836" w:type="dxa"/>
            <w:vMerge/>
            <w:vAlign w:val="center"/>
          </w:tcPr>
          <w:p w14:paraId="4588B8DC" w14:textId="77777777" w:rsidR="0009060A" w:rsidRPr="00E05DF3" w:rsidRDefault="0009060A" w:rsidP="00646EBC">
            <w:pPr>
              <w:adjustRightInd w:val="0"/>
              <w:jc w:val="center"/>
            </w:pPr>
          </w:p>
        </w:tc>
        <w:tc>
          <w:tcPr>
            <w:tcW w:w="2275" w:type="dxa"/>
            <w:gridSpan w:val="2"/>
            <w:vAlign w:val="center"/>
          </w:tcPr>
          <w:p w14:paraId="2928B467" w14:textId="77777777" w:rsidR="0009060A" w:rsidRPr="00E05DF3" w:rsidRDefault="0009060A" w:rsidP="00646EBC">
            <w:pPr>
              <w:adjustRightInd w:val="0"/>
              <w:jc w:val="center"/>
            </w:pPr>
            <w:r w:rsidRPr="00E05DF3">
              <w:rPr>
                <w:rFonts w:hint="eastAsia"/>
              </w:rPr>
              <w:t>総支出（総費用）</w:t>
            </w:r>
          </w:p>
        </w:tc>
        <w:tc>
          <w:tcPr>
            <w:tcW w:w="1843" w:type="dxa"/>
            <w:gridSpan w:val="2"/>
            <w:vAlign w:val="center"/>
          </w:tcPr>
          <w:p w14:paraId="199D9D26" w14:textId="77777777" w:rsidR="0009060A" w:rsidRPr="00E05DF3" w:rsidRDefault="0009060A" w:rsidP="00646EBC">
            <w:pPr>
              <w:adjustRightInd w:val="0"/>
              <w:jc w:val="center"/>
            </w:pPr>
          </w:p>
        </w:tc>
        <w:tc>
          <w:tcPr>
            <w:tcW w:w="1843" w:type="dxa"/>
            <w:gridSpan w:val="2"/>
            <w:vAlign w:val="center"/>
          </w:tcPr>
          <w:p w14:paraId="4EA28A74" w14:textId="77777777" w:rsidR="0009060A" w:rsidRPr="00E05DF3" w:rsidRDefault="0009060A" w:rsidP="00646EBC">
            <w:pPr>
              <w:adjustRightInd w:val="0"/>
              <w:jc w:val="center"/>
            </w:pPr>
          </w:p>
        </w:tc>
        <w:tc>
          <w:tcPr>
            <w:tcW w:w="1702" w:type="dxa"/>
            <w:vAlign w:val="center"/>
          </w:tcPr>
          <w:p w14:paraId="4CA66133" w14:textId="77777777" w:rsidR="0009060A" w:rsidRPr="00E05DF3" w:rsidRDefault="0009060A" w:rsidP="00646EBC">
            <w:pPr>
              <w:adjustRightInd w:val="0"/>
              <w:jc w:val="center"/>
            </w:pPr>
          </w:p>
        </w:tc>
      </w:tr>
      <w:tr w:rsidR="0009060A" w:rsidRPr="00E05DF3" w14:paraId="46B863B0" w14:textId="77777777" w:rsidTr="00646EBC">
        <w:trPr>
          <w:gridAfter w:val="1"/>
          <w:wAfter w:w="116" w:type="dxa"/>
          <w:trHeight w:val="360"/>
        </w:trPr>
        <w:tc>
          <w:tcPr>
            <w:tcW w:w="1836" w:type="dxa"/>
            <w:vMerge/>
            <w:vAlign w:val="center"/>
          </w:tcPr>
          <w:p w14:paraId="62EF6F3F" w14:textId="77777777" w:rsidR="0009060A" w:rsidRPr="00E05DF3" w:rsidRDefault="0009060A" w:rsidP="00646EBC">
            <w:pPr>
              <w:adjustRightInd w:val="0"/>
              <w:jc w:val="center"/>
            </w:pPr>
          </w:p>
        </w:tc>
        <w:tc>
          <w:tcPr>
            <w:tcW w:w="2275" w:type="dxa"/>
            <w:gridSpan w:val="2"/>
            <w:vAlign w:val="center"/>
          </w:tcPr>
          <w:p w14:paraId="168BA239" w14:textId="77777777" w:rsidR="0009060A" w:rsidRPr="00E05DF3" w:rsidRDefault="0009060A" w:rsidP="00646EBC">
            <w:pPr>
              <w:adjustRightInd w:val="0"/>
              <w:jc w:val="center"/>
            </w:pPr>
            <w:r w:rsidRPr="005911D4">
              <w:rPr>
                <w:rFonts w:hint="eastAsia"/>
                <w:spacing w:val="75"/>
                <w:kern w:val="0"/>
                <w:fitText w:val="1482" w:id="-1490782975"/>
              </w:rPr>
              <w:t>当期損</w:t>
            </w:r>
            <w:r w:rsidRPr="005911D4">
              <w:rPr>
                <w:rFonts w:hint="eastAsia"/>
                <w:spacing w:val="30"/>
                <w:kern w:val="0"/>
                <w:fitText w:val="1482" w:id="-1490782975"/>
              </w:rPr>
              <w:t>益</w:t>
            </w:r>
          </w:p>
        </w:tc>
        <w:tc>
          <w:tcPr>
            <w:tcW w:w="1843" w:type="dxa"/>
            <w:gridSpan w:val="2"/>
            <w:vAlign w:val="center"/>
          </w:tcPr>
          <w:p w14:paraId="05DB327D" w14:textId="77777777" w:rsidR="0009060A" w:rsidRPr="00E05DF3" w:rsidRDefault="0009060A" w:rsidP="00646EBC">
            <w:pPr>
              <w:adjustRightInd w:val="0"/>
              <w:jc w:val="center"/>
            </w:pPr>
          </w:p>
        </w:tc>
        <w:tc>
          <w:tcPr>
            <w:tcW w:w="1843" w:type="dxa"/>
            <w:gridSpan w:val="2"/>
            <w:vAlign w:val="center"/>
          </w:tcPr>
          <w:p w14:paraId="452C875A" w14:textId="77777777" w:rsidR="0009060A" w:rsidRPr="00E05DF3" w:rsidRDefault="0009060A" w:rsidP="00646EBC">
            <w:pPr>
              <w:adjustRightInd w:val="0"/>
              <w:jc w:val="center"/>
            </w:pPr>
          </w:p>
        </w:tc>
        <w:tc>
          <w:tcPr>
            <w:tcW w:w="1702" w:type="dxa"/>
            <w:vAlign w:val="center"/>
          </w:tcPr>
          <w:p w14:paraId="58516C66" w14:textId="77777777" w:rsidR="0009060A" w:rsidRPr="00E05DF3" w:rsidRDefault="0009060A" w:rsidP="00646EBC">
            <w:pPr>
              <w:adjustRightInd w:val="0"/>
              <w:jc w:val="center"/>
            </w:pPr>
          </w:p>
        </w:tc>
      </w:tr>
      <w:tr w:rsidR="0009060A" w:rsidRPr="00E05DF3" w14:paraId="6F1766A4" w14:textId="77777777" w:rsidTr="00646EBC">
        <w:trPr>
          <w:gridAfter w:val="1"/>
          <w:wAfter w:w="116" w:type="dxa"/>
          <w:trHeight w:val="360"/>
        </w:trPr>
        <w:tc>
          <w:tcPr>
            <w:tcW w:w="1836" w:type="dxa"/>
            <w:vMerge/>
            <w:vAlign w:val="center"/>
          </w:tcPr>
          <w:p w14:paraId="2AD54097" w14:textId="77777777" w:rsidR="0009060A" w:rsidRPr="00E05DF3" w:rsidRDefault="0009060A" w:rsidP="00646EBC">
            <w:pPr>
              <w:adjustRightInd w:val="0"/>
              <w:jc w:val="center"/>
            </w:pPr>
          </w:p>
        </w:tc>
        <w:tc>
          <w:tcPr>
            <w:tcW w:w="2275" w:type="dxa"/>
            <w:gridSpan w:val="2"/>
            <w:vAlign w:val="center"/>
          </w:tcPr>
          <w:p w14:paraId="521B98AD" w14:textId="77777777" w:rsidR="0009060A" w:rsidRPr="00E05DF3" w:rsidRDefault="0009060A" w:rsidP="00646EBC">
            <w:pPr>
              <w:adjustRightInd w:val="0"/>
              <w:jc w:val="center"/>
            </w:pPr>
            <w:r w:rsidRPr="005911D4">
              <w:rPr>
                <w:rFonts w:hint="eastAsia"/>
                <w:spacing w:val="75"/>
                <w:kern w:val="0"/>
                <w:fitText w:val="1482" w:id="-1490782974"/>
              </w:rPr>
              <w:t>累積損</w:t>
            </w:r>
            <w:r w:rsidRPr="005911D4">
              <w:rPr>
                <w:rFonts w:hint="eastAsia"/>
                <w:spacing w:val="30"/>
                <w:kern w:val="0"/>
                <w:fitText w:val="1482" w:id="-1490782974"/>
              </w:rPr>
              <w:t>益</w:t>
            </w:r>
          </w:p>
        </w:tc>
        <w:tc>
          <w:tcPr>
            <w:tcW w:w="1843" w:type="dxa"/>
            <w:gridSpan w:val="2"/>
            <w:vAlign w:val="center"/>
          </w:tcPr>
          <w:p w14:paraId="07BD0B0E" w14:textId="77777777" w:rsidR="0009060A" w:rsidRPr="00E05DF3" w:rsidRDefault="0009060A" w:rsidP="00646EBC">
            <w:pPr>
              <w:adjustRightInd w:val="0"/>
              <w:jc w:val="center"/>
            </w:pPr>
          </w:p>
        </w:tc>
        <w:tc>
          <w:tcPr>
            <w:tcW w:w="1843" w:type="dxa"/>
            <w:gridSpan w:val="2"/>
            <w:vAlign w:val="center"/>
          </w:tcPr>
          <w:p w14:paraId="7A5DC244" w14:textId="77777777" w:rsidR="0009060A" w:rsidRPr="00E05DF3" w:rsidRDefault="0009060A" w:rsidP="00646EBC">
            <w:pPr>
              <w:adjustRightInd w:val="0"/>
              <w:jc w:val="center"/>
            </w:pPr>
          </w:p>
        </w:tc>
        <w:tc>
          <w:tcPr>
            <w:tcW w:w="1702" w:type="dxa"/>
            <w:vAlign w:val="center"/>
          </w:tcPr>
          <w:p w14:paraId="79F2B504" w14:textId="77777777" w:rsidR="0009060A" w:rsidRPr="00E05DF3" w:rsidRDefault="0009060A" w:rsidP="00646EBC">
            <w:pPr>
              <w:adjustRightInd w:val="0"/>
              <w:jc w:val="center"/>
            </w:pPr>
          </w:p>
        </w:tc>
      </w:tr>
      <w:tr w:rsidR="00806AE2" w:rsidRPr="00E05DF3" w14:paraId="56E8AB29" w14:textId="77777777" w:rsidTr="00646EBC">
        <w:trPr>
          <w:trHeight w:val="7963"/>
        </w:trPr>
        <w:tc>
          <w:tcPr>
            <w:tcW w:w="2376" w:type="dxa"/>
            <w:gridSpan w:val="2"/>
          </w:tcPr>
          <w:p w14:paraId="6FC99C15" w14:textId="77777777" w:rsidR="00806AE2" w:rsidRPr="00E05DF3" w:rsidRDefault="00806AE2" w:rsidP="00646EBC">
            <w:pPr>
              <w:adjustRightInd w:val="0"/>
            </w:pPr>
            <w:r w:rsidRPr="00E05DF3">
              <w:rPr>
                <w:rFonts w:hint="eastAsia"/>
              </w:rPr>
              <w:lastRenderedPageBreak/>
              <w:t>田辺公園プールの管理運営を希望する理由</w:t>
            </w:r>
          </w:p>
        </w:tc>
        <w:tc>
          <w:tcPr>
            <w:tcW w:w="7347" w:type="dxa"/>
            <w:gridSpan w:val="7"/>
          </w:tcPr>
          <w:p w14:paraId="2475D13C" w14:textId="77777777" w:rsidR="00806AE2" w:rsidRPr="00E05DF3" w:rsidRDefault="00806AE2" w:rsidP="00646EBC">
            <w:pPr>
              <w:adjustRightInd w:val="0"/>
              <w:rPr>
                <w:sz w:val="28"/>
                <w:szCs w:val="28"/>
              </w:rPr>
            </w:pPr>
          </w:p>
        </w:tc>
      </w:tr>
      <w:tr w:rsidR="00806AE2" w:rsidRPr="00E05DF3" w14:paraId="3756E5D8" w14:textId="77777777" w:rsidTr="00646EBC">
        <w:trPr>
          <w:trHeight w:val="5834"/>
        </w:trPr>
        <w:tc>
          <w:tcPr>
            <w:tcW w:w="2376" w:type="dxa"/>
            <w:gridSpan w:val="2"/>
          </w:tcPr>
          <w:p w14:paraId="36FB1EDC" w14:textId="77777777" w:rsidR="00806AE2" w:rsidRPr="00E05DF3" w:rsidRDefault="00806AE2" w:rsidP="00646EBC">
            <w:pPr>
              <w:adjustRightInd w:val="0"/>
            </w:pPr>
            <w:r w:rsidRPr="00E05DF3">
              <w:rPr>
                <w:rFonts w:hint="eastAsia"/>
              </w:rPr>
              <w:t>類似業務に関する実績</w:t>
            </w:r>
          </w:p>
        </w:tc>
        <w:tc>
          <w:tcPr>
            <w:tcW w:w="7347" w:type="dxa"/>
            <w:gridSpan w:val="7"/>
          </w:tcPr>
          <w:p w14:paraId="5ADBA507" w14:textId="77777777" w:rsidR="00806AE2" w:rsidRPr="00E05DF3" w:rsidRDefault="00806AE2" w:rsidP="00646EBC">
            <w:pPr>
              <w:adjustRightInd w:val="0"/>
              <w:rPr>
                <w:sz w:val="28"/>
                <w:szCs w:val="28"/>
              </w:rPr>
            </w:pPr>
          </w:p>
        </w:tc>
      </w:tr>
    </w:tbl>
    <w:p w14:paraId="1BBC6351" w14:textId="77777777" w:rsidR="00806AE2" w:rsidRPr="00E05DF3" w:rsidRDefault="00806AE2" w:rsidP="00806AE2">
      <w:pPr>
        <w:adjustRightInd w:val="0"/>
        <w:rPr>
          <w:sz w:val="28"/>
          <w:szCs w:val="28"/>
        </w:rPr>
      </w:pPr>
    </w:p>
    <w:p w14:paraId="253AD7B8" w14:textId="77777777" w:rsidR="00806AE2" w:rsidRPr="00E05DF3" w:rsidRDefault="00806AE2" w:rsidP="00806AE2">
      <w:pPr>
        <w:adjustRightInd w:val="0"/>
      </w:pPr>
      <w:r w:rsidRPr="00E05DF3">
        <w:rPr>
          <w:sz w:val="28"/>
          <w:szCs w:val="28"/>
        </w:rPr>
        <w:br w:type="page"/>
      </w:r>
      <w:r w:rsidRPr="00E05DF3">
        <w:rPr>
          <w:rFonts w:hint="eastAsia"/>
        </w:rPr>
        <w:lastRenderedPageBreak/>
        <w:t>様式１－３</w:t>
      </w:r>
    </w:p>
    <w:p w14:paraId="5D7277A6" w14:textId="77777777" w:rsidR="00806AE2" w:rsidRPr="00E05DF3" w:rsidRDefault="00DF2C3B" w:rsidP="00806AE2">
      <w:pPr>
        <w:adjustRightInd w:val="0"/>
        <w:jc w:val="center"/>
      </w:pPr>
      <w:r w:rsidRPr="00E05DF3">
        <w:rPr>
          <w:rFonts w:hint="eastAsia"/>
        </w:rPr>
        <w:t>団体概要（グループ</w:t>
      </w:r>
      <w:r w:rsidR="00E15239" w:rsidRPr="00E05DF3">
        <w:rPr>
          <w:rFonts w:hint="eastAsia"/>
        </w:rPr>
        <w:t>応募</w:t>
      </w:r>
      <w:r w:rsidR="00806AE2" w:rsidRPr="00E05DF3">
        <w:rPr>
          <w:rFonts w:hint="eastAsia"/>
        </w:rPr>
        <w:t>の構成団体用）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275"/>
        <w:gridCol w:w="1614"/>
        <w:gridCol w:w="229"/>
        <w:gridCol w:w="1717"/>
        <w:gridCol w:w="126"/>
        <w:gridCol w:w="1702"/>
      </w:tblGrid>
      <w:tr w:rsidR="00806AE2" w:rsidRPr="00E05DF3" w14:paraId="6ADC8EA0" w14:textId="77777777" w:rsidTr="00646EBC">
        <w:trPr>
          <w:trHeight w:val="735"/>
        </w:trPr>
        <w:tc>
          <w:tcPr>
            <w:tcW w:w="1836" w:type="dxa"/>
            <w:vAlign w:val="center"/>
          </w:tcPr>
          <w:p w14:paraId="0B64F1ED" w14:textId="77777777" w:rsidR="00806AE2" w:rsidRPr="00E05DF3" w:rsidRDefault="00806AE2" w:rsidP="00646EBC">
            <w:pPr>
              <w:adjustRightInd w:val="0"/>
              <w:jc w:val="center"/>
            </w:pPr>
            <w:r w:rsidRPr="00E05DF3">
              <w:rPr>
                <w:rFonts w:hint="eastAsia"/>
              </w:rPr>
              <w:t>法人・団体名</w:t>
            </w:r>
          </w:p>
        </w:tc>
        <w:tc>
          <w:tcPr>
            <w:tcW w:w="7663" w:type="dxa"/>
            <w:gridSpan w:val="6"/>
          </w:tcPr>
          <w:p w14:paraId="3AA1C3AD" w14:textId="77777777" w:rsidR="00806AE2" w:rsidRPr="00E05DF3" w:rsidRDefault="00806AE2" w:rsidP="00646EBC">
            <w:pPr>
              <w:adjustRightInd w:val="0"/>
              <w:jc w:val="center"/>
            </w:pPr>
          </w:p>
        </w:tc>
      </w:tr>
      <w:tr w:rsidR="00806AE2" w:rsidRPr="00E05DF3" w14:paraId="68D5B726" w14:textId="77777777" w:rsidTr="00646EBC">
        <w:trPr>
          <w:trHeight w:val="735"/>
        </w:trPr>
        <w:tc>
          <w:tcPr>
            <w:tcW w:w="1836" w:type="dxa"/>
            <w:vAlign w:val="center"/>
          </w:tcPr>
          <w:p w14:paraId="2A58749B" w14:textId="77777777" w:rsidR="00806AE2" w:rsidRPr="00E05DF3" w:rsidRDefault="00806AE2" w:rsidP="00646EBC">
            <w:pPr>
              <w:adjustRightInd w:val="0"/>
              <w:jc w:val="center"/>
            </w:pPr>
            <w:r w:rsidRPr="005911D4">
              <w:rPr>
                <w:rFonts w:hint="eastAsia"/>
                <w:spacing w:val="75"/>
                <w:kern w:val="0"/>
                <w:fitText w:val="1482" w:id="-1490782973"/>
              </w:rPr>
              <w:t>代表者</w:t>
            </w:r>
            <w:r w:rsidRPr="005911D4">
              <w:rPr>
                <w:rFonts w:hint="eastAsia"/>
                <w:spacing w:val="30"/>
                <w:kern w:val="0"/>
                <w:fitText w:val="1482" w:id="-1490782973"/>
              </w:rPr>
              <w:t>名</w:t>
            </w:r>
          </w:p>
        </w:tc>
        <w:tc>
          <w:tcPr>
            <w:tcW w:w="7663" w:type="dxa"/>
            <w:gridSpan w:val="6"/>
          </w:tcPr>
          <w:p w14:paraId="1E7E281E" w14:textId="77777777" w:rsidR="00806AE2" w:rsidRPr="00E05DF3" w:rsidRDefault="00806AE2" w:rsidP="00646EBC">
            <w:pPr>
              <w:adjustRightInd w:val="0"/>
              <w:jc w:val="center"/>
            </w:pPr>
          </w:p>
        </w:tc>
      </w:tr>
      <w:tr w:rsidR="00806AE2" w:rsidRPr="00E05DF3" w14:paraId="6B4366C1" w14:textId="77777777" w:rsidTr="00646EBC">
        <w:trPr>
          <w:trHeight w:val="735"/>
        </w:trPr>
        <w:tc>
          <w:tcPr>
            <w:tcW w:w="1836" w:type="dxa"/>
            <w:vAlign w:val="center"/>
          </w:tcPr>
          <w:p w14:paraId="69E02C1B" w14:textId="77777777" w:rsidR="00806AE2" w:rsidRPr="00E05DF3" w:rsidRDefault="00806AE2" w:rsidP="00646EBC">
            <w:pPr>
              <w:adjustRightInd w:val="0"/>
              <w:jc w:val="center"/>
            </w:pPr>
            <w:r w:rsidRPr="005911D4">
              <w:rPr>
                <w:rFonts w:hint="eastAsia"/>
                <w:spacing w:val="180"/>
                <w:kern w:val="0"/>
                <w:fitText w:val="1482" w:id="-1490782972"/>
              </w:rPr>
              <w:t>所在</w:t>
            </w:r>
            <w:r w:rsidRPr="005911D4">
              <w:rPr>
                <w:rFonts w:hint="eastAsia"/>
                <w:spacing w:val="15"/>
                <w:kern w:val="0"/>
                <w:fitText w:val="1482" w:id="-1490782972"/>
              </w:rPr>
              <w:t>地</w:t>
            </w:r>
          </w:p>
        </w:tc>
        <w:tc>
          <w:tcPr>
            <w:tcW w:w="7663" w:type="dxa"/>
            <w:gridSpan w:val="6"/>
          </w:tcPr>
          <w:p w14:paraId="5808F8F3" w14:textId="77777777" w:rsidR="00806AE2" w:rsidRPr="00E05DF3" w:rsidRDefault="00806AE2" w:rsidP="00646EBC">
            <w:pPr>
              <w:adjustRightInd w:val="0"/>
              <w:jc w:val="center"/>
            </w:pPr>
          </w:p>
        </w:tc>
      </w:tr>
      <w:tr w:rsidR="00806AE2" w:rsidRPr="00E05DF3" w14:paraId="3783F4FB" w14:textId="77777777" w:rsidTr="00646EBC">
        <w:trPr>
          <w:trHeight w:val="735"/>
        </w:trPr>
        <w:tc>
          <w:tcPr>
            <w:tcW w:w="1836" w:type="dxa"/>
            <w:vAlign w:val="center"/>
          </w:tcPr>
          <w:p w14:paraId="13C9EA36" w14:textId="77777777" w:rsidR="00806AE2" w:rsidRPr="00E05DF3" w:rsidRDefault="00806AE2" w:rsidP="00646EBC">
            <w:pPr>
              <w:adjustRightInd w:val="0"/>
              <w:jc w:val="center"/>
            </w:pPr>
            <w:r w:rsidRPr="005911D4">
              <w:rPr>
                <w:rFonts w:hint="eastAsia"/>
                <w:spacing w:val="180"/>
                <w:kern w:val="0"/>
                <w:fitText w:val="1482" w:id="-1490782971"/>
              </w:rPr>
              <w:t>役員</w:t>
            </w:r>
            <w:r w:rsidRPr="005911D4">
              <w:rPr>
                <w:rFonts w:hint="eastAsia"/>
                <w:spacing w:val="15"/>
                <w:kern w:val="0"/>
                <w:fitText w:val="1482" w:id="-1490782971"/>
              </w:rPr>
              <w:t>数</w:t>
            </w:r>
          </w:p>
        </w:tc>
        <w:tc>
          <w:tcPr>
            <w:tcW w:w="7663" w:type="dxa"/>
            <w:gridSpan w:val="6"/>
          </w:tcPr>
          <w:p w14:paraId="442AC2E7" w14:textId="77777777" w:rsidR="00806AE2" w:rsidRPr="00E05DF3" w:rsidRDefault="00806AE2" w:rsidP="00646EBC">
            <w:pPr>
              <w:adjustRightInd w:val="0"/>
              <w:jc w:val="center"/>
            </w:pPr>
          </w:p>
        </w:tc>
      </w:tr>
      <w:tr w:rsidR="00806AE2" w:rsidRPr="00E05DF3" w14:paraId="2A698AE9" w14:textId="77777777" w:rsidTr="00646EBC">
        <w:trPr>
          <w:trHeight w:val="735"/>
        </w:trPr>
        <w:tc>
          <w:tcPr>
            <w:tcW w:w="1836" w:type="dxa"/>
            <w:vAlign w:val="center"/>
          </w:tcPr>
          <w:p w14:paraId="5C5A0B96" w14:textId="77777777" w:rsidR="00806AE2" w:rsidRPr="00E05DF3" w:rsidRDefault="00806AE2" w:rsidP="00646EBC">
            <w:pPr>
              <w:adjustRightInd w:val="0"/>
              <w:jc w:val="center"/>
            </w:pPr>
            <w:r w:rsidRPr="005911D4">
              <w:rPr>
                <w:rFonts w:hint="eastAsia"/>
                <w:spacing w:val="180"/>
                <w:kern w:val="0"/>
                <w:fitText w:val="1482" w:id="-1490782970"/>
              </w:rPr>
              <w:t>職員</w:t>
            </w:r>
            <w:r w:rsidRPr="005911D4">
              <w:rPr>
                <w:rFonts w:hint="eastAsia"/>
                <w:spacing w:val="15"/>
                <w:kern w:val="0"/>
                <w:fitText w:val="1482" w:id="-1490782970"/>
              </w:rPr>
              <w:t>数</w:t>
            </w:r>
          </w:p>
        </w:tc>
        <w:tc>
          <w:tcPr>
            <w:tcW w:w="3889" w:type="dxa"/>
            <w:gridSpan w:val="2"/>
          </w:tcPr>
          <w:p w14:paraId="057B617F" w14:textId="77777777" w:rsidR="00806AE2" w:rsidRPr="00E05DF3" w:rsidRDefault="00806AE2" w:rsidP="00646EBC">
            <w:pPr>
              <w:adjustRightInd w:val="0"/>
              <w:jc w:val="center"/>
            </w:pPr>
          </w:p>
        </w:tc>
        <w:tc>
          <w:tcPr>
            <w:tcW w:w="1946" w:type="dxa"/>
            <w:gridSpan w:val="2"/>
            <w:vAlign w:val="center"/>
          </w:tcPr>
          <w:p w14:paraId="6957FD1B" w14:textId="77777777" w:rsidR="00806AE2" w:rsidRPr="00E05DF3" w:rsidRDefault="00806AE2" w:rsidP="00646EBC">
            <w:pPr>
              <w:adjustRightInd w:val="0"/>
              <w:jc w:val="center"/>
            </w:pPr>
            <w:r w:rsidRPr="00E05DF3">
              <w:rPr>
                <w:rFonts w:hint="eastAsia"/>
              </w:rPr>
              <w:t>障害者雇用率</w:t>
            </w:r>
          </w:p>
          <w:p w14:paraId="6F95E8F2" w14:textId="77777777" w:rsidR="00806AE2" w:rsidRPr="00E05DF3" w:rsidRDefault="00A519E3" w:rsidP="00646EBC">
            <w:pPr>
              <w:adjustRightInd w:val="0"/>
              <w:jc w:val="center"/>
            </w:pPr>
            <w:r w:rsidRPr="00E05DF3">
              <w:rPr>
                <w:rFonts w:hint="eastAsia"/>
              </w:rPr>
              <w:t>（法定</w:t>
            </w:r>
            <w:r w:rsidR="00806AE2" w:rsidRPr="00E05DF3">
              <w:rPr>
                <w:rFonts w:hint="eastAsia"/>
              </w:rPr>
              <w:t>雇用率）</w:t>
            </w:r>
          </w:p>
        </w:tc>
        <w:tc>
          <w:tcPr>
            <w:tcW w:w="1828" w:type="dxa"/>
            <w:gridSpan w:val="2"/>
          </w:tcPr>
          <w:p w14:paraId="65167A95" w14:textId="77777777" w:rsidR="00806AE2" w:rsidRPr="00E05DF3" w:rsidRDefault="00806AE2" w:rsidP="00646EBC">
            <w:pPr>
              <w:adjustRightInd w:val="0"/>
              <w:jc w:val="center"/>
            </w:pPr>
          </w:p>
        </w:tc>
      </w:tr>
      <w:tr w:rsidR="00806AE2" w:rsidRPr="00E05DF3" w14:paraId="1124390D" w14:textId="77777777" w:rsidTr="00646EBC">
        <w:trPr>
          <w:trHeight w:val="735"/>
        </w:trPr>
        <w:tc>
          <w:tcPr>
            <w:tcW w:w="1836" w:type="dxa"/>
            <w:vAlign w:val="center"/>
          </w:tcPr>
          <w:p w14:paraId="2E02CBE3" w14:textId="77777777" w:rsidR="00806AE2" w:rsidRPr="00E05DF3" w:rsidRDefault="00806AE2" w:rsidP="00646EBC">
            <w:pPr>
              <w:adjustRightInd w:val="0"/>
              <w:jc w:val="center"/>
            </w:pPr>
            <w:r w:rsidRPr="005911D4">
              <w:rPr>
                <w:rFonts w:hint="eastAsia"/>
                <w:spacing w:val="30"/>
                <w:kern w:val="0"/>
                <w:fitText w:val="1482" w:id="-1490782720"/>
              </w:rPr>
              <w:t>設立年月</w:t>
            </w:r>
            <w:r w:rsidRPr="005911D4">
              <w:rPr>
                <w:rFonts w:hint="eastAsia"/>
                <w:spacing w:val="15"/>
                <w:kern w:val="0"/>
                <w:fitText w:val="1482" w:id="-1490782720"/>
              </w:rPr>
              <w:t>日</w:t>
            </w:r>
          </w:p>
        </w:tc>
        <w:tc>
          <w:tcPr>
            <w:tcW w:w="7663" w:type="dxa"/>
            <w:gridSpan w:val="6"/>
          </w:tcPr>
          <w:p w14:paraId="3C5482A1" w14:textId="77777777" w:rsidR="00806AE2" w:rsidRPr="00E05DF3" w:rsidRDefault="00806AE2" w:rsidP="00646EBC">
            <w:pPr>
              <w:adjustRightInd w:val="0"/>
              <w:jc w:val="center"/>
            </w:pPr>
          </w:p>
        </w:tc>
      </w:tr>
      <w:tr w:rsidR="00806AE2" w:rsidRPr="00E05DF3" w14:paraId="55C79E04" w14:textId="77777777" w:rsidTr="00646EBC">
        <w:trPr>
          <w:trHeight w:val="1735"/>
        </w:trPr>
        <w:tc>
          <w:tcPr>
            <w:tcW w:w="1836" w:type="dxa"/>
            <w:vAlign w:val="center"/>
          </w:tcPr>
          <w:p w14:paraId="35AD640A" w14:textId="77777777" w:rsidR="00806AE2" w:rsidRPr="00E05DF3" w:rsidRDefault="00806AE2" w:rsidP="00646EBC">
            <w:pPr>
              <w:adjustRightInd w:val="0"/>
              <w:jc w:val="center"/>
            </w:pPr>
            <w:r w:rsidRPr="005911D4">
              <w:rPr>
                <w:rFonts w:hint="eastAsia"/>
                <w:spacing w:val="75"/>
                <w:kern w:val="0"/>
                <w:fitText w:val="1482" w:id="-1490782719"/>
              </w:rPr>
              <w:t>主な事</w:t>
            </w:r>
            <w:r w:rsidRPr="005911D4">
              <w:rPr>
                <w:rFonts w:hint="eastAsia"/>
                <w:spacing w:val="30"/>
                <w:kern w:val="0"/>
                <w:fitText w:val="1482" w:id="-1490782719"/>
              </w:rPr>
              <w:t>業</w:t>
            </w:r>
          </w:p>
        </w:tc>
        <w:tc>
          <w:tcPr>
            <w:tcW w:w="7663" w:type="dxa"/>
            <w:gridSpan w:val="6"/>
            <w:vAlign w:val="center"/>
          </w:tcPr>
          <w:p w14:paraId="57E3B5F0" w14:textId="77777777" w:rsidR="00806AE2" w:rsidRPr="00E05DF3" w:rsidRDefault="00806AE2" w:rsidP="00646EBC">
            <w:pPr>
              <w:adjustRightInd w:val="0"/>
              <w:jc w:val="center"/>
            </w:pPr>
          </w:p>
        </w:tc>
      </w:tr>
      <w:tr w:rsidR="00806AE2" w:rsidRPr="00E05DF3" w14:paraId="2C9FAE2E" w14:textId="77777777" w:rsidTr="00646EBC">
        <w:trPr>
          <w:trHeight w:val="3688"/>
        </w:trPr>
        <w:tc>
          <w:tcPr>
            <w:tcW w:w="1836" w:type="dxa"/>
            <w:vAlign w:val="center"/>
          </w:tcPr>
          <w:p w14:paraId="6605D385" w14:textId="77777777" w:rsidR="00806AE2" w:rsidRPr="00E05DF3" w:rsidRDefault="00806AE2" w:rsidP="00646EBC">
            <w:pPr>
              <w:adjustRightInd w:val="0"/>
            </w:pPr>
            <w:r w:rsidRPr="00E05DF3">
              <w:rPr>
                <w:rFonts w:hint="eastAsia"/>
              </w:rPr>
              <w:t>経営における理念・経営方針について</w:t>
            </w:r>
          </w:p>
        </w:tc>
        <w:tc>
          <w:tcPr>
            <w:tcW w:w="7663" w:type="dxa"/>
            <w:gridSpan w:val="6"/>
            <w:vAlign w:val="center"/>
          </w:tcPr>
          <w:p w14:paraId="08908DE1" w14:textId="77777777" w:rsidR="00806AE2" w:rsidRPr="00E05DF3" w:rsidRDefault="00806AE2" w:rsidP="00646EBC">
            <w:pPr>
              <w:adjustRightInd w:val="0"/>
              <w:jc w:val="center"/>
            </w:pPr>
          </w:p>
        </w:tc>
      </w:tr>
      <w:tr w:rsidR="00806AE2" w:rsidRPr="00E05DF3" w14:paraId="119113A5" w14:textId="77777777" w:rsidTr="00646EBC">
        <w:trPr>
          <w:trHeight w:val="1533"/>
        </w:trPr>
        <w:tc>
          <w:tcPr>
            <w:tcW w:w="1836" w:type="dxa"/>
            <w:vAlign w:val="center"/>
          </w:tcPr>
          <w:p w14:paraId="04E9F275" w14:textId="77777777" w:rsidR="00806AE2" w:rsidRPr="00E05DF3" w:rsidRDefault="00806AE2" w:rsidP="00646EBC">
            <w:pPr>
              <w:adjustRightInd w:val="0"/>
            </w:pPr>
            <w:r w:rsidRPr="00E05DF3">
              <w:rPr>
                <w:rFonts w:hint="eastAsia"/>
              </w:rPr>
              <w:t>法令遵守について</w:t>
            </w:r>
          </w:p>
        </w:tc>
        <w:tc>
          <w:tcPr>
            <w:tcW w:w="7663" w:type="dxa"/>
            <w:gridSpan w:val="6"/>
            <w:tcBorders>
              <w:right w:val="single" w:sz="2" w:space="0" w:color="auto"/>
            </w:tcBorders>
            <w:vAlign w:val="center"/>
          </w:tcPr>
          <w:p w14:paraId="1E071A85" w14:textId="77777777" w:rsidR="00806AE2" w:rsidRPr="00E05DF3" w:rsidRDefault="00806AE2" w:rsidP="00646EBC">
            <w:pPr>
              <w:adjustRightInd w:val="0"/>
              <w:jc w:val="center"/>
            </w:pPr>
          </w:p>
        </w:tc>
      </w:tr>
      <w:tr w:rsidR="00806AE2" w:rsidRPr="00E05DF3" w14:paraId="28D4B380" w14:textId="77777777" w:rsidTr="00646EBC">
        <w:tc>
          <w:tcPr>
            <w:tcW w:w="1836" w:type="dxa"/>
            <w:vMerge w:val="restart"/>
            <w:vAlign w:val="center"/>
          </w:tcPr>
          <w:p w14:paraId="05AB64AE" w14:textId="77777777" w:rsidR="00806AE2" w:rsidRPr="00E05DF3" w:rsidRDefault="00806AE2" w:rsidP="00646EBC">
            <w:pPr>
              <w:adjustRightInd w:val="0"/>
              <w:jc w:val="center"/>
            </w:pPr>
            <w:r w:rsidRPr="005911D4">
              <w:rPr>
                <w:rFonts w:hint="eastAsia"/>
                <w:spacing w:val="75"/>
                <w:kern w:val="0"/>
                <w:fitText w:val="1482" w:id="-1490782718"/>
              </w:rPr>
              <w:t>経営状</w:t>
            </w:r>
            <w:r w:rsidRPr="005911D4">
              <w:rPr>
                <w:rFonts w:hint="eastAsia"/>
                <w:spacing w:val="30"/>
                <w:kern w:val="0"/>
                <w:fitText w:val="1482" w:id="-1490782718"/>
              </w:rPr>
              <w:t>況</w:t>
            </w:r>
          </w:p>
          <w:p w14:paraId="1B42227B" w14:textId="77777777" w:rsidR="00806AE2" w:rsidRPr="00E05DF3" w:rsidRDefault="00806AE2" w:rsidP="00646EBC">
            <w:pPr>
              <w:adjustRightInd w:val="0"/>
              <w:jc w:val="center"/>
            </w:pPr>
            <w:r w:rsidRPr="00E05DF3">
              <w:rPr>
                <w:rFonts w:hint="eastAsia"/>
              </w:rPr>
              <w:t>（単位千円）</w:t>
            </w:r>
          </w:p>
          <w:p w14:paraId="53319629" w14:textId="77777777" w:rsidR="00806AE2" w:rsidRPr="00E05DF3" w:rsidRDefault="00806AE2" w:rsidP="00646EBC">
            <w:pPr>
              <w:adjustRightInd w:val="0"/>
            </w:pPr>
            <w:r w:rsidRPr="00E05DF3">
              <w:rPr>
                <w:rFonts w:hint="eastAsia"/>
              </w:rPr>
              <w:t>直近の３年分を記入</w:t>
            </w:r>
          </w:p>
        </w:tc>
        <w:tc>
          <w:tcPr>
            <w:tcW w:w="2275" w:type="dxa"/>
            <w:tcBorders>
              <w:right w:val="single" w:sz="2" w:space="0" w:color="auto"/>
            </w:tcBorders>
            <w:vAlign w:val="center"/>
          </w:tcPr>
          <w:p w14:paraId="305A75B1" w14:textId="77777777" w:rsidR="00806AE2" w:rsidRPr="00E05DF3" w:rsidRDefault="00806AE2" w:rsidP="00646EBC">
            <w:pPr>
              <w:adjustRightInd w:val="0"/>
              <w:jc w:val="center"/>
            </w:pPr>
            <w:r w:rsidRPr="00E05DF3">
              <w:rPr>
                <w:rFonts w:hint="eastAsia"/>
              </w:rPr>
              <w:t>年</w:t>
            </w:r>
            <w:r w:rsidR="00AC49E7" w:rsidRPr="00E05DF3">
              <w:rPr>
                <w:rFonts w:hint="eastAsia"/>
              </w:rPr>
              <w:t xml:space="preserve">　　</w:t>
            </w:r>
            <w:r w:rsidRPr="00E05DF3">
              <w:rPr>
                <w:rFonts w:hint="eastAsia"/>
              </w:rPr>
              <w:t>度</w:t>
            </w:r>
          </w:p>
        </w:tc>
        <w:tc>
          <w:tcPr>
            <w:tcW w:w="1843" w:type="dxa"/>
            <w:gridSpan w:val="2"/>
            <w:tcBorders>
              <w:left w:val="single" w:sz="2" w:space="0" w:color="auto"/>
              <w:right w:val="single" w:sz="2" w:space="0" w:color="auto"/>
            </w:tcBorders>
          </w:tcPr>
          <w:p w14:paraId="1961D621" w14:textId="77777777" w:rsidR="00806AE2" w:rsidRPr="00E05DF3" w:rsidRDefault="00806AE2" w:rsidP="00646EBC">
            <w:pPr>
              <w:adjustRightInd w:val="0"/>
              <w:jc w:val="center"/>
            </w:pPr>
          </w:p>
        </w:tc>
        <w:tc>
          <w:tcPr>
            <w:tcW w:w="1843" w:type="dxa"/>
            <w:gridSpan w:val="2"/>
            <w:tcBorders>
              <w:left w:val="single" w:sz="2" w:space="0" w:color="auto"/>
              <w:right w:val="single" w:sz="2" w:space="0" w:color="auto"/>
            </w:tcBorders>
          </w:tcPr>
          <w:p w14:paraId="596066C2" w14:textId="77777777" w:rsidR="00806AE2" w:rsidRPr="00E05DF3" w:rsidRDefault="00806AE2" w:rsidP="00646EBC">
            <w:pPr>
              <w:adjustRightInd w:val="0"/>
              <w:jc w:val="center"/>
            </w:pPr>
          </w:p>
        </w:tc>
        <w:tc>
          <w:tcPr>
            <w:tcW w:w="1702" w:type="dxa"/>
            <w:tcBorders>
              <w:left w:val="single" w:sz="2" w:space="0" w:color="auto"/>
              <w:right w:val="single" w:sz="2" w:space="0" w:color="auto"/>
            </w:tcBorders>
          </w:tcPr>
          <w:p w14:paraId="62531836" w14:textId="77777777" w:rsidR="00806AE2" w:rsidRPr="00E05DF3" w:rsidRDefault="00806AE2" w:rsidP="00646EBC">
            <w:pPr>
              <w:adjustRightInd w:val="0"/>
              <w:jc w:val="center"/>
            </w:pPr>
          </w:p>
        </w:tc>
      </w:tr>
      <w:tr w:rsidR="00806AE2" w:rsidRPr="00E05DF3" w14:paraId="635D35CD" w14:textId="77777777" w:rsidTr="00646EBC">
        <w:tc>
          <w:tcPr>
            <w:tcW w:w="1836" w:type="dxa"/>
            <w:vMerge/>
            <w:vAlign w:val="center"/>
          </w:tcPr>
          <w:p w14:paraId="02F6EDDA" w14:textId="77777777" w:rsidR="00806AE2" w:rsidRPr="00E05DF3" w:rsidRDefault="00806AE2" w:rsidP="00646EBC">
            <w:pPr>
              <w:adjustRightInd w:val="0"/>
              <w:jc w:val="center"/>
            </w:pPr>
          </w:p>
        </w:tc>
        <w:tc>
          <w:tcPr>
            <w:tcW w:w="2275" w:type="dxa"/>
            <w:vAlign w:val="center"/>
          </w:tcPr>
          <w:p w14:paraId="560F6816" w14:textId="77777777" w:rsidR="00806AE2" w:rsidRPr="00E05DF3" w:rsidRDefault="00806AE2" w:rsidP="00646EBC">
            <w:pPr>
              <w:adjustRightInd w:val="0"/>
              <w:jc w:val="center"/>
            </w:pPr>
            <w:r w:rsidRPr="00E05DF3">
              <w:rPr>
                <w:rFonts w:hint="eastAsia"/>
              </w:rPr>
              <w:t>総収入（総売上）</w:t>
            </w:r>
          </w:p>
        </w:tc>
        <w:tc>
          <w:tcPr>
            <w:tcW w:w="1843" w:type="dxa"/>
            <w:gridSpan w:val="2"/>
          </w:tcPr>
          <w:p w14:paraId="2818EE0F" w14:textId="77777777" w:rsidR="00806AE2" w:rsidRPr="00E05DF3" w:rsidRDefault="00806AE2" w:rsidP="00646EBC">
            <w:pPr>
              <w:adjustRightInd w:val="0"/>
              <w:jc w:val="center"/>
            </w:pPr>
          </w:p>
        </w:tc>
        <w:tc>
          <w:tcPr>
            <w:tcW w:w="1843" w:type="dxa"/>
            <w:gridSpan w:val="2"/>
          </w:tcPr>
          <w:p w14:paraId="5F718CAA" w14:textId="77777777" w:rsidR="00806AE2" w:rsidRPr="00E05DF3" w:rsidRDefault="00806AE2" w:rsidP="00646EBC">
            <w:pPr>
              <w:adjustRightInd w:val="0"/>
              <w:jc w:val="center"/>
            </w:pPr>
          </w:p>
        </w:tc>
        <w:tc>
          <w:tcPr>
            <w:tcW w:w="1702" w:type="dxa"/>
          </w:tcPr>
          <w:p w14:paraId="222E4015" w14:textId="77777777" w:rsidR="00806AE2" w:rsidRPr="00E05DF3" w:rsidRDefault="00806AE2" w:rsidP="00646EBC">
            <w:pPr>
              <w:adjustRightInd w:val="0"/>
              <w:jc w:val="center"/>
            </w:pPr>
          </w:p>
        </w:tc>
      </w:tr>
      <w:tr w:rsidR="00806AE2" w:rsidRPr="00E05DF3" w14:paraId="3762E70A" w14:textId="77777777" w:rsidTr="00646EBC">
        <w:tc>
          <w:tcPr>
            <w:tcW w:w="1836" w:type="dxa"/>
            <w:vMerge/>
            <w:vAlign w:val="center"/>
          </w:tcPr>
          <w:p w14:paraId="09E5E0F4" w14:textId="77777777" w:rsidR="00806AE2" w:rsidRPr="00E05DF3" w:rsidRDefault="00806AE2" w:rsidP="00646EBC">
            <w:pPr>
              <w:adjustRightInd w:val="0"/>
              <w:jc w:val="center"/>
            </w:pPr>
          </w:p>
        </w:tc>
        <w:tc>
          <w:tcPr>
            <w:tcW w:w="2275" w:type="dxa"/>
            <w:vAlign w:val="center"/>
          </w:tcPr>
          <w:p w14:paraId="52F39E32" w14:textId="77777777" w:rsidR="00806AE2" w:rsidRPr="00E05DF3" w:rsidRDefault="00806AE2" w:rsidP="00646EBC">
            <w:pPr>
              <w:adjustRightInd w:val="0"/>
              <w:jc w:val="center"/>
            </w:pPr>
            <w:r w:rsidRPr="00E05DF3">
              <w:rPr>
                <w:rFonts w:hint="eastAsia"/>
              </w:rPr>
              <w:t>総支出（総費用）</w:t>
            </w:r>
          </w:p>
        </w:tc>
        <w:tc>
          <w:tcPr>
            <w:tcW w:w="1843" w:type="dxa"/>
            <w:gridSpan w:val="2"/>
          </w:tcPr>
          <w:p w14:paraId="6708CEC9" w14:textId="77777777" w:rsidR="00806AE2" w:rsidRPr="00E05DF3" w:rsidRDefault="00806AE2" w:rsidP="00646EBC">
            <w:pPr>
              <w:adjustRightInd w:val="0"/>
              <w:jc w:val="center"/>
            </w:pPr>
          </w:p>
        </w:tc>
        <w:tc>
          <w:tcPr>
            <w:tcW w:w="1843" w:type="dxa"/>
            <w:gridSpan w:val="2"/>
          </w:tcPr>
          <w:p w14:paraId="57F1E111" w14:textId="77777777" w:rsidR="00806AE2" w:rsidRPr="00E05DF3" w:rsidRDefault="00806AE2" w:rsidP="00646EBC">
            <w:pPr>
              <w:adjustRightInd w:val="0"/>
              <w:jc w:val="center"/>
            </w:pPr>
          </w:p>
        </w:tc>
        <w:tc>
          <w:tcPr>
            <w:tcW w:w="1702" w:type="dxa"/>
          </w:tcPr>
          <w:p w14:paraId="7554202A" w14:textId="77777777" w:rsidR="00806AE2" w:rsidRPr="00E05DF3" w:rsidRDefault="00806AE2" w:rsidP="00646EBC">
            <w:pPr>
              <w:adjustRightInd w:val="0"/>
              <w:jc w:val="center"/>
            </w:pPr>
          </w:p>
        </w:tc>
      </w:tr>
      <w:tr w:rsidR="00806AE2" w:rsidRPr="00E05DF3" w14:paraId="6098078C" w14:textId="77777777" w:rsidTr="00646EBC">
        <w:tc>
          <w:tcPr>
            <w:tcW w:w="1836" w:type="dxa"/>
            <w:vMerge/>
            <w:vAlign w:val="center"/>
          </w:tcPr>
          <w:p w14:paraId="6846472B" w14:textId="77777777" w:rsidR="00806AE2" w:rsidRPr="00E05DF3" w:rsidRDefault="00806AE2" w:rsidP="00646EBC">
            <w:pPr>
              <w:adjustRightInd w:val="0"/>
              <w:jc w:val="center"/>
            </w:pPr>
          </w:p>
        </w:tc>
        <w:tc>
          <w:tcPr>
            <w:tcW w:w="2275" w:type="dxa"/>
            <w:vAlign w:val="center"/>
          </w:tcPr>
          <w:p w14:paraId="6B2522F9" w14:textId="77777777" w:rsidR="00806AE2" w:rsidRPr="00E05DF3" w:rsidRDefault="00806AE2" w:rsidP="00646EBC">
            <w:pPr>
              <w:adjustRightInd w:val="0"/>
              <w:jc w:val="center"/>
            </w:pPr>
            <w:r w:rsidRPr="005911D4">
              <w:rPr>
                <w:rFonts w:hint="eastAsia"/>
                <w:spacing w:val="75"/>
                <w:kern w:val="0"/>
                <w:fitText w:val="1482" w:id="-1490782717"/>
              </w:rPr>
              <w:t>当期損</w:t>
            </w:r>
            <w:r w:rsidRPr="005911D4">
              <w:rPr>
                <w:rFonts w:hint="eastAsia"/>
                <w:spacing w:val="30"/>
                <w:kern w:val="0"/>
                <w:fitText w:val="1482" w:id="-1490782717"/>
              </w:rPr>
              <w:t>益</w:t>
            </w:r>
          </w:p>
        </w:tc>
        <w:tc>
          <w:tcPr>
            <w:tcW w:w="1843" w:type="dxa"/>
            <w:gridSpan w:val="2"/>
          </w:tcPr>
          <w:p w14:paraId="0ABB88F2" w14:textId="77777777" w:rsidR="00806AE2" w:rsidRPr="00E05DF3" w:rsidRDefault="00806AE2" w:rsidP="00646EBC">
            <w:pPr>
              <w:adjustRightInd w:val="0"/>
              <w:jc w:val="center"/>
            </w:pPr>
          </w:p>
        </w:tc>
        <w:tc>
          <w:tcPr>
            <w:tcW w:w="1843" w:type="dxa"/>
            <w:gridSpan w:val="2"/>
          </w:tcPr>
          <w:p w14:paraId="57816156" w14:textId="77777777" w:rsidR="00806AE2" w:rsidRPr="00E05DF3" w:rsidRDefault="00806AE2" w:rsidP="00646EBC">
            <w:pPr>
              <w:adjustRightInd w:val="0"/>
              <w:jc w:val="center"/>
            </w:pPr>
          </w:p>
        </w:tc>
        <w:tc>
          <w:tcPr>
            <w:tcW w:w="1702" w:type="dxa"/>
          </w:tcPr>
          <w:p w14:paraId="19800DA4" w14:textId="77777777" w:rsidR="00806AE2" w:rsidRPr="00E05DF3" w:rsidRDefault="00806AE2" w:rsidP="00646EBC">
            <w:pPr>
              <w:adjustRightInd w:val="0"/>
              <w:jc w:val="center"/>
            </w:pPr>
          </w:p>
        </w:tc>
      </w:tr>
      <w:tr w:rsidR="00806AE2" w:rsidRPr="00E05DF3" w14:paraId="5E1A58ED" w14:textId="77777777" w:rsidTr="00646EBC">
        <w:tc>
          <w:tcPr>
            <w:tcW w:w="1836" w:type="dxa"/>
            <w:vMerge/>
            <w:vAlign w:val="center"/>
          </w:tcPr>
          <w:p w14:paraId="43665DD3" w14:textId="77777777" w:rsidR="00806AE2" w:rsidRPr="00E05DF3" w:rsidRDefault="00806AE2" w:rsidP="00646EBC">
            <w:pPr>
              <w:adjustRightInd w:val="0"/>
              <w:jc w:val="center"/>
            </w:pPr>
          </w:p>
        </w:tc>
        <w:tc>
          <w:tcPr>
            <w:tcW w:w="2275" w:type="dxa"/>
            <w:vAlign w:val="center"/>
          </w:tcPr>
          <w:p w14:paraId="492A4AEF" w14:textId="77777777" w:rsidR="00806AE2" w:rsidRPr="00E05DF3" w:rsidRDefault="00806AE2" w:rsidP="00646EBC">
            <w:pPr>
              <w:adjustRightInd w:val="0"/>
              <w:jc w:val="center"/>
            </w:pPr>
            <w:r w:rsidRPr="005911D4">
              <w:rPr>
                <w:rFonts w:hint="eastAsia"/>
                <w:spacing w:val="75"/>
                <w:kern w:val="0"/>
                <w:fitText w:val="1482" w:id="-1490782716"/>
              </w:rPr>
              <w:t>累積損</w:t>
            </w:r>
            <w:r w:rsidRPr="005911D4">
              <w:rPr>
                <w:rFonts w:hint="eastAsia"/>
                <w:spacing w:val="30"/>
                <w:kern w:val="0"/>
                <w:fitText w:val="1482" w:id="-1490782716"/>
              </w:rPr>
              <w:t>益</w:t>
            </w:r>
          </w:p>
        </w:tc>
        <w:tc>
          <w:tcPr>
            <w:tcW w:w="1843" w:type="dxa"/>
            <w:gridSpan w:val="2"/>
          </w:tcPr>
          <w:p w14:paraId="76898026" w14:textId="77777777" w:rsidR="00806AE2" w:rsidRPr="00E05DF3" w:rsidRDefault="00806AE2" w:rsidP="00646EBC">
            <w:pPr>
              <w:adjustRightInd w:val="0"/>
              <w:jc w:val="center"/>
            </w:pPr>
          </w:p>
        </w:tc>
        <w:tc>
          <w:tcPr>
            <w:tcW w:w="1843" w:type="dxa"/>
            <w:gridSpan w:val="2"/>
          </w:tcPr>
          <w:p w14:paraId="14061D08" w14:textId="77777777" w:rsidR="00806AE2" w:rsidRPr="00E05DF3" w:rsidRDefault="00806AE2" w:rsidP="00646EBC">
            <w:pPr>
              <w:adjustRightInd w:val="0"/>
              <w:jc w:val="center"/>
            </w:pPr>
          </w:p>
        </w:tc>
        <w:tc>
          <w:tcPr>
            <w:tcW w:w="1702" w:type="dxa"/>
          </w:tcPr>
          <w:p w14:paraId="49946CAF" w14:textId="77777777" w:rsidR="00806AE2" w:rsidRPr="00E05DF3" w:rsidRDefault="00806AE2" w:rsidP="00646EBC">
            <w:pPr>
              <w:adjustRightInd w:val="0"/>
              <w:jc w:val="center"/>
            </w:pPr>
          </w:p>
        </w:tc>
      </w:tr>
    </w:tbl>
    <w:p w14:paraId="33D276C2" w14:textId="77777777" w:rsidR="00806AE2" w:rsidRPr="00E05DF3" w:rsidRDefault="00DF2C3B" w:rsidP="00806AE2">
      <w:pPr>
        <w:adjustRightInd w:val="0"/>
      </w:pPr>
      <w:r w:rsidRPr="00E05DF3">
        <w:rPr>
          <w:rFonts w:hint="eastAsia"/>
        </w:rPr>
        <w:t>グループ</w:t>
      </w:r>
      <w:r w:rsidR="00E15239" w:rsidRPr="00E05DF3">
        <w:rPr>
          <w:rFonts w:hint="eastAsia"/>
        </w:rPr>
        <w:t>応募を行う</w:t>
      </w:r>
      <w:r w:rsidR="00806AE2" w:rsidRPr="00E05DF3">
        <w:rPr>
          <w:rFonts w:hint="eastAsia"/>
        </w:rPr>
        <w:t>場合のみ提出してください。</w:t>
      </w:r>
      <w:r w:rsidR="00806AE2" w:rsidRPr="00E05DF3">
        <w:rPr>
          <w:sz w:val="28"/>
          <w:szCs w:val="28"/>
        </w:rPr>
        <w:br w:type="page"/>
      </w:r>
      <w:r w:rsidR="00806AE2" w:rsidRPr="00E05DF3">
        <w:rPr>
          <w:rFonts w:hint="eastAsia"/>
        </w:rPr>
        <w:lastRenderedPageBreak/>
        <w:t>様式１－４</w:t>
      </w:r>
    </w:p>
    <w:p w14:paraId="2C22B137" w14:textId="77777777" w:rsidR="00806AE2" w:rsidRPr="00E05DF3" w:rsidRDefault="00DF2C3B" w:rsidP="00806AE2">
      <w:pPr>
        <w:adjustRightInd w:val="0"/>
        <w:jc w:val="center"/>
      </w:pPr>
      <w:r w:rsidRPr="00E05DF3">
        <w:rPr>
          <w:rFonts w:hint="eastAsia"/>
        </w:rPr>
        <w:t>グループ</w:t>
      </w:r>
      <w:r w:rsidR="00E15239" w:rsidRPr="00E05DF3">
        <w:rPr>
          <w:rFonts w:hint="eastAsia"/>
        </w:rPr>
        <w:t>応募</w:t>
      </w:r>
      <w:r w:rsidR="00806AE2" w:rsidRPr="00E05DF3">
        <w:rPr>
          <w:rFonts w:hint="eastAsia"/>
        </w:rPr>
        <w:t>構成書</w:t>
      </w:r>
    </w:p>
    <w:p w14:paraId="49F5626C" w14:textId="77777777" w:rsidR="00806AE2" w:rsidRPr="00E05DF3" w:rsidRDefault="00DF2C3B" w:rsidP="00806AE2">
      <w:pPr>
        <w:adjustRightInd w:val="0"/>
        <w:jc w:val="right"/>
      </w:pPr>
      <w:r w:rsidRPr="00E05DF3">
        <w:rPr>
          <w:rFonts w:hint="eastAsia"/>
        </w:rPr>
        <w:t>令和</w:t>
      </w:r>
      <w:r w:rsidR="00806AE2" w:rsidRPr="00E05DF3">
        <w:rPr>
          <w:rFonts w:hint="eastAsia"/>
        </w:rPr>
        <w:t xml:space="preserve">　　年　　月　　日</w:t>
      </w:r>
    </w:p>
    <w:p w14:paraId="65CDA219" w14:textId="77777777" w:rsidR="00806AE2" w:rsidRPr="00E05DF3" w:rsidRDefault="00CB2800" w:rsidP="00806AE2">
      <w:pPr>
        <w:adjustRightInd w:val="0"/>
      </w:pPr>
      <w:r w:rsidRPr="00E05DF3">
        <w:rPr>
          <w:rFonts w:hint="eastAsia"/>
        </w:rPr>
        <w:t>（あて先）京田辺市長</w:t>
      </w:r>
    </w:p>
    <w:p w14:paraId="1CD08342" w14:textId="77777777" w:rsidR="00806AE2" w:rsidRPr="00E05DF3" w:rsidRDefault="00806AE2" w:rsidP="00806AE2">
      <w:pPr>
        <w:adjustRightInd w:val="0"/>
      </w:pPr>
    </w:p>
    <w:p w14:paraId="06483D38" w14:textId="77777777" w:rsidR="00806AE2" w:rsidRPr="00E05DF3" w:rsidRDefault="00806AE2" w:rsidP="00806AE2">
      <w:pPr>
        <w:adjustRightInd w:val="0"/>
      </w:pPr>
      <w:r w:rsidRPr="00E05DF3">
        <w:rPr>
          <w:rFonts w:hint="eastAsia"/>
        </w:rPr>
        <w:t xml:space="preserve">　申請者（代表団体）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21"/>
      </w:tblGrid>
      <w:tr w:rsidR="00806AE2" w:rsidRPr="00E05DF3" w14:paraId="1D367BD0" w14:textId="77777777" w:rsidTr="00646EBC">
        <w:trPr>
          <w:trHeight w:val="735"/>
        </w:trPr>
        <w:tc>
          <w:tcPr>
            <w:tcW w:w="2802" w:type="dxa"/>
            <w:vAlign w:val="center"/>
          </w:tcPr>
          <w:p w14:paraId="1C613056" w14:textId="77777777" w:rsidR="00806AE2" w:rsidRPr="00E05DF3" w:rsidRDefault="00806AE2" w:rsidP="00646EBC">
            <w:pPr>
              <w:adjustRightInd w:val="0"/>
              <w:jc w:val="center"/>
            </w:pPr>
            <w:r w:rsidRPr="005911D4">
              <w:rPr>
                <w:rFonts w:hint="eastAsia"/>
                <w:spacing w:val="45"/>
                <w:kern w:val="0"/>
                <w:fitText w:val="1976" w:id="-1490782464"/>
              </w:rPr>
              <w:t>法人・団体</w:t>
            </w:r>
            <w:r w:rsidRPr="005911D4">
              <w:rPr>
                <w:rFonts w:hint="eastAsia"/>
                <w:spacing w:val="37"/>
                <w:kern w:val="0"/>
                <w:fitText w:val="1976" w:id="-1490782464"/>
              </w:rPr>
              <w:t>名</w:t>
            </w:r>
          </w:p>
        </w:tc>
        <w:tc>
          <w:tcPr>
            <w:tcW w:w="6921" w:type="dxa"/>
            <w:vAlign w:val="center"/>
          </w:tcPr>
          <w:p w14:paraId="57882669" w14:textId="77777777" w:rsidR="00806AE2" w:rsidRPr="00E05DF3" w:rsidRDefault="00806AE2" w:rsidP="00646EBC">
            <w:pPr>
              <w:adjustRightInd w:val="0"/>
            </w:pPr>
          </w:p>
        </w:tc>
      </w:tr>
      <w:tr w:rsidR="00806AE2" w:rsidRPr="00E05DF3" w14:paraId="37D9B001" w14:textId="77777777" w:rsidTr="00646EBC">
        <w:trPr>
          <w:trHeight w:val="735"/>
        </w:trPr>
        <w:tc>
          <w:tcPr>
            <w:tcW w:w="2802" w:type="dxa"/>
            <w:vAlign w:val="center"/>
          </w:tcPr>
          <w:p w14:paraId="4E38A318" w14:textId="77777777" w:rsidR="00806AE2" w:rsidRPr="00E05DF3" w:rsidRDefault="00806AE2" w:rsidP="00646EBC">
            <w:pPr>
              <w:adjustRightInd w:val="0"/>
              <w:jc w:val="center"/>
            </w:pPr>
            <w:r w:rsidRPr="005911D4">
              <w:rPr>
                <w:rFonts w:hint="eastAsia"/>
                <w:spacing w:val="300"/>
                <w:kern w:val="0"/>
                <w:fitText w:val="1976" w:id="-1490782463"/>
              </w:rPr>
              <w:t>所在</w:t>
            </w:r>
            <w:r w:rsidRPr="005911D4">
              <w:rPr>
                <w:rFonts w:hint="eastAsia"/>
                <w:spacing w:val="22"/>
                <w:kern w:val="0"/>
                <w:fitText w:val="1976" w:id="-1490782463"/>
              </w:rPr>
              <w:t>地</w:t>
            </w:r>
          </w:p>
        </w:tc>
        <w:tc>
          <w:tcPr>
            <w:tcW w:w="6921" w:type="dxa"/>
            <w:vAlign w:val="center"/>
          </w:tcPr>
          <w:p w14:paraId="6DD5A2F6" w14:textId="77777777" w:rsidR="00806AE2" w:rsidRPr="00E05DF3" w:rsidRDefault="00806AE2" w:rsidP="00646EBC">
            <w:pPr>
              <w:adjustRightInd w:val="0"/>
            </w:pPr>
          </w:p>
        </w:tc>
      </w:tr>
      <w:tr w:rsidR="00806AE2" w:rsidRPr="00E05DF3" w14:paraId="399F10C1" w14:textId="77777777" w:rsidTr="00646EBC">
        <w:trPr>
          <w:trHeight w:val="735"/>
        </w:trPr>
        <w:tc>
          <w:tcPr>
            <w:tcW w:w="2802" w:type="dxa"/>
            <w:vAlign w:val="center"/>
          </w:tcPr>
          <w:p w14:paraId="3541DAEC" w14:textId="77777777" w:rsidR="00806AE2" w:rsidRPr="00E05DF3" w:rsidRDefault="00806AE2" w:rsidP="00646EBC">
            <w:pPr>
              <w:adjustRightInd w:val="0"/>
              <w:jc w:val="center"/>
            </w:pPr>
            <w:r w:rsidRPr="005911D4">
              <w:rPr>
                <w:rFonts w:hint="eastAsia"/>
                <w:kern w:val="0"/>
                <w:fitText w:val="1976" w:id="-1490782462"/>
              </w:rPr>
              <w:t>代表者役員・氏</w:t>
            </w:r>
            <w:r w:rsidRPr="005911D4">
              <w:rPr>
                <w:rFonts w:hint="eastAsia"/>
                <w:spacing w:val="22"/>
                <w:kern w:val="0"/>
                <w:fitText w:val="1976" w:id="-1490782462"/>
              </w:rPr>
              <w:t>名</w:t>
            </w:r>
          </w:p>
        </w:tc>
        <w:tc>
          <w:tcPr>
            <w:tcW w:w="6921" w:type="dxa"/>
            <w:vAlign w:val="center"/>
          </w:tcPr>
          <w:p w14:paraId="3A78714B" w14:textId="77777777" w:rsidR="00806AE2" w:rsidRPr="00E05DF3" w:rsidRDefault="00806AE2" w:rsidP="00646EBC">
            <w:pPr>
              <w:adjustRightInd w:val="0"/>
              <w:ind w:rightChars="304" w:right="751"/>
              <w:jc w:val="right"/>
            </w:pPr>
            <w:r w:rsidRPr="00E05DF3">
              <w:rPr>
                <w:rFonts w:hint="eastAsia"/>
              </w:rPr>
              <w:t>印</w:t>
            </w:r>
          </w:p>
        </w:tc>
      </w:tr>
      <w:tr w:rsidR="00806AE2" w:rsidRPr="00E05DF3" w14:paraId="5633C68B" w14:textId="77777777" w:rsidTr="00646EBC">
        <w:trPr>
          <w:trHeight w:val="1266"/>
        </w:trPr>
        <w:tc>
          <w:tcPr>
            <w:tcW w:w="2802" w:type="dxa"/>
            <w:vAlign w:val="center"/>
          </w:tcPr>
          <w:p w14:paraId="26529308" w14:textId="77777777" w:rsidR="00806AE2" w:rsidRPr="00E05DF3" w:rsidRDefault="00806AE2" w:rsidP="00646EBC">
            <w:pPr>
              <w:adjustRightInd w:val="0"/>
              <w:jc w:val="center"/>
            </w:pPr>
            <w:r w:rsidRPr="005911D4">
              <w:rPr>
                <w:rFonts w:hint="eastAsia"/>
                <w:spacing w:val="300"/>
                <w:kern w:val="0"/>
                <w:fitText w:val="1976" w:id="-1490782461"/>
              </w:rPr>
              <w:t>担当</w:t>
            </w:r>
            <w:r w:rsidRPr="005911D4">
              <w:rPr>
                <w:rFonts w:hint="eastAsia"/>
                <w:spacing w:val="22"/>
                <w:kern w:val="0"/>
                <w:fitText w:val="1976" w:id="-1490782461"/>
              </w:rPr>
              <w:t>者</w:t>
            </w:r>
          </w:p>
        </w:tc>
        <w:tc>
          <w:tcPr>
            <w:tcW w:w="6921" w:type="dxa"/>
            <w:vAlign w:val="center"/>
          </w:tcPr>
          <w:p w14:paraId="48DF685B" w14:textId="77777777" w:rsidR="00806AE2" w:rsidRPr="00E05DF3" w:rsidRDefault="00806AE2" w:rsidP="00646EBC">
            <w:pPr>
              <w:adjustRightInd w:val="0"/>
            </w:pPr>
            <w:r w:rsidRPr="00E05DF3">
              <w:rPr>
                <w:rFonts w:hint="eastAsia"/>
              </w:rPr>
              <w:t>氏名</w:t>
            </w:r>
          </w:p>
          <w:p w14:paraId="3DB34BB7" w14:textId="77777777" w:rsidR="00806AE2" w:rsidRPr="00E05DF3" w:rsidRDefault="00806AE2" w:rsidP="00646EBC">
            <w:pPr>
              <w:adjustRightInd w:val="0"/>
            </w:pPr>
            <w:r w:rsidRPr="00E05DF3">
              <w:rPr>
                <w:rFonts w:hint="eastAsia"/>
              </w:rPr>
              <w:t>部署・職名</w:t>
            </w:r>
          </w:p>
          <w:p w14:paraId="226C9176" w14:textId="77777777" w:rsidR="00806AE2" w:rsidRPr="00E05DF3" w:rsidRDefault="00806AE2" w:rsidP="00646EBC">
            <w:pPr>
              <w:adjustRightInd w:val="0"/>
            </w:pPr>
            <w:r w:rsidRPr="00E05DF3">
              <w:rPr>
                <w:rFonts w:hint="eastAsia"/>
              </w:rPr>
              <w:t>電話番号</w:t>
            </w:r>
          </w:p>
          <w:p w14:paraId="3A151783" w14:textId="33CC7537" w:rsidR="00806AE2" w:rsidRPr="00E05DF3" w:rsidRDefault="00C97000" w:rsidP="00646EBC">
            <w:pPr>
              <w:adjustRightInd w:val="0"/>
            </w:pPr>
            <w:r w:rsidRPr="007D799C">
              <w:rPr>
                <w:rFonts w:hint="eastAsia"/>
              </w:rPr>
              <w:t>メールアドレス</w:t>
            </w:r>
          </w:p>
        </w:tc>
      </w:tr>
    </w:tbl>
    <w:p w14:paraId="1B54A70D" w14:textId="77777777" w:rsidR="00806AE2" w:rsidRPr="00E05DF3" w:rsidRDefault="00806AE2" w:rsidP="00806AE2">
      <w:pPr>
        <w:adjustRightInd w:val="0"/>
        <w:rPr>
          <w:sz w:val="28"/>
          <w:szCs w:val="28"/>
        </w:rPr>
      </w:pPr>
    </w:p>
    <w:p w14:paraId="19996E6C" w14:textId="77777777" w:rsidR="00631195" w:rsidRPr="00E05DF3" w:rsidRDefault="00806AE2" w:rsidP="00631195">
      <w:pPr>
        <w:adjustRightInd w:val="0"/>
      </w:pPr>
      <w:r w:rsidRPr="00E05DF3">
        <w:rPr>
          <w:rFonts w:hint="eastAsia"/>
        </w:rPr>
        <w:t xml:space="preserve">　構成団体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21"/>
      </w:tblGrid>
      <w:tr w:rsidR="00631195" w:rsidRPr="00E05DF3" w14:paraId="74E6D8AC" w14:textId="77777777" w:rsidTr="00646EBC">
        <w:trPr>
          <w:trHeight w:val="735"/>
        </w:trPr>
        <w:tc>
          <w:tcPr>
            <w:tcW w:w="2802" w:type="dxa"/>
            <w:vAlign w:val="center"/>
          </w:tcPr>
          <w:p w14:paraId="2E2DF0C3" w14:textId="77777777" w:rsidR="00631195" w:rsidRPr="00E05DF3" w:rsidRDefault="00631195" w:rsidP="00646EBC">
            <w:pPr>
              <w:adjustRightInd w:val="0"/>
              <w:jc w:val="center"/>
            </w:pPr>
            <w:r w:rsidRPr="005911D4">
              <w:rPr>
                <w:rFonts w:hint="eastAsia"/>
                <w:spacing w:val="45"/>
                <w:kern w:val="0"/>
                <w:fitText w:val="1976" w:id="-1490782460"/>
              </w:rPr>
              <w:t>法人・団体</w:t>
            </w:r>
            <w:r w:rsidRPr="005911D4">
              <w:rPr>
                <w:rFonts w:hint="eastAsia"/>
                <w:spacing w:val="37"/>
                <w:kern w:val="0"/>
                <w:fitText w:val="1976" w:id="-1490782460"/>
              </w:rPr>
              <w:t>名</w:t>
            </w:r>
          </w:p>
        </w:tc>
        <w:tc>
          <w:tcPr>
            <w:tcW w:w="6921" w:type="dxa"/>
            <w:vAlign w:val="center"/>
          </w:tcPr>
          <w:p w14:paraId="337A4647" w14:textId="77777777" w:rsidR="00631195" w:rsidRPr="00E05DF3" w:rsidRDefault="00631195" w:rsidP="00646EBC">
            <w:pPr>
              <w:adjustRightInd w:val="0"/>
            </w:pPr>
          </w:p>
        </w:tc>
      </w:tr>
      <w:tr w:rsidR="00631195" w:rsidRPr="00E05DF3" w14:paraId="12E40257" w14:textId="77777777" w:rsidTr="00646EBC">
        <w:trPr>
          <w:trHeight w:val="735"/>
        </w:trPr>
        <w:tc>
          <w:tcPr>
            <w:tcW w:w="2802" w:type="dxa"/>
            <w:vAlign w:val="center"/>
          </w:tcPr>
          <w:p w14:paraId="5713383E" w14:textId="77777777" w:rsidR="00631195" w:rsidRPr="00E05DF3" w:rsidRDefault="00631195" w:rsidP="00646EBC">
            <w:pPr>
              <w:adjustRightInd w:val="0"/>
              <w:jc w:val="center"/>
            </w:pPr>
            <w:r w:rsidRPr="005911D4">
              <w:rPr>
                <w:rFonts w:hint="eastAsia"/>
                <w:spacing w:val="300"/>
                <w:kern w:val="0"/>
                <w:fitText w:val="1976" w:id="-1490782459"/>
              </w:rPr>
              <w:t>所在</w:t>
            </w:r>
            <w:r w:rsidRPr="005911D4">
              <w:rPr>
                <w:rFonts w:hint="eastAsia"/>
                <w:spacing w:val="22"/>
                <w:kern w:val="0"/>
                <w:fitText w:val="1976" w:id="-1490782459"/>
              </w:rPr>
              <w:t>地</w:t>
            </w:r>
          </w:p>
        </w:tc>
        <w:tc>
          <w:tcPr>
            <w:tcW w:w="6921" w:type="dxa"/>
            <w:vAlign w:val="center"/>
          </w:tcPr>
          <w:p w14:paraId="176182CF" w14:textId="77777777" w:rsidR="00631195" w:rsidRPr="00E05DF3" w:rsidRDefault="00631195" w:rsidP="00646EBC">
            <w:pPr>
              <w:adjustRightInd w:val="0"/>
            </w:pPr>
          </w:p>
        </w:tc>
      </w:tr>
      <w:tr w:rsidR="00631195" w:rsidRPr="00E05DF3" w14:paraId="1C1C9B5C" w14:textId="77777777" w:rsidTr="00646EBC">
        <w:trPr>
          <w:trHeight w:val="735"/>
        </w:trPr>
        <w:tc>
          <w:tcPr>
            <w:tcW w:w="2802" w:type="dxa"/>
            <w:vAlign w:val="center"/>
          </w:tcPr>
          <w:p w14:paraId="503A6D7D" w14:textId="77777777" w:rsidR="00631195" w:rsidRPr="00E05DF3" w:rsidRDefault="00631195" w:rsidP="00646EBC">
            <w:pPr>
              <w:adjustRightInd w:val="0"/>
              <w:jc w:val="center"/>
            </w:pPr>
            <w:r w:rsidRPr="00E05DF3">
              <w:rPr>
                <w:rFonts w:hint="eastAsia"/>
              </w:rPr>
              <w:t>代表者役員・氏名</w:t>
            </w:r>
          </w:p>
        </w:tc>
        <w:tc>
          <w:tcPr>
            <w:tcW w:w="6921" w:type="dxa"/>
            <w:vAlign w:val="center"/>
          </w:tcPr>
          <w:p w14:paraId="6C8742DA" w14:textId="77777777" w:rsidR="00631195" w:rsidRPr="00E05DF3" w:rsidRDefault="00631195" w:rsidP="00646EBC">
            <w:pPr>
              <w:adjustRightInd w:val="0"/>
              <w:ind w:rightChars="304" w:right="751"/>
              <w:jc w:val="right"/>
            </w:pPr>
            <w:r w:rsidRPr="00E05DF3">
              <w:rPr>
                <w:rFonts w:hint="eastAsia"/>
              </w:rPr>
              <w:t>印</w:t>
            </w:r>
          </w:p>
        </w:tc>
      </w:tr>
      <w:tr w:rsidR="00631195" w:rsidRPr="00E05DF3" w14:paraId="4289BD6A" w14:textId="77777777" w:rsidTr="00646EBC">
        <w:trPr>
          <w:trHeight w:val="1266"/>
        </w:trPr>
        <w:tc>
          <w:tcPr>
            <w:tcW w:w="2802" w:type="dxa"/>
            <w:vAlign w:val="center"/>
          </w:tcPr>
          <w:p w14:paraId="1080DD22" w14:textId="77777777" w:rsidR="00631195" w:rsidRPr="00E05DF3" w:rsidRDefault="00631195" w:rsidP="00646EBC">
            <w:pPr>
              <w:adjustRightInd w:val="0"/>
              <w:jc w:val="center"/>
            </w:pPr>
            <w:r w:rsidRPr="005911D4">
              <w:rPr>
                <w:rFonts w:hint="eastAsia"/>
                <w:spacing w:val="300"/>
                <w:kern w:val="0"/>
                <w:fitText w:val="1976" w:id="-1490782208"/>
              </w:rPr>
              <w:t>担当</w:t>
            </w:r>
            <w:r w:rsidRPr="005911D4">
              <w:rPr>
                <w:rFonts w:hint="eastAsia"/>
                <w:spacing w:val="22"/>
                <w:kern w:val="0"/>
                <w:fitText w:val="1976" w:id="-1490782208"/>
              </w:rPr>
              <w:t>者</w:t>
            </w:r>
          </w:p>
        </w:tc>
        <w:tc>
          <w:tcPr>
            <w:tcW w:w="6921" w:type="dxa"/>
            <w:vAlign w:val="center"/>
          </w:tcPr>
          <w:p w14:paraId="3AB02A7B" w14:textId="77777777" w:rsidR="00631195" w:rsidRPr="00E05DF3" w:rsidRDefault="00631195" w:rsidP="00646EBC">
            <w:pPr>
              <w:adjustRightInd w:val="0"/>
            </w:pPr>
            <w:r w:rsidRPr="00E05DF3">
              <w:rPr>
                <w:rFonts w:hint="eastAsia"/>
              </w:rPr>
              <w:t>氏名</w:t>
            </w:r>
          </w:p>
          <w:p w14:paraId="135A9551" w14:textId="77777777" w:rsidR="00631195" w:rsidRPr="00E05DF3" w:rsidRDefault="00631195" w:rsidP="00646EBC">
            <w:pPr>
              <w:adjustRightInd w:val="0"/>
            </w:pPr>
            <w:r w:rsidRPr="00E05DF3">
              <w:rPr>
                <w:rFonts w:hint="eastAsia"/>
              </w:rPr>
              <w:t>部署・職名</w:t>
            </w:r>
          </w:p>
          <w:p w14:paraId="151EF5BB" w14:textId="77777777" w:rsidR="00631195" w:rsidRPr="00E05DF3" w:rsidRDefault="00631195" w:rsidP="00646EBC">
            <w:pPr>
              <w:adjustRightInd w:val="0"/>
            </w:pPr>
            <w:r w:rsidRPr="00E05DF3">
              <w:rPr>
                <w:rFonts w:hint="eastAsia"/>
              </w:rPr>
              <w:t>電話番号</w:t>
            </w:r>
          </w:p>
          <w:p w14:paraId="5FC5CE57" w14:textId="53E894C3" w:rsidR="00631195" w:rsidRPr="00E05DF3" w:rsidRDefault="00C97000" w:rsidP="00646EBC">
            <w:pPr>
              <w:adjustRightInd w:val="0"/>
            </w:pPr>
            <w:r w:rsidRPr="007D799C">
              <w:rPr>
                <w:rFonts w:hint="eastAsia"/>
              </w:rPr>
              <w:t>メールアドレス</w:t>
            </w:r>
          </w:p>
        </w:tc>
      </w:tr>
    </w:tbl>
    <w:p w14:paraId="3934753B" w14:textId="77777777" w:rsidR="00631195" w:rsidRPr="00E05DF3" w:rsidRDefault="00631195" w:rsidP="00806AE2">
      <w:pPr>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921"/>
      </w:tblGrid>
      <w:tr w:rsidR="00631195" w:rsidRPr="00E05DF3" w14:paraId="52EE2953" w14:textId="77777777" w:rsidTr="00646EBC">
        <w:trPr>
          <w:trHeight w:val="735"/>
        </w:trPr>
        <w:tc>
          <w:tcPr>
            <w:tcW w:w="2802" w:type="dxa"/>
            <w:vAlign w:val="center"/>
          </w:tcPr>
          <w:p w14:paraId="2C823D97" w14:textId="77777777" w:rsidR="00631195" w:rsidRPr="00E05DF3" w:rsidRDefault="00631195" w:rsidP="00646EBC">
            <w:pPr>
              <w:adjustRightInd w:val="0"/>
              <w:jc w:val="center"/>
            </w:pPr>
            <w:r w:rsidRPr="005911D4">
              <w:rPr>
                <w:rFonts w:hint="eastAsia"/>
                <w:spacing w:val="45"/>
                <w:kern w:val="0"/>
                <w:fitText w:val="1976" w:id="-1490782207"/>
              </w:rPr>
              <w:t>法人・団体</w:t>
            </w:r>
            <w:r w:rsidRPr="005911D4">
              <w:rPr>
                <w:rFonts w:hint="eastAsia"/>
                <w:spacing w:val="37"/>
                <w:kern w:val="0"/>
                <w:fitText w:val="1976" w:id="-1490782207"/>
              </w:rPr>
              <w:t>名</w:t>
            </w:r>
          </w:p>
        </w:tc>
        <w:tc>
          <w:tcPr>
            <w:tcW w:w="6921" w:type="dxa"/>
            <w:vAlign w:val="center"/>
          </w:tcPr>
          <w:p w14:paraId="1B818593" w14:textId="77777777" w:rsidR="00631195" w:rsidRPr="00E05DF3" w:rsidRDefault="00631195" w:rsidP="00646EBC">
            <w:pPr>
              <w:adjustRightInd w:val="0"/>
            </w:pPr>
          </w:p>
        </w:tc>
      </w:tr>
      <w:tr w:rsidR="00631195" w:rsidRPr="00E05DF3" w14:paraId="54B55EAE" w14:textId="77777777" w:rsidTr="00646EBC">
        <w:trPr>
          <w:trHeight w:val="735"/>
        </w:trPr>
        <w:tc>
          <w:tcPr>
            <w:tcW w:w="2802" w:type="dxa"/>
            <w:vAlign w:val="center"/>
          </w:tcPr>
          <w:p w14:paraId="15B43597" w14:textId="77777777" w:rsidR="00631195" w:rsidRPr="00E05DF3" w:rsidRDefault="00631195" w:rsidP="00646EBC">
            <w:pPr>
              <w:adjustRightInd w:val="0"/>
              <w:jc w:val="center"/>
            </w:pPr>
            <w:r w:rsidRPr="005911D4">
              <w:rPr>
                <w:rFonts w:hint="eastAsia"/>
                <w:spacing w:val="300"/>
                <w:kern w:val="0"/>
                <w:fitText w:val="1976" w:id="-1490782206"/>
              </w:rPr>
              <w:t>所在</w:t>
            </w:r>
            <w:r w:rsidRPr="005911D4">
              <w:rPr>
                <w:rFonts w:hint="eastAsia"/>
                <w:spacing w:val="22"/>
                <w:kern w:val="0"/>
                <w:fitText w:val="1976" w:id="-1490782206"/>
              </w:rPr>
              <w:t>地</w:t>
            </w:r>
          </w:p>
        </w:tc>
        <w:tc>
          <w:tcPr>
            <w:tcW w:w="6921" w:type="dxa"/>
            <w:vAlign w:val="center"/>
          </w:tcPr>
          <w:p w14:paraId="3D788C91" w14:textId="77777777" w:rsidR="00631195" w:rsidRPr="00E05DF3" w:rsidRDefault="00631195" w:rsidP="00646EBC">
            <w:pPr>
              <w:adjustRightInd w:val="0"/>
            </w:pPr>
          </w:p>
        </w:tc>
      </w:tr>
      <w:tr w:rsidR="00631195" w:rsidRPr="00E05DF3" w14:paraId="1978FDEC" w14:textId="77777777" w:rsidTr="00646EBC">
        <w:trPr>
          <w:trHeight w:val="735"/>
        </w:trPr>
        <w:tc>
          <w:tcPr>
            <w:tcW w:w="2802" w:type="dxa"/>
            <w:vAlign w:val="center"/>
          </w:tcPr>
          <w:p w14:paraId="4CFE2867" w14:textId="77777777" w:rsidR="00631195" w:rsidRPr="00E05DF3" w:rsidRDefault="00631195" w:rsidP="00646EBC">
            <w:pPr>
              <w:adjustRightInd w:val="0"/>
              <w:jc w:val="center"/>
            </w:pPr>
            <w:r w:rsidRPr="00E05DF3">
              <w:rPr>
                <w:rFonts w:hint="eastAsia"/>
              </w:rPr>
              <w:t>代表者役員・氏名</w:t>
            </w:r>
          </w:p>
        </w:tc>
        <w:tc>
          <w:tcPr>
            <w:tcW w:w="6921" w:type="dxa"/>
            <w:vAlign w:val="center"/>
          </w:tcPr>
          <w:p w14:paraId="4D60E689" w14:textId="77777777" w:rsidR="00631195" w:rsidRPr="00E05DF3" w:rsidRDefault="00631195" w:rsidP="00646EBC">
            <w:pPr>
              <w:adjustRightInd w:val="0"/>
              <w:ind w:rightChars="304" w:right="751"/>
              <w:jc w:val="right"/>
            </w:pPr>
            <w:r w:rsidRPr="00E05DF3">
              <w:rPr>
                <w:rFonts w:hint="eastAsia"/>
              </w:rPr>
              <w:t>印</w:t>
            </w:r>
          </w:p>
        </w:tc>
      </w:tr>
      <w:tr w:rsidR="00631195" w:rsidRPr="00E05DF3" w14:paraId="0BD88BFC" w14:textId="77777777" w:rsidTr="00646EBC">
        <w:trPr>
          <w:trHeight w:val="1266"/>
        </w:trPr>
        <w:tc>
          <w:tcPr>
            <w:tcW w:w="2802" w:type="dxa"/>
            <w:vAlign w:val="center"/>
          </w:tcPr>
          <w:p w14:paraId="51B20CA4" w14:textId="77777777" w:rsidR="00631195" w:rsidRPr="00E05DF3" w:rsidRDefault="00631195" w:rsidP="00646EBC">
            <w:pPr>
              <w:adjustRightInd w:val="0"/>
              <w:jc w:val="center"/>
            </w:pPr>
            <w:r w:rsidRPr="005911D4">
              <w:rPr>
                <w:rFonts w:hint="eastAsia"/>
                <w:spacing w:val="300"/>
                <w:kern w:val="0"/>
                <w:fitText w:val="1976" w:id="-1490782205"/>
              </w:rPr>
              <w:t>担当</w:t>
            </w:r>
            <w:r w:rsidRPr="005911D4">
              <w:rPr>
                <w:rFonts w:hint="eastAsia"/>
                <w:spacing w:val="22"/>
                <w:kern w:val="0"/>
                <w:fitText w:val="1976" w:id="-1490782205"/>
              </w:rPr>
              <w:t>者</w:t>
            </w:r>
          </w:p>
        </w:tc>
        <w:tc>
          <w:tcPr>
            <w:tcW w:w="6921" w:type="dxa"/>
            <w:vAlign w:val="center"/>
          </w:tcPr>
          <w:p w14:paraId="369BDB7A" w14:textId="77777777" w:rsidR="00631195" w:rsidRPr="00E05DF3" w:rsidRDefault="00631195" w:rsidP="00646EBC">
            <w:pPr>
              <w:adjustRightInd w:val="0"/>
            </w:pPr>
            <w:r w:rsidRPr="00E05DF3">
              <w:rPr>
                <w:rFonts w:hint="eastAsia"/>
              </w:rPr>
              <w:t>氏名</w:t>
            </w:r>
          </w:p>
          <w:p w14:paraId="143FA061" w14:textId="77777777" w:rsidR="00631195" w:rsidRPr="00E05DF3" w:rsidRDefault="00631195" w:rsidP="00646EBC">
            <w:pPr>
              <w:adjustRightInd w:val="0"/>
            </w:pPr>
            <w:r w:rsidRPr="00E05DF3">
              <w:rPr>
                <w:rFonts w:hint="eastAsia"/>
              </w:rPr>
              <w:t>部署・職名</w:t>
            </w:r>
          </w:p>
          <w:p w14:paraId="67F86089" w14:textId="77777777" w:rsidR="00631195" w:rsidRPr="00E05DF3" w:rsidRDefault="00631195" w:rsidP="00646EBC">
            <w:pPr>
              <w:adjustRightInd w:val="0"/>
            </w:pPr>
            <w:r w:rsidRPr="00E05DF3">
              <w:rPr>
                <w:rFonts w:hint="eastAsia"/>
              </w:rPr>
              <w:t>電話番号</w:t>
            </w:r>
          </w:p>
          <w:p w14:paraId="3E9C438F" w14:textId="3145974B" w:rsidR="00631195" w:rsidRPr="00E05DF3" w:rsidRDefault="00C97000" w:rsidP="00646EBC">
            <w:pPr>
              <w:adjustRightInd w:val="0"/>
            </w:pPr>
            <w:r w:rsidRPr="007D799C">
              <w:rPr>
                <w:rFonts w:hint="eastAsia"/>
              </w:rPr>
              <w:t>メールアドレス</w:t>
            </w:r>
          </w:p>
        </w:tc>
      </w:tr>
    </w:tbl>
    <w:p w14:paraId="0D7EFD85" w14:textId="77777777" w:rsidR="00631195" w:rsidRPr="00E05DF3" w:rsidRDefault="00631195" w:rsidP="00631195">
      <w:pPr>
        <w:adjustRightInd w:val="0"/>
        <w:spacing w:line="120" w:lineRule="atLeast"/>
      </w:pPr>
    </w:p>
    <w:p w14:paraId="5BD088EB" w14:textId="77777777" w:rsidR="00806AE2" w:rsidRPr="00E05DF3" w:rsidRDefault="00806AE2" w:rsidP="00631195">
      <w:pPr>
        <w:adjustRightInd w:val="0"/>
        <w:spacing w:line="120" w:lineRule="atLeast"/>
      </w:pPr>
      <w:r w:rsidRPr="00E05DF3">
        <w:rPr>
          <w:rFonts w:hint="eastAsia"/>
        </w:rPr>
        <w:lastRenderedPageBreak/>
        <w:t>様式１－５</w:t>
      </w:r>
    </w:p>
    <w:p w14:paraId="6A2182A6" w14:textId="77777777" w:rsidR="00806AE2" w:rsidRPr="00E05DF3" w:rsidRDefault="00806AE2" w:rsidP="00631195">
      <w:pPr>
        <w:adjustRightInd w:val="0"/>
        <w:spacing w:line="120" w:lineRule="atLeast"/>
        <w:jc w:val="center"/>
      </w:pPr>
      <w:r w:rsidRPr="00E05DF3">
        <w:rPr>
          <w:rFonts w:hint="eastAsia"/>
        </w:rPr>
        <w:t>共同事業体結成届出書</w:t>
      </w:r>
    </w:p>
    <w:p w14:paraId="229E0DFF" w14:textId="77777777" w:rsidR="00806AE2" w:rsidRPr="00E05DF3" w:rsidRDefault="00DF2C3B" w:rsidP="00631195">
      <w:pPr>
        <w:adjustRightInd w:val="0"/>
        <w:spacing w:line="120" w:lineRule="atLeast"/>
        <w:jc w:val="right"/>
      </w:pPr>
      <w:r w:rsidRPr="00E05DF3">
        <w:rPr>
          <w:rFonts w:hint="eastAsia"/>
        </w:rPr>
        <w:t>令和</w:t>
      </w:r>
      <w:r w:rsidR="00806AE2" w:rsidRPr="00E05DF3">
        <w:rPr>
          <w:rFonts w:hint="eastAsia"/>
        </w:rPr>
        <w:t xml:space="preserve">　　年　　月　　日</w:t>
      </w:r>
    </w:p>
    <w:p w14:paraId="248BB47F" w14:textId="77777777" w:rsidR="00806AE2" w:rsidRPr="00E05DF3" w:rsidRDefault="00CB2800" w:rsidP="00631195">
      <w:pPr>
        <w:adjustRightInd w:val="0"/>
        <w:spacing w:line="120" w:lineRule="atLeast"/>
      </w:pPr>
      <w:r w:rsidRPr="00E05DF3">
        <w:rPr>
          <w:rFonts w:hint="eastAsia"/>
        </w:rPr>
        <w:t>（あて先）京田辺市長</w:t>
      </w:r>
    </w:p>
    <w:p w14:paraId="1E984335" w14:textId="77777777" w:rsidR="00806AE2" w:rsidRPr="00E05DF3" w:rsidRDefault="00806AE2" w:rsidP="00631195">
      <w:pPr>
        <w:adjustRightInd w:val="0"/>
        <w:spacing w:line="120" w:lineRule="atLeast"/>
      </w:pPr>
      <w:r w:rsidRPr="00E05DF3">
        <w:rPr>
          <w:rFonts w:hint="eastAsia"/>
        </w:rPr>
        <w:t xml:space="preserve">　　　　　　　　　　</w:t>
      </w:r>
      <w:r w:rsidR="00631195" w:rsidRPr="00E05DF3">
        <w:rPr>
          <w:rFonts w:hint="eastAsia"/>
        </w:rPr>
        <w:t xml:space="preserve">　　　　　</w:t>
      </w:r>
      <w:r w:rsidRPr="00E05DF3">
        <w:rPr>
          <w:rFonts w:hint="eastAsia"/>
        </w:rPr>
        <w:t>共同事業体名</w:t>
      </w:r>
    </w:p>
    <w:p w14:paraId="5256FE47" w14:textId="77777777" w:rsidR="00806AE2" w:rsidRPr="00E05DF3" w:rsidRDefault="00806AE2" w:rsidP="00631195">
      <w:pPr>
        <w:adjustRightInd w:val="0"/>
        <w:spacing w:line="120" w:lineRule="atLeast"/>
      </w:pPr>
      <w:r w:rsidRPr="00E05DF3">
        <w:rPr>
          <w:rFonts w:hint="eastAsia"/>
        </w:rPr>
        <w:t xml:space="preserve">　　　　　　　　　　　　　　</w:t>
      </w:r>
      <w:r w:rsidR="00631195" w:rsidRPr="00E05DF3">
        <w:rPr>
          <w:rFonts w:hint="eastAsia"/>
        </w:rPr>
        <w:t xml:space="preserve">　</w:t>
      </w:r>
      <w:r w:rsidRPr="00E05DF3">
        <w:rPr>
          <w:rFonts w:hint="eastAsia"/>
        </w:rPr>
        <w:t>代表者　　所在地</w:t>
      </w:r>
    </w:p>
    <w:p w14:paraId="6E65C235" w14:textId="77777777" w:rsidR="00806AE2" w:rsidRPr="00E05DF3" w:rsidRDefault="00806AE2" w:rsidP="00631195">
      <w:pPr>
        <w:adjustRightInd w:val="0"/>
        <w:spacing w:line="120" w:lineRule="atLeast"/>
      </w:pPr>
      <w:r w:rsidRPr="00E05DF3">
        <w:rPr>
          <w:rFonts w:hint="eastAsia"/>
        </w:rPr>
        <w:t xml:space="preserve">　　　　　　　　　　　　　　　　　　　</w:t>
      </w:r>
      <w:r w:rsidR="00631195" w:rsidRPr="00E05DF3">
        <w:rPr>
          <w:rFonts w:hint="eastAsia"/>
        </w:rPr>
        <w:t xml:space="preserve">　</w:t>
      </w:r>
      <w:r w:rsidRPr="00E05DF3">
        <w:rPr>
          <w:rFonts w:hint="eastAsia"/>
        </w:rPr>
        <w:t>団体名</w:t>
      </w:r>
    </w:p>
    <w:p w14:paraId="50D851FB" w14:textId="77777777" w:rsidR="00806AE2" w:rsidRPr="00E05DF3" w:rsidRDefault="00806AE2" w:rsidP="00631195">
      <w:pPr>
        <w:adjustRightInd w:val="0"/>
        <w:spacing w:line="120" w:lineRule="atLeast"/>
      </w:pPr>
      <w:r w:rsidRPr="00E05DF3">
        <w:rPr>
          <w:rFonts w:hint="eastAsia"/>
        </w:rPr>
        <w:t xml:space="preserve">　　　　　　　　　　　　　　　　　　</w:t>
      </w:r>
      <w:r w:rsidR="00631195" w:rsidRPr="00E05DF3">
        <w:rPr>
          <w:rFonts w:hint="eastAsia"/>
        </w:rPr>
        <w:t xml:space="preserve">　　</w:t>
      </w:r>
      <w:r w:rsidRPr="00E05DF3">
        <w:rPr>
          <w:rFonts w:hint="eastAsia"/>
        </w:rPr>
        <w:t>代表者氏名　　　　　　　　　　　　　印</w:t>
      </w:r>
    </w:p>
    <w:p w14:paraId="15CDE539" w14:textId="77777777" w:rsidR="00E04F78" w:rsidRPr="00E05DF3" w:rsidRDefault="00E04F78" w:rsidP="00631195">
      <w:pPr>
        <w:adjustRightInd w:val="0"/>
        <w:spacing w:line="120" w:lineRule="atLeast"/>
      </w:pPr>
    </w:p>
    <w:p w14:paraId="16DF89C9" w14:textId="77777777" w:rsidR="00806AE2" w:rsidRPr="00E05DF3" w:rsidRDefault="00806AE2" w:rsidP="00631195">
      <w:pPr>
        <w:adjustRightInd w:val="0"/>
        <w:spacing w:line="120" w:lineRule="atLeast"/>
        <w:jc w:val="center"/>
      </w:pPr>
      <w:r w:rsidRPr="00E05DF3">
        <w:rPr>
          <w:rFonts w:hint="eastAsia"/>
        </w:rPr>
        <w:t>件名　田辺公園プール指定管理者</w:t>
      </w:r>
    </w:p>
    <w:p w14:paraId="18B5A1D7" w14:textId="77777777" w:rsidR="00E04F78" w:rsidRPr="00E05DF3" w:rsidRDefault="00E04F78" w:rsidP="00631195">
      <w:pPr>
        <w:adjustRightInd w:val="0"/>
        <w:spacing w:line="120" w:lineRule="atLeast"/>
        <w:jc w:val="left"/>
      </w:pPr>
    </w:p>
    <w:p w14:paraId="0B0E62F7" w14:textId="77777777" w:rsidR="00806AE2" w:rsidRPr="00E05DF3" w:rsidRDefault="00DF2C3B" w:rsidP="00631195">
      <w:pPr>
        <w:adjustRightInd w:val="0"/>
        <w:spacing w:line="120" w:lineRule="atLeast"/>
        <w:jc w:val="left"/>
      </w:pPr>
      <w:r w:rsidRPr="00E05DF3">
        <w:rPr>
          <w:rFonts w:hint="eastAsia"/>
        </w:rPr>
        <w:t xml:space="preserve">　上記件名の選定</w:t>
      </w:r>
      <w:r w:rsidR="00806AE2" w:rsidRPr="00E05DF3">
        <w:rPr>
          <w:rFonts w:hint="eastAsia"/>
        </w:rPr>
        <w:t>に参加するため、共同事業体を結成し、下記のとおり代表者及び代表者の権限を構成団体で定めましたので届け出ます。</w:t>
      </w:r>
    </w:p>
    <w:p w14:paraId="41F75780" w14:textId="77777777" w:rsidR="00806AE2" w:rsidRPr="00E05DF3" w:rsidRDefault="00806AE2" w:rsidP="00631195">
      <w:pPr>
        <w:adjustRightInd w:val="0"/>
        <w:spacing w:line="120" w:lineRule="atLeast"/>
        <w:jc w:val="left"/>
      </w:pPr>
      <w:r w:rsidRPr="00E05DF3">
        <w:rPr>
          <w:rFonts w:hint="eastAsia"/>
        </w:rPr>
        <w:t xml:space="preserve">　なお、当該件名の指定管理者に指定された場合は、各構成団体は田辺公園プールの指定管理者としての業務の遂行に伴い</w:t>
      </w:r>
      <w:r w:rsidR="00AC49E7" w:rsidRPr="00E05DF3">
        <w:rPr>
          <w:rFonts w:hint="eastAsia"/>
        </w:rPr>
        <w:t>、</w:t>
      </w:r>
      <w:r w:rsidRPr="00E05DF3">
        <w:rPr>
          <w:rFonts w:hint="eastAsia"/>
        </w:rPr>
        <w:t>当共同事業が負担する責務の履行に関し、連帯して保証します。</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1051"/>
        <w:gridCol w:w="8363"/>
      </w:tblGrid>
      <w:tr w:rsidR="00806AE2" w:rsidRPr="00E05DF3" w14:paraId="62D098F6" w14:textId="77777777" w:rsidTr="00646EBC">
        <w:trPr>
          <w:trHeight w:val="600"/>
        </w:trPr>
        <w:tc>
          <w:tcPr>
            <w:tcW w:w="475" w:type="dxa"/>
            <w:vMerge w:val="restart"/>
            <w:vAlign w:val="center"/>
          </w:tcPr>
          <w:p w14:paraId="48E4A510" w14:textId="77777777" w:rsidR="00806AE2" w:rsidRPr="00E05DF3" w:rsidRDefault="00806AE2" w:rsidP="00646EBC">
            <w:pPr>
              <w:adjustRightInd w:val="0"/>
              <w:spacing w:line="120" w:lineRule="atLeast"/>
            </w:pPr>
            <w:r w:rsidRPr="00E05DF3">
              <w:rPr>
                <w:rFonts w:hint="eastAsia"/>
              </w:rPr>
              <w:t>共同事業体</w:t>
            </w:r>
          </w:p>
        </w:tc>
        <w:tc>
          <w:tcPr>
            <w:tcW w:w="1051" w:type="dxa"/>
            <w:vAlign w:val="center"/>
          </w:tcPr>
          <w:p w14:paraId="069D2F4F" w14:textId="77777777" w:rsidR="00806AE2" w:rsidRPr="00E05DF3" w:rsidRDefault="00806AE2" w:rsidP="00646EBC">
            <w:pPr>
              <w:adjustRightInd w:val="0"/>
              <w:spacing w:line="120" w:lineRule="atLeast"/>
              <w:jc w:val="center"/>
            </w:pPr>
            <w:r w:rsidRPr="005911D4">
              <w:rPr>
                <w:rFonts w:hint="eastAsia"/>
                <w:spacing w:val="120"/>
                <w:kern w:val="0"/>
                <w:fitText w:val="741" w:id="-1490781952"/>
              </w:rPr>
              <w:t>名</w:t>
            </w:r>
            <w:r w:rsidRPr="005911D4">
              <w:rPr>
                <w:rFonts w:hint="eastAsia"/>
                <w:spacing w:val="7"/>
                <w:kern w:val="0"/>
                <w:fitText w:val="741" w:id="-1490781952"/>
              </w:rPr>
              <w:t>称</w:t>
            </w:r>
          </w:p>
        </w:tc>
        <w:tc>
          <w:tcPr>
            <w:tcW w:w="8363" w:type="dxa"/>
          </w:tcPr>
          <w:p w14:paraId="572C8AAB" w14:textId="77777777" w:rsidR="00806AE2" w:rsidRPr="00E05DF3" w:rsidRDefault="00806AE2" w:rsidP="00646EBC">
            <w:pPr>
              <w:adjustRightInd w:val="0"/>
              <w:spacing w:line="120" w:lineRule="atLeast"/>
            </w:pPr>
          </w:p>
        </w:tc>
      </w:tr>
      <w:tr w:rsidR="00806AE2" w:rsidRPr="00E05DF3" w14:paraId="3C04D5A5" w14:textId="77777777" w:rsidTr="00646EBC">
        <w:trPr>
          <w:trHeight w:val="600"/>
        </w:trPr>
        <w:tc>
          <w:tcPr>
            <w:tcW w:w="475" w:type="dxa"/>
            <w:vMerge/>
            <w:vAlign w:val="center"/>
          </w:tcPr>
          <w:p w14:paraId="77890336" w14:textId="77777777" w:rsidR="00806AE2" w:rsidRPr="00E05DF3" w:rsidRDefault="00806AE2" w:rsidP="00646EBC">
            <w:pPr>
              <w:adjustRightInd w:val="0"/>
              <w:spacing w:line="120" w:lineRule="atLeast"/>
            </w:pPr>
          </w:p>
        </w:tc>
        <w:tc>
          <w:tcPr>
            <w:tcW w:w="1051" w:type="dxa"/>
            <w:vAlign w:val="center"/>
          </w:tcPr>
          <w:p w14:paraId="5E4D1365" w14:textId="77777777" w:rsidR="00806AE2" w:rsidRPr="00E05DF3" w:rsidRDefault="00806AE2" w:rsidP="00646EBC">
            <w:pPr>
              <w:adjustRightInd w:val="0"/>
              <w:spacing w:line="120" w:lineRule="atLeast"/>
              <w:jc w:val="center"/>
            </w:pPr>
            <w:r w:rsidRPr="00E05DF3">
              <w:rPr>
                <w:rFonts w:hint="eastAsia"/>
              </w:rPr>
              <w:t>所在地</w:t>
            </w:r>
          </w:p>
        </w:tc>
        <w:tc>
          <w:tcPr>
            <w:tcW w:w="8363" w:type="dxa"/>
          </w:tcPr>
          <w:p w14:paraId="4DEDEF5E" w14:textId="77777777" w:rsidR="00806AE2" w:rsidRPr="00E05DF3" w:rsidRDefault="00806AE2" w:rsidP="00646EBC">
            <w:pPr>
              <w:adjustRightInd w:val="0"/>
              <w:spacing w:line="120" w:lineRule="atLeast"/>
            </w:pPr>
          </w:p>
        </w:tc>
      </w:tr>
      <w:tr w:rsidR="00806AE2" w:rsidRPr="00E05DF3" w14:paraId="133CC522" w14:textId="77777777" w:rsidTr="00646EBC">
        <w:trPr>
          <w:trHeight w:val="600"/>
        </w:trPr>
        <w:tc>
          <w:tcPr>
            <w:tcW w:w="475" w:type="dxa"/>
            <w:vMerge/>
            <w:vAlign w:val="center"/>
          </w:tcPr>
          <w:p w14:paraId="2084F562" w14:textId="77777777" w:rsidR="00806AE2" w:rsidRPr="00E05DF3" w:rsidRDefault="00806AE2" w:rsidP="00646EBC">
            <w:pPr>
              <w:adjustRightInd w:val="0"/>
              <w:spacing w:line="120" w:lineRule="atLeast"/>
            </w:pPr>
          </w:p>
        </w:tc>
        <w:tc>
          <w:tcPr>
            <w:tcW w:w="1051" w:type="dxa"/>
            <w:vAlign w:val="center"/>
          </w:tcPr>
          <w:p w14:paraId="27C66D4C" w14:textId="77777777" w:rsidR="00806AE2" w:rsidRPr="00E05DF3" w:rsidRDefault="00806AE2" w:rsidP="00646EBC">
            <w:pPr>
              <w:adjustRightInd w:val="0"/>
              <w:spacing w:line="120" w:lineRule="atLeast"/>
              <w:jc w:val="center"/>
            </w:pPr>
            <w:r w:rsidRPr="00E05DF3">
              <w:rPr>
                <w:rFonts w:hint="eastAsia"/>
              </w:rPr>
              <w:t>代表者</w:t>
            </w:r>
          </w:p>
        </w:tc>
        <w:tc>
          <w:tcPr>
            <w:tcW w:w="8363" w:type="dxa"/>
          </w:tcPr>
          <w:p w14:paraId="025BB509" w14:textId="77777777" w:rsidR="00806AE2" w:rsidRPr="00E05DF3" w:rsidRDefault="00806AE2" w:rsidP="00646EBC">
            <w:pPr>
              <w:adjustRightInd w:val="0"/>
              <w:spacing w:line="120" w:lineRule="atLeast"/>
            </w:pPr>
          </w:p>
        </w:tc>
      </w:tr>
      <w:tr w:rsidR="00806AE2" w:rsidRPr="00E05DF3" w14:paraId="1924D2D7" w14:textId="77777777" w:rsidTr="00646EBC">
        <w:tc>
          <w:tcPr>
            <w:tcW w:w="1526" w:type="dxa"/>
            <w:gridSpan w:val="2"/>
            <w:vMerge w:val="restart"/>
            <w:vAlign w:val="center"/>
          </w:tcPr>
          <w:p w14:paraId="1D6358F0" w14:textId="77777777" w:rsidR="00806AE2" w:rsidRPr="00E05DF3" w:rsidRDefault="00806AE2" w:rsidP="00646EBC">
            <w:pPr>
              <w:adjustRightInd w:val="0"/>
              <w:spacing w:line="120" w:lineRule="atLeast"/>
              <w:jc w:val="distribute"/>
            </w:pPr>
            <w:r w:rsidRPr="00E05DF3">
              <w:rPr>
                <w:rFonts w:hint="eastAsia"/>
              </w:rPr>
              <w:t>共同事業体の構成団体（共同事業体の代表団体を含む）</w:t>
            </w:r>
          </w:p>
        </w:tc>
        <w:tc>
          <w:tcPr>
            <w:tcW w:w="8363" w:type="dxa"/>
          </w:tcPr>
          <w:p w14:paraId="0757A06B" w14:textId="77777777" w:rsidR="00806AE2" w:rsidRPr="00E05DF3" w:rsidRDefault="00806AE2" w:rsidP="00646EBC">
            <w:pPr>
              <w:adjustRightInd w:val="0"/>
              <w:spacing w:line="120" w:lineRule="atLeast"/>
            </w:pPr>
            <w:r w:rsidRPr="00E05DF3">
              <w:rPr>
                <w:rFonts w:hint="eastAsia"/>
              </w:rPr>
              <w:t>所在地</w:t>
            </w:r>
          </w:p>
          <w:p w14:paraId="47B1E94F" w14:textId="77777777" w:rsidR="00806AE2" w:rsidRPr="00E05DF3" w:rsidRDefault="00806AE2" w:rsidP="00646EBC">
            <w:pPr>
              <w:adjustRightInd w:val="0"/>
              <w:spacing w:line="120" w:lineRule="atLeast"/>
            </w:pPr>
            <w:r w:rsidRPr="00E05DF3">
              <w:rPr>
                <w:rFonts w:hint="eastAsia"/>
              </w:rPr>
              <w:t>団体名</w:t>
            </w:r>
          </w:p>
          <w:p w14:paraId="0F505DA2" w14:textId="77777777" w:rsidR="00806AE2" w:rsidRPr="00E05DF3" w:rsidRDefault="00806AE2" w:rsidP="00646EBC">
            <w:pPr>
              <w:adjustRightInd w:val="0"/>
              <w:spacing w:line="120" w:lineRule="atLeast"/>
              <w:jc w:val="left"/>
            </w:pPr>
            <w:r w:rsidRPr="00E05DF3">
              <w:rPr>
                <w:rFonts w:hint="eastAsia"/>
              </w:rPr>
              <w:t>代表者名</w:t>
            </w:r>
            <w:r w:rsidR="00E04F78" w:rsidRPr="00E05DF3">
              <w:rPr>
                <w:rFonts w:hint="eastAsia"/>
              </w:rPr>
              <w:t xml:space="preserve">　　</w:t>
            </w:r>
            <w:r w:rsidRPr="00E05DF3">
              <w:rPr>
                <w:rFonts w:hint="eastAsia"/>
              </w:rPr>
              <w:t xml:space="preserve">　　　　　　　　　　　　　　　　　　　　　　　</w:t>
            </w:r>
            <w:r w:rsidR="00E04F78" w:rsidRPr="00E05DF3">
              <w:rPr>
                <w:rFonts w:hint="eastAsia"/>
              </w:rPr>
              <w:t xml:space="preserve">　　</w:t>
            </w:r>
            <w:r w:rsidRPr="00E05DF3">
              <w:rPr>
                <w:rFonts w:hint="eastAsia"/>
              </w:rPr>
              <w:t>印</w:t>
            </w:r>
          </w:p>
        </w:tc>
      </w:tr>
      <w:tr w:rsidR="00806AE2" w:rsidRPr="00E05DF3" w14:paraId="459E9367" w14:textId="77777777" w:rsidTr="00646EBC">
        <w:tc>
          <w:tcPr>
            <w:tcW w:w="1526" w:type="dxa"/>
            <w:gridSpan w:val="2"/>
            <w:vMerge/>
          </w:tcPr>
          <w:p w14:paraId="34B9446B" w14:textId="77777777" w:rsidR="00806AE2" w:rsidRPr="00E05DF3" w:rsidRDefault="00806AE2" w:rsidP="00646EBC">
            <w:pPr>
              <w:adjustRightInd w:val="0"/>
              <w:spacing w:line="120" w:lineRule="atLeast"/>
            </w:pPr>
          </w:p>
        </w:tc>
        <w:tc>
          <w:tcPr>
            <w:tcW w:w="8363" w:type="dxa"/>
          </w:tcPr>
          <w:p w14:paraId="42828D32" w14:textId="77777777" w:rsidR="00806AE2" w:rsidRPr="00E05DF3" w:rsidRDefault="00806AE2" w:rsidP="00646EBC">
            <w:pPr>
              <w:adjustRightInd w:val="0"/>
              <w:spacing w:line="120" w:lineRule="atLeast"/>
            </w:pPr>
            <w:r w:rsidRPr="00E05DF3">
              <w:rPr>
                <w:rFonts w:hint="eastAsia"/>
              </w:rPr>
              <w:t>所在地</w:t>
            </w:r>
          </w:p>
          <w:p w14:paraId="256F8637" w14:textId="77777777" w:rsidR="00806AE2" w:rsidRPr="00E05DF3" w:rsidRDefault="00806AE2" w:rsidP="00646EBC">
            <w:pPr>
              <w:adjustRightInd w:val="0"/>
              <w:spacing w:line="120" w:lineRule="atLeast"/>
            </w:pPr>
            <w:r w:rsidRPr="00E05DF3">
              <w:rPr>
                <w:rFonts w:hint="eastAsia"/>
              </w:rPr>
              <w:t>団体名</w:t>
            </w:r>
          </w:p>
          <w:p w14:paraId="427CB7A9" w14:textId="77777777" w:rsidR="00806AE2" w:rsidRPr="00E05DF3" w:rsidRDefault="00806AE2" w:rsidP="00646EBC">
            <w:pPr>
              <w:adjustRightInd w:val="0"/>
              <w:spacing w:line="120" w:lineRule="atLeast"/>
            </w:pPr>
            <w:r w:rsidRPr="00E05DF3">
              <w:rPr>
                <w:rFonts w:hint="eastAsia"/>
              </w:rPr>
              <w:t>代表者名</w:t>
            </w:r>
            <w:r w:rsidR="00E04F78" w:rsidRPr="00E05DF3">
              <w:rPr>
                <w:rFonts w:hint="eastAsia"/>
              </w:rPr>
              <w:t xml:space="preserve">                                                    </w:t>
            </w:r>
            <w:r w:rsidR="00E04F78" w:rsidRPr="00E05DF3">
              <w:rPr>
                <w:rFonts w:hint="eastAsia"/>
              </w:rPr>
              <w:t xml:space="preserve">　</w:t>
            </w:r>
            <w:r w:rsidRPr="00E05DF3">
              <w:rPr>
                <w:rFonts w:hint="eastAsia"/>
              </w:rPr>
              <w:t>印</w:t>
            </w:r>
          </w:p>
        </w:tc>
      </w:tr>
      <w:tr w:rsidR="00806AE2" w:rsidRPr="00E05DF3" w14:paraId="38CB8674" w14:textId="77777777" w:rsidTr="00646EBC">
        <w:tc>
          <w:tcPr>
            <w:tcW w:w="1526" w:type="dxa"/>
            <w:gridSpan w:val="2"/>
            <w:vMerge/>
          </w:tcPr>
          <w:p w14:paraId="6F89BB6B" w14:textId="77777777" w:rsidR="00806AE2" w:rsidRPr="00E05DF3" w:rsidRDefault="00806AE2" w:rsidP="00646EBC">
            <w:pPr>
              <w:adjustRightInd w:val="0"/>
              <w:spacing w:line="120" w:lineRule="atLeast"/>
            </w:pPr>
          </w:p>
        </w:tc>
        <w:tc>
          <w:tcPr>
            <w:tcW w:w="8363" w:type="dxa"/>
          </w:tcPr>
          <w:p w14:paraId="11E7F262" w14:textId="77777777" w:rsidR="00806AE2" w:rsidRPr="00E05DF3" w:rsidRDefault="00806AE2" w:rsidP="00646EBC">
            <w:pPr>
              <w:adjustRightInd w:val="0"/>
              <w:spacing w:line="120" w:lineRule="atLeast"/>
            </w:pPr>
            <w:r w:rsidRPr="00E05DF3">
              <w:rPr>
                <w:rFonts w:hint="eastAsia"/>
              </w:rPr>
              <w:t>所在地</w:t>
            </w:r>
          </w:p>
          <w:p w14:paraId="0A4A4C7B" w14:textId="77777777" w:rsidR="00806AE2" w:rsidRPr="00E05DF3" w:rsidRDefault="00806AE2" w:rsidP="00646EBC">
            <w:pPr>
              <w:adjustRightInd w:val="0"/>
              <w:spacing w:line="120" w:lineRule="atLeast"/>
            </w:pPr>
            <w:r w:rsidRPr="00E05DF3">
              <w:rPr>
                <w:rFonts w:hint="eastAsia"/>
              </w:rPr>
              <w:t>団体名</w:t>
            </w:r>
          </w:p>
          <w:p w14:paraId="5F64CAF8" w14:textId="77777777" w:rsidR="00806AE2" w:rsidRPr="00E05DF3" w:rsidRDefault="00806AE2" w:rsidP="00646EBC">
            <w:pPr>
              <w:adjustRightInd w:val="0"/>
              <w:spacing w:line="120" w:lineRule="atLeast"/>
            </w:pPr>
            <w:r w:rsidRPr="00E05DF3">
              <w:rPr>
                <w:rFonts w:hint="eastAsia"/>
              </w:rPr>
              <w:t>代表者名</w:t>
            </w:r>
            <w:r w:rsidR="00E04F78" w:rsidRPr="00E05DF3">
              <w:rPr>
                <w:rFonts w:hint="eastAsia"/>
              </w:rPr>
              <w:t xml:space="preserve">                                                      </w:t>
            </w:r>
            <w:r w:rsidRPr="00E05DF3">
              <w:rPr>
                <w:rFonts w:hint="eastAsia"/>
              </w:rPr>
              <w:t>印</w:t>
            </w:r>
          </w:p>
        </w:tc>
      </w:tr>
      <w:tr w:rsidR="00806AE2" w:rsidRPr="00E05DF3" w14:paraId="2925E958" w14:textId="77777777" w:rsidTr="00646EBC">
        <w:tc>
          <w:tcPr>
            <w:tcW w:w="1526" w:type="dxa"/>
            <w:gridSpan w:val="2"/>
          </w:tcPr>
          <w:p w14:paraId="72F1DB5E" w14:textId="77777777" w:rsidR="00806AE2" w:rsidRPr="00E05DF3" w:rsidRDefault="00806AE2" w:rsidP="00646EBC">
            <w:pPr>
              <w:adjustRightInd w:val="0"/>
              <w:spacing w:line="120" w:lineRule="atLeast"/>
            </w:pPr>
            <w:r w:rsidRPr="00E05DF3">
              <w:rPr>
                <w:rFonts w:hint="eastAsia"/>
              </w:rPr>
              <w:t>共同事業体の成立、解散の時期及び存続時期</w:t>
            </w:r>
          </w:p>
        </w:tc>
        <w:tc>
          <w:tcPr>
            <w:tcW w:w="8363" w:type="dxa"/>
          </w:tcPr>
          <w:p w14:paraId="43798D13" w14:textId="77777777" w:rsidR="00806AE2" w:rsidRPr="00E05DF3" w:rsidRDefault="00806AE2" w:rsidP="00646EBC">
            <w:pPr>
              <w:adjustRightInd w:val="0"/>
              <w:spacing w:line="120" w:lineRule="atLeast"/>
              <w:rPr>
                <w:sz w:val="18"/>
                <w:szCs w:val="18"/>
              </w:rPr>
            </w:pPr>
            <w:r w:rsidRPr="00E05DF3">
              <w:rPr>
                <w:rFonts w:hint="eastAsia"/>
                <w:sz w:val="18"/>
                <w:szCs w:val="18"/>
              </w:rPr>
              <w:t xml:space="preserve">　</w:t>
            </w:r>
            <w:r w:rsidR="00DF2C3B" w:rsidRPr="00E05DF3">
              <w:rPr>
                <w:rFonts w:hint="eastAsia"/>
                <w:sz w:val="18"/>
                <w:szCs w:val="18"/>
              </w:rPr>
              <w:t>令和</w:t>
            </w:r>
            <w:r w:rsidR="00B531F7" w:rsidRPr="00E05DF3">
              <w:rPr>
                <w:rFonts w:hint="eastAsia"/>
                <w:sz w:val="18"/>
                <w:szCs w:val="18"/>
              </w:rPr>
              <w:t xml:space="preserve">　　年　　月　　日から当該指定管理者の指定期間後３か</w:t>
            </w:r>
            <w:r w:rsidRPr="00E05DF3">
              <w:rPr>
                <w:rFonts w:hint="eastAsia"/>
                <w:sz w:val="18"/>
                <w:szCs w:val="18"/>
              </w:rPr>
              <w:t>月を経過する日まで。ただし、当共同事業体が上記件名の指定管理者とならなかったときは、当該指定を受けることができなかった日に解散するものとします。また、当共同事業体の構成団体の加入、脱退又は除名については事前に京田辺市の承認がなければこれを行うことができないものとします。</w:t>
            </w:r>
          </w:p>
        </w:tc>
      </w:tr>
      <w:tr w:rsidR="00806AE2" w:rsidRPr="00E05DF3" w14:paraId="7F2F68DB" w14:textId="77777777" w:rsidTr="00646EBC">
        <w:tc>
          <w:tcPr>
            <w:tcW w:w="1526" w:type="dxa"/>
            <w:gridSpan w:val="2"/>
          </w:tcPr>
          <w:p w14:paraId="2E75ADD6" w14:textId="77777777" w:rsidR="00806AE2" w:rsidRPr="00E05DF3" w:rsidRDefault="00806AE2" w:rsidP="00646EBC">
            <w:pPr>
              <w:adjustRightInd w:val="0"/>
              <w:spacing w:line="120" w:lineRule="atLeast"/>
            </w:pPr>
            <w:r w:rsidRPr="00E05DF3">
              <w:rPr>
                <w:rFonts w:hint="eastAsia"/>
              </w:rPr>
              <w:t>代表者の権限</w:t>
            </w:r>
          </w:p>
        </w:tc>
        <w:tc>
          <w:tcPr>
            <w:tcW w:w="8363" w:type="dxa"/>
          </w:tcPr>
          <w:p w14:paraId="739AAE8D" w14:textId="77777777" w:rsidR="00806AE2" w:rsidRPr="00E05DF3" w:rsidRDefault="00806AE2" w:rsidP="00646EBC">
            <w:pPr>
              <w:adjustRightInd w:val="0"/>
              <w:spacing w:line="120" w:lineRule="atLeast"/>
              <w:rPr>
                <w:sz w:val="20"/>
                <w:szCs w:val="20"/>
              </w:rPr>
            </w:pPr>
            <w:r w:rsidRPr="00E05DF3">
              <w:rPr>
                <w:rFonts w:hint="eastAsia"/>
                <w:sz w:val="20"/>
                <w:szCs w:val="20"/>
              </w:rPr>
              <w:t>１　指定管理者の指定の申請に関する件</w:t>
            </w:r>
          </w:p>
          <w:p w14:paraId="10273FD3" w14:textId="77777777" w:rsidR="00806AE2" w:rsidRPr="00E05DF3" w:rsidRDefault="00806AE2" w:rsidP="00646EBC">
            <w:pPr>
              <w:adjustRightInd w:val="0"/>
              <w:spacing w:line="120" w:lineRule="atLeast"/>
              <w:rPr>
                <w:sz w:val="20"/>
                <w:szCs w:val="20"/>
              </w:rPr>
            </w:pPr>
            <w:r w:rsidRPr="00E05DF3">
              <w:rPr>
                <w:rFonts w:hint="eastAsia"/>
                <w:sz w:val="20"/>
                <w:szCs w:val="20"/>
              </w:rPr>
              <w:t>２　京田辺市との協定締結に関する件</w:t>
            </w:r>
          </w:p>
          <w:p w14:paraId="4CC84B02" w14:textId="77777777" w:rsidR="00806AE2" w:rsidRPr="00E05DF3" w:rsidRDefault="00806AE2" w:rsidP="00646EBC">
            <w:pPr>
              <w:adjustRightInd w:val="0"/>
              <w:spacing w:line="120" w:lineRule="atLeast"/>
              <w:rPr>
                <w:sz w:val="20"/>
                <w:szCs w:val="20"/>
              </w:rPr>
            </w:pPr>
            <w:r w:rsidRPr="00E05DF3">
              <w:rPr>
                <w:rFonts w:hint="eastAsia"/>
                <w:sz w:val="20"/>
                <w:szCs w:val="20"/>
              </w:rPr>
              <w:t>３　経費の請求受領に関する件</w:t>
            </w:r>
          </w:p>
          <w:p w14:paraId="3AF25EE6" w14:textId="77777777" w:rsidR="00806AE2" w:rsidRPr="00E05DF3" w:rsidRDefault="00806AE2" w:rsidP="00646EBC">
            <w:pPr>
              <w:adjustRightInd w:val="0"/>
              <w:spacing w:line="120" w:lineRule="atLeast"/>
              <w:rPr>
                <w:sz w:val="20"/>
                <w:szCs w:val="20"/>
              </w:rPr>
            </w:pPr>
            <w:r w:rsidRPr="00E05DF3">
              <w:rPr>
                <w:rFonts w:hint="eastAsia"/>
                <w:sz w:val="20"/>
                <w:szCs w:val="20"/>
              </w:rPr>
              <w:t>４　その他契約に関する件</w:t>
            </w:r>
          </w:p>
        </w:tc>
      </w:tr>
      <w:tr w:rsidR="00806AE2" w:rsidRPr="00E05DF3" w14:paraId="205B3592" w14:textId="77777777" w:rsidTr="00646EBC">
        <w:tc>
          <w:tcPr>
            <w:tcW w:w="1526" w:type="dxa"/>
            <w:gridSpan w:val="2"/>
          </w:tcPr>
          <w:p w14:paraId="58D68874" w14:textId="77777777" w:rsidR="00806AE2" w:rsidRPr="00E05DF3" w:rsidRDefault="00806AE2" w:rsidP="00646EBC">
            <w:pPr>
              <w:adjustRightInd w:val="0"/>
              <w:spacing w:line="120" w:lineRule="atLeast"/>
            </w:pPr>
            <w:r w:rsidRPr="00E05DF3">
              <w:rPr>
                <w:rFonts w:hint="eastAsia"/>
              </w:rPr>
              <w:t>その他</w:t>
            </w:r>
          </w:p>
        </w:tc>
        <w:tc>
          <w:tcPr>
            <w:tcW w:w="8363" w:type="dxa"/>
          </w:tcPr>
          <w:p w14:paraId="393D9D63" w14:textId="77777777" w:rsidR="00806AE2" w:rsidRPr="00E05DF3" w:rsidRDefault="00806AE2" w:rsidP="00646EBC">
            <w:pPr>
              <w:adjustRightInd w:val="0"/>
              <w:spacing w:line="120" w:lineRule="atLeast"/>
              <w:rPr>
                <w:sz w:val="20"/>
                <w:szCs w:val="20"/>
              </w:rPr>
            </w:pPr>
            <w:r w:rsidRPr="00E05DF3">
              <w:rPr>
                <w:rFonts w:hint="eastAsia"/>
                <w:sz w:val="20"/>
                <w:szCs w:val="20"/>
              </w:rPr>
              <w:t>１　本届出書に基づく権利義務は他人に譲渡することはできません</w:t>
            </w:r>
          </w:p>
          <w:p w14:paraId="0BCBB13D" w14:textId="77777777" w:rsidR="00806AE2" w:rsidRPr="00E05DF3" w:rsidRDefault="00806AE2" w:rsidP="00646EBC">
            <w:pPr>
              <w:adjustRightInd w:val="0"/>
              <w:spacing w:line="120" w:lineRule="atLeast"/>
              <w:ind w:left="207" w:hangingChars="100" w:hanging="207"/>
              <w:rPr>
                <w:sz w:val="20"/>
                <w:szCs w:val="20"/>
              </w:rPr>
            </w:pPr>
            <w:r w:rsidRPr="00E05DF3">
              <w:rPr>
                <w:rFonts w:hint="eastAsia"/>
                <w:sz w:val="20"/>
                <w:szCs w:val="20"/>
              </w:rPr>
              <w:t>２　代表者の権限に属する事項以外の事項については、構成団体全員で構成する運営委員会において、多数決により決するものとします。</w:t>
            </w:r>
          </w:p>
        </w:tc>
      </w:tr>
    </w:tbl>
    <w:p w14:paraId="6622F5A8" w14:textId="77777777" w:rsidR="00CD7122" w:rsidRPr="00E05DF3" w:rsidRDefault="00CD7122" w:rsidP="00806AE2">
      <w:pPr>
        <w:adjustRightInd w:val="0"/>
      </w:pPr>
    </w:p>
    <w:p w14:paraId="66372324" w14:textId="77777777" w:rsidR="00CD7122" w:rsidRPr="00E05DF3" w:rsidRDefault="00CD7122" w:rsidP="00806AE2">
      <w:pPr>
        <w:adjustRightInd w:val="0"/>
      </w:pPr>
    </w:p>
    <w:p w14:paraId="6C4C189B" w14:textId="77777777" w:rsidR="00806AE2" w:rsidRPr="00E05DF3" w:rsidRDefault="00806AE2" w:rsidP="00806AE2">
      <w:pPr>
        <w:adjustRightInd w:val="0"/>
      </w:pPr>
      <w:r w:rsidRPr="00E05DF3">
        <w:rPr>
          <w:rFonts w:hint="eastAsia"/>
        </w:rPr>
        <w:lastRenderedPageBreak/>
        <w:t>様式１－６</w:t>
      </w:r>
    </w:p>
    <w:p w14:paraId="3E58EE2A" w14:textId="77777777" w:rsidR="00806AE2" w:rsidRPr="00E05DF3" w:rsidRDefault="00806AE2" w:rsidP="00806AE2">
      <w:pPr>
        <w:adjustRightInd w:val="0"/>
      </w:pPr>
    </w:p>
    <w:p w14:paraId="74B5A4D6" w14:textId="77777777" w:rsidR="00806AE2" w:rsidRPr="00E05DF3" w:rsidRDefault="00806AE2" w:rsidP="00806AE2">
      <w:pPr>
        <w:adjustRightInd w:val="0"/>
        <w:jc w:val="center"/>
      </w:pPr>
      <w:r w:rsidRPr="00E05DF3">
        <w:rPr>
          <w:rFonts w:hint="eastAsia"/>
        </w:rPr>
        <w:t>税に関する確約書　兼　調査に関する承諾書</w:t>
      </w:r>
    </w:p>
    <w:p w14:paraId="77818EF0" w14:textId="77777777" w:rsidR="00806AE2" w:rsidRPr="00E05DF3" w:rsidRDefault="00806AE2" w:rsidP="00806AE2">
      <w:pPr>
        <w:adjustRightInd w:val="0"/>
        <w:jc w:val="center"/>
      </w:pPr>
    </w:p>
    <w:p w14:paraId="40558E4A" w14:textId="77777777" w:rsidR="00806AE2" w:rsidRPr="00E05DF3" w:rsidRDefault="00DF2C3B" w:rsidP="00806AE2">
      <w:pPr>
        <w:adjustRightInd w:val="0"/>
        <w:jc w:val="right"/>
      </w:pPr>
      <w:r w:rsidRPr="00E05DF3">
        <w:rPr>
          <w:rFonts w:hint="eastAsia"/>
        </w:rPr>
        <w:t>令和</w:t>
      </w:r>
      <w:r w:rsidR="00806AE2" w:rsidRPr="00E05DF3">
        <w:rPr>
          <w:rFonts w:hint="eastAsia"/>
        </w:rPr>
        <w:t xml:space="preserve">　　年　　月　　日</w:t>
      </w:r>
    </w:p>
    <w:p w14:paraId="2D408586" w14:textId="77777777" w:rsidR="00806AE2" w:rsidRPr="00E05DF3" w:rsidRDefault="00806AE2" w:rsidP="00806AE2">
      <w:pPr>
        <w:adjustRightInd w:val="0"/>
      </w:pPr>
    </w:p>
    <w:p w14:paraId="1F4F3AF3" w14:textId="77777777" w:rsidR="00806AE2" w:rsidRPr="00E05DF3" w:rsidRDefault="00CB2800" w:rsidP="00806AE2">
      <w:pPr>
        <w:adjustRightInd w:val="0"/>
      </w:pPr>
      <w:r w:rsidRPr="00E05DF3">
        <w:rPr>
          <w:rFonts w:hint="eastAsia"/>
        </w:rPr>
        <w:t>（あて先）京田辺市長</w:t>
      </w:r>
    </w:p>
    <w:p w14:paraId="3D954AE1" w14:textId="77777777" w:rsidR="00806AE2" w:rsidRPr="00E05DF3" w:rsidRDefault="00806AE2" w:rsidP="00806AE2">
      <w:pPr>
        <w:adjustRightInd w:val="0"/>
      </w:pPr>
    </w:p>
    <w:p w14:paraId="236661F9" w14:textId="77777777" w:rsidR="00806AE2" w:rsidRPr="00E05DF3" w:rsidRDefault="00806AE2" w:rsidP="0012632F">
      <w:pPr>
        <w:adjustRightInd w:val="0"/>
        <w:spacing w:line="360" w:lineRule="exact"/>
      </w:pPr>
    </w:p>
    <w:p w14:paraId="29C944D5" w14:textId="77777777" w:rsidR="00806AE2" w:rsidRPr="00E05DF3" w:rsidRDefault="00806AE2" w:rsidP="0012632F">
      <w:pPr>
        <w:adjustRightInd w:val="0"/>
        <w:spacing w:line="360" w:lineRule="exact"/>
      </w:pPr>
      <w:r w:rsidRPr="00E05DF3">
        <w:rPr>
          <w:rFonts w:hint="eastAsia"/>
        </w:rPr>
        <w:t>１</w:t>
      </w:r>
      <w:r w:rsidR="00FC1192" w:rsidRPr="00E05DF3">
        <w:rPr>
          <w:rFonts w:hint="eastAsia"/>
        </w:rPr>
        <w:t xml:space="preserve">　</w:t>
      </w:r>
      <w:r w:rsidRPr="00E05DF3">
        <w:rPr>
          <w:rFonts w:hint="eastAsia"/>
        </w:rPr>
        <w:t>申請者は、以下のことを確約します。</w:t>
      </w:r>
    </w:p>
    <w:p w14:paraId="29625BC6" w14:textId="77777777" w:rsidR="00806AE2" w:rsidRPr="00E05DF3" w:rsidRDefault="00806AE2" w:rsidP="0012632F">
      <w:pPr>
        <w:adjustRightInd w:val="0"/>
        <w:spacing w:line="360" w:lineRule="exact"/>
      </w:pPr>
      <w:r w:rsidRPr="00E05DF3">
        <w:rPr>
          <w:rFonts w:hint="eastAsia"/>
        </w:rPr>
        <w:t>（１）納期眼が到来している地方税等に未納の税額がないこと。</w:t>
      </w:r>
    </w:p>
    <w:p w14:paraId="3D677DD7" w14:textId="77777777" w:rsidR="00806AE2" w:rsidRPr="00E05DF3" w:rsidRDefault="00806AE2" w:rsidP="0012632F">
      <w:pPr>
        <w:adjustRightInd w:val="0"/>
        <w:spacing w:line="360" w:lineRule="exact"/>
        <w:ind w:left="494" w:hangingChars="200" w:hanging="494"/>
        <w:jc w:val="left"/>
      </w:pPr>
      <w:r w:rsidRPr="00E05DF3">
        <w:rPr>
          <w:rFonts w:hint="eastAsia"/>
        </w:rPr>
        <w:t>（２</w:t>
      </w:r>
      <w:r w:rsidR="00DF2C3B" w:rsidRPr="00E05DF3">
        <w:rPr>
          <w:rFonts w:hint="eastAsia"/>
        </w:rPr>
        <w:t>）上記（１）が事実と相違する場合、田辺公園プール指定管理者の</w:t>
      </w:r>
      <w:r w:rsidR="00FD5408" w:rsidRPr="00E05DF3">
        <w:rPr>
          <w:rFonts w:hint="eastAsia"/>
        </w:rPr>
        <w:t>申請</w:t>
      </w:r>
      <w:r w:rsidRPr="00E05DF3">
        <w:rPr>
          <w:rFonts w:hint="eastAsia"/>
        </w:rPr>
        <w:t>資格を有しないと認定されても異議のないこと。</w:t>
      </w:r>
    </w:p>
    <w:p w14:paraId="465382D0" w14:textId="77777777" w:rsidR="00806AE2" w:rsidRPr="00E05DF3" w:rsidRDefault="00806AE2" w:rsidP="0012632F">
      <w:pPr>
        <w:adjustRightInd w:val="0"/>
        <w:spacing w:line="360" w:lineRule="exact"/>
        <w:ind w:left="494" w:hangingChars="200" w:hanging="494"/>
        <w:jc w:val="left"/>
      </w:pPr>
    </w:p>
    <w:p w14:paraId="0CCE3A03" w14:textId="77777777" w:rsidR="00806AE2" w:rsidRPr="00E05DF3" w:rsidRDefault="00806AE2" w:rsidP="0012632F">
      <w:pPr>
        <w:adjustRightInd w:val="0"/>
        <w:spacing w:line="360" w:lineRule="exact"/>
        <w:ind w:left="494" w:hangingChars="200" w:hanging="494"/>
        <w:jc w:val="left"/>
      </w:pPr>
      <w:r w:rsidRPr="00E05DF3">
        <w:rPr>
          <w:rFonts w:hint="eastAsia"/>
        </w:rPr>
        <w:t>２</w:t>
      </w:r>
      <w:r w:rsidR="00FC1192" w:rsidRPr="00E05DF3">
        <w:rPr>
          <w:rFonts w:hint="eastAsia"/>
        </w:rPr>
        <w:t xml:space="preserve">　</w:t>
      </w:r>
      <w:r w:rsidRPr="00E05DF3">
        <w:rPr>
          <w:rFonts w:hint="eastAsia"/>
        </w:rPr>
        <w:t>上記１（１）の確認のため、申請者は以下のことを承諾します。</w:t>
      </w:r>
    </w:p>
    <w:p w14:paraId="5E942D66" w14:textId="77777777" w:rsidR="00806AE2" w:rsidRPr="00E05DF3" w:rsidRDefault="00806AE2" w:rsidP="0012632F">
      <w:pPr>
        <w:kinsoku w:val="0"/>
        <w:adjustRightInd w:val="0"/>
        <w:spacing w:line="360" w:lineRule="exact"/>
        <w:ind w:leftChars="100" w:left="247" w:firstLineChars="100" w:firstLine="247"/>
      </w:pPr>
      <w:r w:rsidRPr="00E05DF3">
        <w:rPr>
          <w:rFonts w:hint="eastAsia"/>
        </w:rPr>
        <w:t>すべての京田辺市税（市民税、固定資産税、都市計画税等）及び地方税（都道府県税）等の納付又は納入状況及び申告状況</w:t>
      </w:r>
      <w:r w:rsidR="00E15239" w:rsidRPr="00E05DF3">
        <w:rPr>
          <w:rFonts w:hint="eastAsia"/>
        </w:rPr>
        <w:t>を京田辺市が調査し、その調査の結果を田辺公園プール指定管理者公募</w:t>
      </w:r>
      <w:r w:rsidRPr="00E05DF3">
        <w:rPr>
          <w:rFonts w:hint="eastAsia"/>
        </w:rPr>
        <w:t>要領の</w:t>
      </w:r>
      <w:r w:rsidR="00E15239" w:rsidRPr="00E05DF3">
        <w:rPr>
          <w:rFonts w:hint="eastAsia"/>
        </w:rPr>
        <w:t>応募</w:t>
      </w:r>
      <w:r w:rsidR="004A5ED9" w:rsidRPr="00E05DF3">
        <w:rPr>
          <w:rFonts w:hint="eastAsia"/>
        </w:rPr>
        <w:t>資格</w:t>
      </w:r>
      <w:r w:rsidRPr="00E05DF3">
        <w:rPr>
          <w:rFonts w:hint="eastAsia"/>
        </w:rPr>
        <w:t>の確認に利用すること。</w:t>
      </w:r>
    </w:p>
    <w:p w14:paraId="759E979D" w14:textId="77777777" w:rsidR="00806AE2" w:rsidRPr="00E05DF3" w:rsidRDefault="00806AE2" w:rsidP="00806AE2">
      <w:pPr>
        <w:kinsoku w:val="0"/>
        <w:adjustRightInd w:val="0"/>
        <w:ind w:left="574" w:hangingChars="200" w:hanging="574"/>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63"/>
      </w:tblGrid>
      <w:tr w:rsidR="00806AE2" w:rsidRPr="00E05DF3" w14:paraId="111B7A19" w14:textId="77777777" w:rsidTr="00646EBC">
        <w:trPr>
          <w:trHeight w:val="737"/>
        </w:trPr>
        <w:tc>
          <w:tcPr>
            <w:tcW w:w="2660" w:type="dxa"/>
            <w:vAlign w:val="center"/>
          </w:tcPr>
          <w:p w14:paraId="602B6203" w14:textId="77777777" w:rsidR="00806AE2" w:rsidRPr="00E05DF3" w:rsidRDefault="00806AE2" w:rsidP="00646EBC">
            <w:pPr>
              <w:kinsoku w:val="0"/>
              <w:adjustRightInd w:val="0"/>
              <w:jc w:val="center"/>
            </w:pPr>
            <w:r w:rsidRPr="005911D4">
              <w:rPr>
                <w:rFonts w:hint="eastAsia"/>
                <w:spacing w:val="15"/>
                <w:kern w:val="0"/>
                <w:fitText w:val="1976" w:id="-1490781695"/>
              </w:rPr>
              <w:t>登記上の所在</w:t>
            </w:r>
            <w:r w:rsidRPr="005911D4">
              <w:rPr>
                <w:rFonts w:hint="eastAsia"/>
                <w:spacing w:val="52"/>
                <w:kern w:val="0"/>
                <w:fitText w:val="1976" w:id="-1490781695"/>
              </w:rPr>
              <w:t>地</w:t>
            </w:r>
          </w:p>
        </w:tc>
        <w:tc>
          <w:tcPr>
            <w:tcW w:w="7063" w:type="dxa"/>
          </w:tcPr>
          <w:p w14:paraId="7B5BF037" w14:textId="77777777" w:rsidR="00806AE2" w:rsidRPr="00E05DF3" w:rsidRDefault="00806AE2" w:rsidP="00646EBC">
            <w:pPr>
              <w:kinsoku w:val="0"/>
              <w:adjustRightInd w:val="0"/>
              <w:rPr>
                <w:sz w:val="28"/>
                <w:szCs w:val="28"/>
              </w:rPr>
            </w:pPr>
          </w:p>
        </w:tc>
      </w:tr>
      <w:tr w:rsidR="00806AE2" w:rsidRPr="00E05DF3" w14:paraId="077ABE8B" w14:textId="77777777" w:rsidTr="00646EBC">
        <w:trPr>
          <w:trHeight w:val="692"/>
        </w:trPr>
        <w:tc>
          <w:tcPr>
            <w:tcW w:w="2660" w:type="dxa"/>
            <w:vAlign w:val="center"/>
          </w:tcPr>
          <w:p w14:paraId="6627DE55" w14:textId="77777777" w:rsidR="00806AE2" w:rsidRPr="00E05DF3" w:rsidRDefault="00806AE2" w:rsidP="00646EBC">
            <w:pPr>
              <w:kinsoku w:val="0"/>
              <w:adjustRightInd w:val="0"/>
              <w:jc w:val="center"/>
            </w:pPr>
            <w:r w:rsidRPr="005911D4">
              <w:rPr>
                <w:rFonts w:hint="eastAsia"/>
                <w:spacing w:val="45"/>
                <w:kern w:val="0"/>
                <w:fitText w:val="1976" w:id="-1490781694"/>
              </w:rPr>
              <w:t>本店の所在</w:t>
            </w:r>
            <w:r w:rsidRPr="005911D4">
              <w:rPr>
                <w:rFonts w:hint="eastAsia"/>
                <w:spacing w:val="37"/>
                <w:kern w:val="0"/>
                <w:fitText w:val="1976" w:id="-1490781694"/>
              </w:rPr>
              <w:t>地</w:t>
            </w:r>
          </w:p>
        </w:tc>
        <w:tc>
          <w:tcPr>
            <w:tcW w:w="7063" w:type="dxa"/>
          </w:tcPr>
          <w:p w14:paraId="22894723" w14:textId="77777777" w:rsidR="00806AE2" w:rsidRPr="00E05DF3" w:rsidRDefault="00806AE2" w:rsidP="00646EBC">
            <w:pPr>
              <w:kinsoku w:val="0"/>
              <w:adjustRightInd w:val="0"/>
              <w:rPr>
                <w:sz w:val="28"/>
                <w:szCs w:val="28"/>
              </w:rPr>
            </w:pPr>
          </w:p>
        </w:tc>
      </w:tr>
      <w:tr w:rsidR="00806AE2" w:rsidRPr="00E05DF3" w14:paraId="5621D935" w14:textId="77777777" w:rsidTr="00646EBC">
        <w:trPr>
          <w:trHeight w:val="701"/>
        </w:trPr>
        <w:tc>
          <w:tcPr>
            <w:tcW w:w="2660" w:type="dxa"/>
            <w:vAlign w:val="center"/>
          </w:tcPr>
          <w:p w14:paraId="0AEC9026" w14:textId="77777777" w:rsidR="00806AE2" w:rsidRPr="00E05DF3" w:rsidRDefault="00806AE2" w:rsidP="00646EBC">
            <w:pPr>
              <w:kinsoku w:val="0"/>
              <w:adjustRightInd w:val="0"/>
              <w:jc w:val="center"/>
            </w:pPr>
            <w:r w:rsidRPr="005911D4">
              <w:rPr>
                <w:rFonts w:hint="eastAsia"/>
                <w:spacing w:val="165"/>
                <w:kern w:val="0"/>
                <w:fitText w:val="1976" w:id="-1490781693"/>
              </w:rPr>
              <w:t>電話番</w:t>
            </w:r>
            <w:r w:rsidRPr="005911D4">
              <w:rPr>
                <w:rFonts w:hint="eastAsia"/>
                <w:spacing w:val="7"/>
                <w:kern w:val="0"/>
                <w:fitText w:val="1976" w:id="-1490781693"/>
              </w:rPr>
              <w:t>号</w:t>
            </w:r>
          </w:p>
        </w:tc>
        <w:tc>
          <w:tcPr>
            <w:tcW w:w="7063" w:type="dxa"/>
          </w:tcPr>
          <w:p w14:paraId="3062B761" w14:textId="77777777" w:rsidR="00806AE2" w:rsidRPr="00E05DF3" w:rsidRDefault="00806AE2" w:rsidP="00646EBC">
            <w:pPr>
              <w:kinsoku w:val="0"/>
              <w:adjustRightInd w:val="0"/>
              <w:rPr>
                <w:sz w:val="28"/>
                <w:szCs w:val="28"/>
              </w:rPr>
            </w:pPr>
          </w:p>
        </w:tc>
      </w:tr>
      <w:tr w:rsidR="00806AE2" w:rsidRPr="00E05DF3" w14:paraId="1E71D4D0" w14:textId="77777777" w:rsidTr="00646EBC">
        <w:trPr>
          <w:trHeight w:val="697"/>
        </w:trPr>
        <w:tc>
          <w:tcPr>
            <w:tcW w:w="2660" w:type="dxa"/>
            <w:vAlign w:val="center"/>
          </w:tcPr>
          <w:p w14:paraId="6B969F57" w14:textId="77777777" w:rsidR="00806AE2" w:rsidRPr="00E05DF3" w:rsidRDefault="00806AE2" w:rsidP="00646EBC">
            <w:pPr>
              <w:kinsoku w:val="0"/>
              <w:adjustRightInd w:val="0"/>
              <w:jc w:val="center"/>
            </w:pPr>
            <w:r w:rsidRPr="005911D4">
              <w:rPr>
                <w:rFonts w:hint="eastAsia"/>
                <w:spacing w:val="45"/>
                <w:kern w:val="0"/>
                <w:fitText w:val="1976" w:id="-1490781692"/>
              </w:rPr>
              <w:t>法人・団体</w:t>
            </w:r>
            <w:r w:rsidRPr="005911D4">
              <w:rPr>
                <w:rFonts w:hint="eastAsia"/>
                <w:spacing w:val="37"/>
                <w:kern w:val="0"/>
                <w:fitText w:val="1976" w:id="-1490781692"/>
              </w:rPr>
              <w:t>名</w:t>
            </w:r>
          </w:p>
        </w:tc>
        <w:tc>
          <w:tcPr>
            <w:tcW w:w="7063" w:type="dxa"/>
          </w:tcPr>
          <w:p w14:paraId="0C6BCBB0" w14:textId="77777777" w:rsidR="00806AE2" w:rsidRPr="00E05DF3" w:rsidRDefault="00806AE2" w:rsidP="00646EBC">
            <w:pPr>
              <w:kinsoku w:val="0"/>
              <w:adjustRightInd w:val="0"/>
              <w:rPr>
                <w:sz w:val="28"/>
                <w:szCs w:val="28"/>
              </w:rPr>
            </w:pPr>
          </w:p>
        </w:tc>
      </w:tr>
      <w:tr w:rsidR="00806AE2" w:rsidRPr="00E05DF3" w14:paraId="29B12E29" w14:textId="77777777" w:rsidTr="00646EBC">
        <w:trPr>
          <w:trHeight w:val="707"/>
        </w:trPr>
        <w:tc>
          <w:tcPr>
            <w:tcW w:w="2660" w:type="dxa"/>
            <w:vAlign w:val="center"/>
          </w:tcPr>
          <w:p w14:paraId="0FFDFA0B" w14:textId="77777777" w:rsidR="00806AE2" w:rsidRPr="00E05DF3" w:rsidRDefault="00806AE2" w:rsidP="00646EBC">
            <w:pPr>
              <w:kinsoku w:val="0"/>
              <w:adjustRightInd w:val="0"/>
              <w:jc w:val="center"/>
            </w:pPr>
            <w:r w:rsidRPr="005911D4">
              <w:rPr>
                <w:rFonts w:hint="eastAsia"/>
                <w:spacing w:val="15"/>
                <w:kern w:val="0"/>
                <w:fitText w:val="1976" w:id="-1490781691"/>
              </w:rPr>
              <w:t>代表取締役氏</w:t>
            </w:r>
            <w:r w:rsidRPr="005911D4">
              <w:rPr>
                <w:rFonts w:hint="eastAsia"/>
                <w:spacing w:val="52"/>
                <w:kern w:val="0"/>
                <w:fitText w:val="1976" w:id="-1490781691"/>
              </w:rPr>
              <w:t>名</w:t>
            </w:r>
          </w:p>
        </w:tc>
        <w:tc>
          <w:tcPr>
            <w:tcW w:w="7063" w:type="dxa"/>
          </w:tcPr>
          <w:p w14:paraId="1D6E409B" w14:textId="77777777" w:rsidR="00806AE2" w:rsidRPr="00E05DF3" w:rsidRDefault="00806AE2" w:rsidP="00646EBC">
            <w:pPr>
              <w:kinsoku w:val="0"/>
              <w:adjustRightInd w:val="0"/>
              <w:rPr>
                <w:sz w:val="28"/>
                <w:szCs w:val="28"/>
              </w:rPr>
            </w:pPr>
          </w:p>
        </w:tc>
      </w:tr>
      <w:tr w:rsidR="00806AE2" w:rsidRPr="00E05DF3" w14:paraId="1E15F625" w14:textId="77777777" w:rsidTr="00646EBC">
        <w:trPr>
          <w:trHeight w:val="2402"/>
        </w:trPr>
        <w:tc>
          <w:tcPr>
            <w:tcW w:w="9723" w:type="dxa"/>
            <w:gridSpan w:val="2"/>
          </w:tcPr>
          <w:p w14:paraId="0D44A90C" w14:textId="77777777" w:rsidR="00806AE2" w:rsidRPr="00E05DF3" w:rsidRDefault="00806AE2" w:rsidP="00646EBC">
            <w:pPr>
              <w:kinsoku w:val="0"/>
              <w:adjustRightInd w:val="0"/>
            </w:pPr>
            <w:r w:rsidRPr="00E05DF3">
              <w:rPr>
                <w:rFonts w:hint="eastAsia"/>
              </w:rPr>
              <w:t>※申請が上記以外の支店等で申請し、法人市民税等が課税されている場合、その課税事業所の所在地</w:t>
            </w:r>
          </w:p>
        </w:tc>
      </w:tr>
    </w:tbl>
    <w:p w14:paraId="4B90B98A" w14:textId="77777777" w:rsidR="00806AE2" w:rsidRPr="00E05DF3" w:rsidRDefault="00806AE2" w:rsidP="00806AE2">
      <w:pPr>
        <w:kinsoku w:val="0"/>
        <w:adjustRightInd w:val="0"/>
        <w:ind w:left="574" w:hangingChars="200" w:hanging="574"/>
        <w:rPr>
          <w:sz w:val="28"/>
          <w:szCs w:val="28"/>
        </w:rPr>
      </w:pPr>
    </w:p>
    <w:p w14:paraId="0A2AC3A5" w14:textId="77777777" w:rsidR="008000B3" w:rsidRPr="00E05DF3" w:rsidRDefault="00806AE2" w:rsidP="008000B3">
      <w:pPr>
        <w:adjustRightInd w:val="0"/>
      </w:pPr>
      <w:r w:rsidRPr="00E05DF3">
        <w:rPr>
          <w:sz w:val="28"/>
          <w:szCs w:val="28"/>
        </w:rPr>
        <w:br w:type="page"/>
      </w:r>
      <w:r w:rsidR="008000B3" w:rsidRPr="00E05DF3">
        <w:rPr>
          <w:rFonts w:hint="eastAsia"/>
        </w:rPr>
        <w:lastRenderedPageBreak/>
        <w:t>様式１－７</w:t>
      </w:r>
    </w:p>
    <w:p w14:paraId="25A0429F" w14:textId="77777777" w:rsidR="008000B3" w:rsidRPr="00E05DF3" w:rsidRDefault="00DF2C3B" w:rsidP="008000B3">
      <w:pPr>
        <w:adjustRightInd w:val="0"/>
        <w:jc w:val="right"/>
      </w:pPr>
      <w:r w:rsidRPr="00E05DF3">
        <w:rPr>
          <w:rFonts w:hint="eastAsia"/>
        </w:rPr>
        <w:t>令和</w:t>
      </w:r>
      <w:r w:rsidR="008000B3" w:rsidRPr="00E05DF3">
        <w:rPr>
          <w:rFonts w:hint="eastAsia"/>
        </w:rPr>
        <w:t xml:space="preserve">　　年　　月　　日</w:t>
      </w:r>
    </w:p>
    <w:p w14:paraId="102891A6" w14:textId="77777777" w:rsidR="008000B3" w:rsidRPr="00E05DF3" w:rsidRDefault="00CB2800" w:rsidP="008000B3">
      <w:pPr>
        <w:adjustRightInd w:val="0"/>
      </w:pPr>
      <w:r w:rsidRPr="00E05DF3">
        <w:rPr>
          <w:rFonts w:hint="eastAsia"/>
        </w:rPr>
        <w:t>（あて先）京田辺市長</w:t>
      </w:r>
    </w:p>
    <w:p w14:paraId="7F685682" w14:textId="77777777" w:rsidR="008000B3" w:rsidRPr="00E05DF3" w:rsidRDefault="008000B3" w:rsidP="008000B3">
      <w:pPr>
        <w:adjustRightInd w:val="0"/>
      </w:pPr>
    </w:p>
    <w:p w14:paraId="60CBA4D2" w14:textId="77777777" w:rsidR="008000B3" w:rsidRPr="00E05DF3" w:rsidRDefault="008000B3" w:rsidP="008000B3">
      <w:pPr>
        <w:adjustRightInd w:val="0"/>
        <w:spacing w:line="360" w:lineRule="exact"/>
      </w:pPr>
      <w:r w:rsidRPr="00E05DF3">
        <w:rPr>
          <w:rFonts w:hint="eastAsia"/>
        </w:rPr>
        <w:t xml:space="preserve">　　　　　　　　　　　　　　　　　申立人（申請者）</w:t>
      </w:r>
    </w:p>
    <w:p w14:paraId="7F7F0632" w14:textId="77777777" w:rsidR="008000B3" w:rsidRPr="00E05DF3" w:rsidRDefault="008000B3" w:rsidP="008000B3">
      <w:pPr>
        <w:adjustRightInd w:val="0"/>
        <w:spacing w:line="360" w:lineRule="exact"/>
      </w:pPr>
    </w:p>
    <w:p w14:paraId="471D9A4F" w14:textId="77777777" w:rsidR="008000B3" w:rsidRPr="00E05DF3" w:rsidRDefault="008000B3" w:rsidP="008000B3">
      <w:pPr>
        <w:adjustRightInd w:val="0"/>
        <w:spacing w:line="360" w:lineRule="exact"/>
      </w:pPr>
      <w:r w:rsidRPr="00E05DF3">
        <w:rPr>
          <w:rFonts w:hint="eastAsia"/>
        </w:rPr>
        <w:t xml:space="preserve">　　　　　　　　　　　　　　　　　所在地</w:t>
      </w:r>
    </w:p>
    <w:p w14:paraId="55B5A323" w14:textId="77777777" w:rsidR="008000B3" w:rsidRPr="00E05DF3" w:rsidRDefault="008000B3" w:rsidP="008000B3">
      <w:pPr>
        <w:adjustRightInd w:val="0"/>
        <w:spacing w:line="360" w:lineRule="exact"/>
      </w:pPr>
    </w:p>
    <w:p w14:paraId="344058C5" w14:textId="77777777" w:rsidR="008000B3" w:rsidRPr="00E05DF3" w:rsidRDefault="008000B3" w:rsidP="008000B3">
      <w:pPr>
        <w:adjustRightInd w:val="0"/>
        <w:spacing w:line="360" w:lineRule="exact"/>
      </w:pPr>
      <w:r w:rsidRPr="00E05DF3">
        <w:rPr>
          <w:rFonts w:hint="eastAsia"/>
        </w:rPr>
        <w:t xml:space="preserve">　　　　　　　　　　　　　　　　　団体名</w:t>
      </w:r>
    </w:p>
    <w:p w14:paraId="239A5C5A" w14:textId="77777777" w:rsidR="008000B3" w:rsidRPr="00E05DF3" w:rsidRDefault="008000B3" w:rsidP="008000B3">
      <w:pPr>
        <w:adjustRightInd w:val="0"/>
        <w:spacing w:line="360" w:lineRule="exact"/>
      </w:pPr>
    </w:p>
    <w:p w14:paraId="73D5B9EA" w14:textId="77777777" w:rsidR="008000B3" w:rsidRPr="00E05DF3" w:rsidRDefault="005911D4" w:rsidP="008000B3">
      <w:pPr>
        <w:adjustRightInd w:val="0"/>
        <w:spacing w:line="360" w:lineRule="exact"/>
      </w:pPr>
      <w:r>
        <w:rPr>
          <w:rFonts w:ascii="Times New Roman" w:hAnsi="Times New Roman"/>
          <w:noProof/>
        </w:rPr>
        <w:pict w14:anchorId="456CF5EE">
          <v:oval id="_x0000_s1030" style="position:absolute;left:0;text-align:left;margin-left:466.2pt;margin-top:.9pt;width:18pt;height:18pt;z-index:251656704" filled="f">
            <v:textbox inset="5.85pt,.7pt,5.85pt,.7pt"/>
            <w10:wrap side="left"/>
          </v:oval>
        </w:pict>
      </w:r>
      <w:r w:rsidR="00F047B7" w:rsidRPr="00E05DF3">
        <w:rPr>
          <w:rFonts w:hint="eastAsia"/>
        </w:rPr>
        <w:t xml:space="preserve">　　　　　　　　　　　　　　　</w:t>
      </w:r>
      <w:r w:rsidR="008000B3" w:rsidRPr="00E05DF3">
        <w:rPr>
          <w:rFonts w:hint="eastAsia"/>
        </w:rPr>
        <w:t xml:space="preserve">代表者名　　　　　　　　　　　　　　　</w:t>
      </w:r>
      <w:r w:rsidR="008000B3" w:rsidRPr="00E05DF3">
        <w:rPr>
          <w:rFonts w:ascii="Times New Roman" w:hAnsi="Times New Roman" w:hint="eastAsia"/>
        </w:rPr>
        <w:t>印</w:t>
      </w:r>
      <w:r>
        <w:rPr>
          <w:rFonts w:ascii="Times New Roman" w:hAnsi="Times New Roman"/>
        </w:rPr>
      </w:r>
      <w:r>
        <w:rPr>
          <w:rFonts w:ascii="Times New Roman" w:hAnsi="Times New Roman"/>
        </w:rPr>
        <w:pict w14:anchorId="6DDD4B38">
          <v:group id="_x0000_s1029" editas="canvas" style="width:481.95pt;height:289.15pt;mso-position-horizontal-relative:char;mso-position-vertical-relative:line" coordorigin="2355,1462"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355;top:1462;width:7200;height:4320" o:preferrelative="f">
              <v:fill o:detectmouseclick="t"/>
              <v:path o:extrusionok="t" o:connecttype="none"/>
              <o:lock v:ext="edit" text="t"/>
            </v:shape>
            <w10:wrap type="none" side="left"/>
            <w10:anchorlock/>
          </v:group>
        </w:pict>
      </w:r>
    </w:p>
    <w:p w14:paraId="694A4250" w14:textId="77777777" w:rsidR="008000B3" w:rsidRPr="00E05DF3" w:rsidRDefault="00FF7832" w:rsidP="00FF7832">
      <w:pPr>
        <w:adjustRightInd w:val="0"/>
        <w:spacing w:line="360" w:lineRule="exact"/>
        <w:jc w:val="center"/>
      </w:pPr>
      <w:r w:rsidRPr="00E05DF3">
        <w:rPr>
          <w:rFonts w:hint="eastAsia"/>
        </w:rPr>
        <w:t>田辺公園プール指定管理者に係る指定申請書に関する申立書（確約書）</w:t>
      </w:r>
    </w:p>
    <w:p w14:paraId="60DEDE16" w14:textId="77777777" w:rsidR="00FF7832" w:rsidRPr="00E05DF3" w:rsidRDefault="00FF7832" w:rsidP="00FF7832">
      <w:pPr>
        <w:adjustRightInd w:val="0"/>
        <w:spacing w:line="360" w:lineRule="exact"/>
        <w:jc w:val="center"/>
      </w:pPr>
    </w:p>
    <w:p w14:paraId="60FAE8D4" w14:textId="77777777" w:rsidR="00FF7832" w:rsidRPr="00E05DF3" w:rsidRDefault="00FF7832" w:rsidP="00FF7832">
      <w:pPr>
        <w:adjustRightInd w:val="0"/>
        <w:spacing w:line="360" w:lineRule="exact"/>
        <w:ind w:firstLineChars="100" w:firstLine="247"/>
      </w:pPr>
      <w:r w:rsidRPr="00E05DF3">
        <w:rPr>
          <w:rFonts w:hint="eastAsia"/>
        </w:rPr>
        <w:t>京田辺市の公の施設である田辺公園プールの指定管理者として申請するにあたり、申立人（申請者）は</w:t>
      </w:r>
      <w:r w:rsidR="00D76D86" w:rsidRPr="00E05DF3">
        <w:rPr>
          <w:rFonts w:hint="eastAsia"/>
        </w:rPr>
        <w:t>、</w:t>
      </w:r>
      <w:r w:rsidR="00A519E3" w:rsidRPr="00E05DF3">
        <w:rPr>
          <w:rFonts w:hint="eastAsia"/>
        </w:rPr>
        <w:t>下記の事項のいずれに</w:t>
      </w:r>
      <w:r w:rsidRPr="00E05DF3">
        <w:rPr>
          <w:rFonts w:hint="eastAsia"/>
        </w:rPr>
        <w:t>も該当しないことを申し立てます</w:t>
      </w:r>
      <w:r w:rsidR="00DF2C3B" w:rsidRPr="00E05DF3">
        <w:rPr>
          <w:rFonts w:hint="eastAsia"/>
        </w:rPr>
        <w:t>（グループ</w:t>
      </w:r>
      <w:r w:rsidR="00E15239" w:rsidRPr="00E05DF3">
        <w:rPr>
          <w:rFonts w:hint="eastAsia"/>
        </w:rPr>
        <w:t>応募</w:t>
      </w:r>
      <w:r w:rsidR="00D76D86" w:rsidRPr="00E05DF3">
        <w:rPr>
          <w:rFonts w:hint="eastAsia"/>
        </w:rPr>
        <w:t>の場合はグループ全体を含む。）</w:t>
      </w:r>
      <w:r w:rsidRPr="00E05DF3">
        <w:rPr>
          <w:rFonts w:hint="eastAsia"/>
        </w:rPr>
        <w:t>。</w:t>
      </w:r>
    </w:p>
    <w:p w14:paraId="14C2EA01" w14:textId="77777777" w:rsidR="00FF7832" w:rsidRPr="00E05DF3" w:rsidRDefault="00FF7832" w:rsidP="00FF7832">
      <w:pPr>
        <w:adjustRightInd w:val="0"/>
        <w:spacing w:line="360" w:lineRule="exact"/>
        <w:ind w:firstLineChars="100" w:firstLine="247"/>
      </w:pPr>
      <w:r w:rsidRPr="00E05DF3">
        <w:rPr>
          <w:rFonts w:hint="eastAsia"/>
        </w:rPr>
        <w:t>なお、申請後において、該当することが判明したとき及び該当する事態になったときは速やかに貴職あて申し出るとともに、指定管理者の不選定や指定取消等の処分を受けることがあっても、何ら異議のないことを誓約します。</w:t>
      </w:r>
    </w:p>
    <w:p w14:paraId="1497EBCD" w14:textId="77777777" w:rsidR="00D76D86" w:rsidRPr="00E05DF3" w:rsidRDefault="00D76D86" w:rsidP="00FF7832">
      <w:pPr>
        <w:adjustRightInd w:val="0"/>
        <w:spacing w:line="360" w:lineRule="exact"/>
        <w:ind w:firstLineChars="100" w:firstLine="247"/>
      </w:pPr>
    </w:p>
    <w:p w14:paraId="233DDD3C" w14:textId="77777777" w:rsidR="00D76D86" w:rsidRPr="00E05DF3" w:rsidRDefault="00D76D86" w:rsidP="00D76D86">
      <w:pPr>
        <w:adjustRightInd w:val="0"/>
        <w:spacing w:line="360" w:lineRule="exact"/>
        <w:ind w:firstLineChars="100" w:firstLine="247"/>
        <w:jc w:val="center"/>
      </w:pPr>
      <w:r w:rsidRPr="00E05DF3">
        <w:rPr>
          <w:rFonts w:hint="eastAsia"/>
        </w:rPr>
        <w:t>記</w:t>
      </w:r>
    </w:p>
    <w:p w14:paraId="175CFE65" w14:textId="77777777" w:rsidR="00D76D86" w:rsidRPr="00E05DF3" w:rsidRDefault="00D76D86" w:rsidP="00FF7832">
      <w:pPr>
        <w:adjustRightInd w:val="0"/>
        <w:spacing w:line="360" w:lineRule="exact"/>
        <w:ind w:firstLineChars="100" w:firstLine="247"/>
      </w:pPr>
    </w:p>
    <w:p w14:paraId="659839FD" w14:textId="77777777" w:rsidR="002526A6" w:rsidRPr="00E05DF3" w:rsidRDefault="002526A6" w:rsidP="00FF7832">
      <w:pPr>
        <w:adjustRightInd w:val="0"/>
        <w:spacing w:line="360" w:lineRule="exact"/>
        <w:ind w:firstLineChars="100" w:firstLine="247"/>
      </w:pPr>
      <w:r w:rsidRPr="00E05DF3">
        <w:rPr>
          <w:rFonts w:hint="eastAsia"/>
        </w:rPr>
        <w:t>１　契約を契約する能力を有しない者及び破産者で復権を得ないもの</w:t>
      </w:r>
    </w:p>
    <w:p w14:paraId="1BF57BD3" w14:textId="7DBB26C5" w:rsidR="002526A6" w:rsidRPr="00E05DF3" w:rsidRDefault="005911D4" w:rsidP="002526A6">
      <w:pPr>
        <w:adjustRightInd w:val="0"/>
        <w:spacing w:line="360" w:lineRule="exact"/>
        <w:ind w:leftChars="100" w:left="494" w:hangingChars="100" w:hanging="247"/>
      </w:pPr>
      <w:r>
        <w:rPr>
          <w:rFonts w:hint="eastAsia"/>
        </w:rPr>
        <w:t>２　刑法（明治４０年法律第４５号）第９６条の６</w:t>
      </w:r>
      <w:bookmarkStart w:id="0" w:name="_GoBack"/>
      <w:bookmarkEnd w:id="0"/>
      <w:r w:rsidR="002526A6" w:rsidRPr="00E05DF3">
        <w:rPr>
          <w:rFonts w:hint="eastAsia"/>
        </w:rPr>
        <w:t>又は第１９８条に違反する容疑があったとして逮捕若しくは送検され、又は逮捕を経ないで公訴を提起された日から２年を経過しないもの</w:t>
      </w:r>
    </w:p>
    <w:p w14:paraId="339C0A1F" w14:textId="77777777" w:rsidR="002526A6" w:rsidRPr="00E05DF3" w:rsidRDefault="002526A6" w:rsidP="002526A6">
      <w:pPr>
        <w:adjustRightInd w:val="0"/>
        <w:spacing w:line="360" w:lineRule="exact"/>
        <w:ind w:leftChars="100" w:left="494" w:hangingChars="100" w:hanging="247"/>
      </w:pPr>
      <w:r w:rsidRPr="00E05DF3">
        <w:rPr>
          <w:rFonts w:hint="eastAsia"/>
        </w:rPr>
        <w:t>３　私的独占の禁止及び公正取引の確保に関する法律（昭和２２年法律第５４号）第３条又は第８条第１項第１号に違反するとして、公正取引委員会又は関係機関に認定された日から２年を経過しないもの</w:t>
      </w:r>
    </w:p>
    <w:p w14:paraId="043D1125" w14:textId="77777777" w:rsidR="00833CBC" w:rsidRPr="00E05DF3" w:rsidRDefault="00833CBC" w:rsidP="002526A6">
      <w:pPr>
        <w:adjustRightInd w:val="0"/>
        <w:spacing w:line="360" w:lineRule="exact"/>
        <w:ind w:leftChars="100" w:left="494" w:hangingChars="100" w:hanging="247"/>
      </w:pPr>
      <w:r w:rsidRPr="00E05DF3">
        <w:rPr>
          <w:rFonts w:hint="eastAsia"/>
        </w:rPr>
        <w:t>４　地方自治法施行令（昭和２２年政令第１６号）第１６７条の４第２項（同項を準用する場合を含む。）の規定により本市における一般公共入札等の参加を制限されているもの</w:t>
      </w:r>
    </w:p>
    <w:p w14:paraId="35C76FAA" w14:textId="77777777" w:rsidR="00833CBC" w:rsidRPr="00E05DF3" w:rsidRDefault="00833CBC" w:rsidP="002526A6">
      <w:pPr>
        <w:adjustRightInd w:val="0"/>
        <w:spacing w:line="360" w:lineRule="exact"/>
        <w:ind w:leftChars="100" w:left="494" w:hangingChars="100" w:hanging="247"/>
      </w:pPr>
      <w:r w:rsidRPr="00E05DF3">
        <w:rPr>
          <w:rFonts w:hint="eastAsia"/>
        </w:rPr>
        <w:t>５　地方自治法第２４４条の２第１１項の規定による指定の取消しを受け、その取消しの日から２年を経過しないもの</w:t>
      </w:r>
    </w:p>
    <w:p w14:paraId="3F13A194" w14:textId="33B7C55E" w:rsidR="00833CBC" w:rsidRPr="00E05DF3" w:rsidRDefault="00833CBC" w:rsidP="002526A6">
      <w:pPr>
        <w:adjustRightInd w:val="0"/>
        <w:spacing w:line="360" w:lineRule="exact"/>
        <w:ind w:leftChars="100" w:left="494" w:hangingChars="100" w:hanging="247"/>
      </w:pPr>
      <w:r w:rsidRPr="00E05DF3">
        <w:rPr>
          <w:rFonts w:hint="eastAsia"/>
        </w:rPr>
        <w:t xml:space="preserve">６　</w:t>
      </w:r>
      <w:r w:rsidR="005911D4" w:rsidRPr="005911D4">
        <w:rPr>
          <w:rFonts w:ascii="ＭＳ 明朝" w:hAnsi="ＭＳ 明朝" w:cs="ＭＳ 明朝" w:hint="eastAsia"/>
        </w:rPr>
        <w:t>京田辺市暴力団排除条例（平成２５年京田辺市条例第２０号）第２条第１号に規定する暴力団、同条第３号に規定する暴力団員又は同条第４号に規定する暴力団員等と社会的に非難されるべき関係を有するもの</w:t>
      </w:r>
    </w:p>
    <w:p w14:paraId="6F2A75EB" w14:textId="77777777" w:rsidR="008000B3" w:rsidRPr="00E05DF3" w:rsidRDefault="00833CBC" w:rsidP="00833CBC">
      <w:pPr>
        <w:adjustRightInd w:val="0"/>
        <w:spacing w:line="360" w:lineRule="exact"/>
        <w:ind w:leftChars="100" w:left="494" w:hangingChars="100" w:hanging="247"/>
        <w:rPr>
          <w:sz w:val="28"/>
          <w:szCs w:val="28"/>
        </w:rPr>
      </w:pPr>
      <w:r w:rsidRPr="00E05DF3">
        <w:rPr>
          <w:rFonts w:hint="eastAsia"/>
        </w:rPr>
        <w:t>７　本市における指定管理者の指定の手続において、その不正な手続きを妨げた者又は公正な価格の成立を害し、若しくは不正な利益を得るために連合したもの</w:t>
      </w:r>
    </w:p>
    <w:p w14:paraId="4AFA9954" w14:textId="77777777" w:rsidR="008000B3" w:rsidRPr="00E05DF3" w:rsidRDefault="008000B3" w:rsidP="008000B3">
      <w:pPr>
        <w:adjustRightInd w:val="0"/>
      </w:pPr>
      <w:r w:rsidRPr="00E05DF3">
        <w:br w:type="page"/>
      </w:r>
      <w:r w:rsidR="00833CBC" w:rsidRPr="00E05DF3">
        <w:rPr>
          <w:rFonts w:hint="eastAsia"/>
        </w:rPr>
        <w:lastRenderedPageBreak/>
        <w:t>様式１－８</w:t>
      </w:r>
    </w:p>
    <w:p w14:paraId="0AD90728" w14:textId="77777777" w:rsidR="00833CBC" w:rsidRPr="00E05DF3" w:rsidRDefault="00833CBC" w:rsidP="00833CBC">
      <w:pPr>
        <w:adjustRightInd w:val="0"/>
      </w:pPr>
    </w:p>
    <w:p w14:paraId="42F442A0" w14:textId="77777777" w:rsidR="00833CBC" w:rsidRPr="00E05DF3" w:rsidRDefault="00DF2C3B" w:rsidP="00833CBC">
      <w:pPr>
        <w:adjustRightInd w:val="0"/>
        <w:jc w:val="right"/>
      </w:pPr>
      <w:r w:rsidRPr="00E05DF3">
        <w:rPr>
          <w:rFonts w:hint="eastAsia"/>
        </w:rPr>
        <w:t>令和</w:t>
      </w:r>
      <w:r w:rsidR="00833CBC" w:rsidRPr="00E05DF3">
        <w:rPr>
          <w:rFonts w:hint="eastAsia"/>
        </w:rPr>
        <w:t xml:space="preserve">　　年　　月　　日</w:t>
      </w:r>
    </w:p>
    <w:p w14:paraId="2FACDDB3" w14:textId="77777777" w:rsidR="00833CBC" w:rsidRPr="00E05DF3" w:rsidRDefault="00CB2800" w:rsidP="00833CBC">
      <w:pPr>
        <w:adjustRightInd w:val="0"/>
      </w:pPr>
      <w:r w:rsidRPr="00E05DF3">
        <w:rPr>
          <w:rFonts w:hint="eastAsia"/>
        </w:rPr>
        <w:t>（あて先）京田辺市長</w:t>
      </w:r>
    </w:p>
    <w:p w14:paraId="15C1F33F" w14:textId="77777777" w:rsidR="00833CBC" w:rsidRPr="00E05DF3" w:rsidRDefault="00833CBC" w:rsidP="00833CBC">
      <w:pPr>
        <w:adjustRightInd w:val="0"/>
      </w:pPr>
    </w:p>
    <w:p w14:paraId="4C9D7BD9" w14:textId="77777777" w:rsidR="00833CBC" w:rsidRPr="00E05DF3" w:rsidRDefault="00833CBC" w:rsidP="00833CBC">
      <w:pPr>
        <w:adjustRightInd w:val="0"/>
        <w:spacing w:line="360" w:lineRule="exact"/>
      </w:pPr>
      <w:r w:rsidRPr="00E05DF3">
        <w:rPr>
          <w:rFonts w:hint="eastAsia"/>
        </w:rPr>
        <w:t xml:space="preserve">　　　　　　　　　　　　　　　　　申立人（申請者）</w:t>
      </w:r>
    </w:p>
    <w:p w14:paraId="50A50401" w14:textId="77777777" w:rsidR="00833CBC" w:rsidRPr="00E05DF3" w:rsidRDefault="00833CBC" w:rsidP="00833CBC">
      <w:pPr>
        <w:adjustRightInd w:val="0"/>
        <w:spacing w:line="360" w:lineRule="exact"/>
      </w:pPr>
    </w:p>
    <w:p w14:paraId="659781D6" w14:textId="77777777" w:rsidR="00833CBC" w:rsidRPr="00E05DF3" w:rsidRDefault="00833CBC" w:rsidP="00833CBC">
      <w:pPr>
        <w:adjustRightInd w:val="0"/>
        <w:spacing w:line="360" w:lineRule="exact"/>
      </w:pPr>
      <w:r w:rsidRPr="00E05DF3">
        <w:rPr>
          <w:rFonts w:hint="eastAsia"/>
        </w:rPr>
        <w:t xml:space="preserve">　　　　　　　　　　　　　　　　　所在地</w:t>
      </w:r>
    </w:p>
    <w:p w14:paraId="005CE908" w14:textId="77777777" w:rsidR="00833CBC" w:rsidRPr="00E05DF3" w:rsidRDefault="00833CBC" w:rsidP="00833CBC">
      <w:pPr>
        <w:adjustRightInd w:val="0"/>
        <w:spacing w:line="360" w:lineRule="exact"/>
      </w:pPr>
    </w:p>
    <w:p w14:paraId="076475CE" w14:textId="77777777" w:rsidR="00833CBC" w:rsidRPr="00E05DF3" w:rsidRDefault="00833CBC" w:rsidP="00833CBC">
      <w:pPr>
        <w:adjustRightInd w:val="0"/>
        <w:spacing w:line="360" w:lineRule="exact"/>
      </w:pPr>
      <w:r w:rsidRPr="00E05DF3">
        <w:rPr>
          <w:rFonts w:hint="eastAsia"/>
        </w:rPr>
        <w:t xml:space="preserve">　　　　　　　　　　　　　　　　　団体名</w:t>
      </w:r>
    </w:p>
    <w:p w14:paraId="34082586" w14:textId="77777777" w:rsidR="00833CBC" w:rsidRPr="00E05DF3" w:rsidRDefault="005911D4" w:rsidP="00833CBC">
      <w:pPr>
        <w:adjustRightInd w:val="0"/>
        <w:spacing w:line="360" w:lineRule="exact"/>
      </w:pPr>
      <w:r>
        <w:rPr>
          <w:rFonts w:ascii="Times New Roman" w:hAnsi="Times New Roman"/>
          <w:noProof/>
        </w:rPr>
        <w:pict w14:anchorId="5D9B9C21">
          <v:oval id="_x0000_s1033" style="position:absolute;left:0;text-align:left;margin-left:416.8pt;margin-top:16.4pt;width:18pt;height:18pt;z-index:251657728" filled="f">
            <v:textbox inset="5.85pt,.7pt,5.85pt,.7pt"/>
            <w10:wrap side="left"/>
          </v:oval>
        </w:pict>
      </w:r>
    </w:p>
    <w:p w14:paraId="379444B0" w14:textId="77777777" w:rsidR="00833CBC" w:rsidRPr="00E05DF3" w:rsidRDefault="00F047B7" w:rsidP="00833CBC">
      <w:pPr>
        <w:adjustRightInd w:val="0"/>
        <w:spacing w:line="360" w:lineRule="exact"/>
        <w:rPr>
          <w:rFonts w:ascii="Times New Roman" w:hAnsi="Times New Roman"/>
        </w:rPr>
      </w:pPr>
      <w:r w:rsidRPr="00E05DF3">
        <w:rPr>
          <w:rFonts w:hint="eastAsia"/>
        </w:rPr>
        <w:t xml:space="preserve">　　　　　　　　　　　　　　　</w:t>
      </w:r>
      <w:r w:rsidR="00833CBC" w:rsidRPr="00E05DF3">
        <w:rPr>
          <w:rFonts w:hint="eastAsia"/>
        </w:rPr>
        <w:t xml:space="preserve">代表者名　　　　　　　　　　　　　　　</w:t>
      </w:r>
      <w:r w:rsidR="00833CBC" w:rsidRPr="00E05DF3">
        <w:rPr>
          <w:rFonts w:ascii="Times New Roman" w:hAnsi="Times New Roman" w:hint="eastAsia"/>
        </w:rPr>
        <w:t>印</w:t>
      </w:r>
    </w:p>
    <w:p w14:paraId="4E1BD550" w14:textId="77777777" w:rsidR="00833CBC" w:rsidRPr="00E05DF3" w:rsidRDefault="00833CBC" w:rsidP="00833CBC">
      <w:pPr>
        <w:adjustRightInd w:val="0"/>
        <w:spacing w:line="360" w:lineRule="exact"/>
      </w:pPr>
    </w:p>
    <w:p w14:paraId="1CD3373B" w14:textId="77777777" w:rsidR="00833CBC" w:rsidRPr="00E05DF3" w:rsidRDefault="00833CBC" w:rsidP="00833CBC">
      <w:pPr>
        <w:adjustRightInd w:val="0"/>
        <w:spacing w:line="360" w:lineRule="exact"/>
        <w:jc w:val="center"/>
      </w:pPr>
      <w:r w:rsidRPr="00E05DF3">
        <w:rPr>
          <w:rFonts w:hint="eastAsia"/>
        </w:rPr>
        <w:t>田辺公園プール指定管理者に係る指定申請書に関する申立書</w:t>
      </w:r>
    </w:p>
    <w:p w14:paraId="6DFA8BC0" w14:textId="77777777" w:rsidR="00833CBC" w:rsidRPr="00E05DF3" w:rsidRDefault="00833CBC" w:rsidP="00833CBC">
      <w:pPr>
        <w:adjustRightInd w:val="0"/>
        <w:spacing w:line="360" w:lineRule="exact"/>
        <w:jc w:val="center"/>
      </w:pPr>
    </w:p>
    <w:p w14:paraId="3FD0433B" w14:textId="77777777" w:rsidR="00833CBC" w:rsidRPr="00E05DF3" w:rsidRDefault="00833CBC" w:rsidP="00833CBC">
      <w:pPr>
        <w:adjustRightInd w:val="0"/>
        <w:spacing w:line="360" w:lineRule="exact"/>
        <w:ind w:firstLineChars="100" w:firstLine="247"/>
      </w:pPr>
      <w:r w:rsidRPr="00E05DF3">
        <w:rPr>
          <w:rFonts w:hint="eastAsia"/>
        </w:rPr>
        <w:t>京田辺市の公の施設である田辺公園プールの指定管理者として申請するにあたり、</w:t>
      </w:r>
      <w:r w:rsidR="00643A85" w:rsidRPr="00E05DF3">
        <w:rPr>
          <w:rFonts w:hint="eastAsia"/>
        </w:rPr>
        <w:t>下記の書類を保有していないので理由を添えて申し立てます。</w:t>
      </w:r>
    </w:p>
    <w:p w14:paraId="33AFF94A" w14:textId="77777777" w:rsidR="00833CBC" w:rsidRPr="00E05DF3" w:rsidRDefault="00833CBC" w:rsidP="00833CBC">
      <w:pPr>
        <w:adjustRightInd w:val="0"/>
        <w:spacing w:line="360" w:lineRule="exact"/>
        <w:ind w:firstLineChars="100" w:firstLine="247"/>
      </w:pPr>
    </w:p>
    <w:p w14:paraId="00FB50F9" w14:textId="77777777" w:rsidR="00643A85" w:rsidRPr="00E05DF3" w:rsidRDefault="00643A85" w:rsidP="00833CBC">
      <w:pPr>
        <w:adjustRightInd w:val="0"/>
        <w:spacing w:line="360" w:lineRule="exact"/>
        <w:ind w:firstLineChars="100" w:firstLine="247"/>
        <w:jc w:val="center"/>
      </w:pPr>
    </w:p>
    <w:p w14:paraId="445DFFB4" w14:textId="77777777" w:rsidR="00643A85" w:rsidRPr="00E05DF3" w:rsidRDefault="00643A85" w:rsidP="00833CBC">
      <w:pPr>
        <w:adjustRightInd w:val="0"/>
        <w:spacing w:line="360" w:lineRule="exact"/>
        <w:ind w:firstLineChars="100" w:firstLine="247"/>
        <w:jc w:val="center"/>
      </w:pPr>
    </w:p>
    <w:p w14:paraId="65276C6A" w14:textId="77777777" w:rsidR="00833CBC" w:rsidRPr="00E05DF3" w:rsidRDefault="00833CBC" w:rsidP="00833CBC">
      <w:pPr>
        <w:adjustRightInd w:val="0"/>
        <w:spacing w:line="360" w:lineRule="exact"/>
        <w:ind w:firstLineChars="100" w:firstLine="247"/>
        <w:jc w:val="center"/>
      </w:pPr>
      <w:r w:rsidRPr="00E05DF3">
        <w:rPr>
          <w:rFonts w:hint="eastAsia"/>
        </w:rPr>
        <w:t>記</w:t>
      </w:r>
    </w:p>
    <w:p w14:paraId="34770383" w14:textId="77777777" w:rsidR="00833CBC" w:rsidRPr="00E05DF3" w:rsidRDefault="00833CBC" w:rsidP="00833CBC">
      <w:pPr>
        <w:adjustRightInd w:val="0"/>
        <w:spacing w:line="360" w:lineRule="exact"/>
        <w:ind w:firstLineChars="100" w:firstLine="247"/>
      </w:pPr>
    </w:p>
    <w:p w14:paraId="54CE8CBC" w14:textId="77777777" w:rsidR="00833CBC" w:rsidRPr="00E05DF3" w:rsidRDefault="00833CBC" w:rsidP="00833CBC">
      <w:pPr>
        <w:adjustRightInd w:val="0"/>
        <w:spacing w:line="360" w:lineRule="exact"/>
        <w:ind w:firstLineChars="100" w:firstLine="247"/>
      </w:pPr>
      <w:r w:rsidRPr="00E05DF3">
        <w:rPr>
          <w:rFonts w:hint="eastAsia"/>
        </w:rPr>
        <w:t xml:space="preserve">１　</w:t>
      </w:r>
      <w:r w:rsidR="00643A85" w:rsidRPr="00E05DF3">
        <w:rPr>
          <w:rFonts w:hint="eastAsia"/>
        </w:rPr>
        <w:t>書類名</w:t>
      </w:r>
    </w:p>
    <w:p w14:paraId="12F9E177" w14:textId="77777777" w:rsidR="00643A85" w:rsidRPr="00E05DF3" w:rsidRDefault="00643A85" w:rsidP="00833CBC">
      <w:pPr>
        <w:adjustRightInd w:val="0"/>
        <w:spacing w:line="360" w:lineRule="exact"/>
        <w:ind w:firstLineChars="100" w:firstLine="247"/>
      </w:pPr>
    </w:p>
    <w:p w14:paraId="174B4B8E" w14:textId="77777777" w:rsidR="00643A85" w:rsidRPr="00E05DF3" w:rsidRDefault="00643A85" w:rsidP="00833CBC">
      <w:pPr>
        <w:adjustRightInd w:val="0"/>
        <w:spacing w:line="360" w:lineRule="exact"/>
        <w:ind w:firstLineChars="100" w:firstLine="247"/>
      </w:pPr>
    </w:p>
    <w:p w14:paraId="3E9E3857" w14:textId="77777777" w:rsidR="00833CBC" w:rsidRPr="00E05DF3" w:rsidRDefault="00833CBC" w:rsidP="00833CBC">
      <w:pPr>
        <w:adjustRightInd w:val="0"/>
        <w:spacing w:line="360" w:lineRule="exact"/>
        <w:ind w:leftChars="100" w:left="494" w:hangingChars="100" w:hanging="247"/>
      </w:pPr>
      <w:r w:rsidRPr="00E05DF3">
        <w:rPr>
          <w:rFonts w:hint="eastAsia"/>
        </w:rPr>
        <w:t xml:space="preserve">２　</w:t>
      </w:r>
      <w:r w:rsidR="00643A85" w:rsidRPr="00E05DF3">
        <w:rPr>
          <w:rFonts w:hint="eastAsia"/>
        </w:rPr>
        <w:t>理由</w:t>
      </w:r>
    </w:p>
    <w:p w14:paraId="56E42C75" w14:textId="77777777" w:rsidR="00806AE2" w:rsidRPr="00E05DF3" w:rsidRDefault="00806AE2" w:rsidP="00AC6A48">
      <w:pPr>
        <w:kinsoku w:val="0"/>
        <w:adjustRightInd w:val="0"/>
        <w:ind w:left="494" w:hangingChars="200" w:hanging="494"/>
      </w:pPr>
    </w:p>
    <w:p w14:paraId="0A8A6FF4" w14:textId="77777777" w:rsidR="00E15239" w:rsidRPr="00E05DF3" w:rsidRDefault="00806AE2" w:rsidP="00E15239">
      <w:pPr>
        <w:kinsoku w:val="0"/>
        <w:adjustRightInd w:val="0"/>
        <w:ind w:left="494" w:hangingChars="200" w:hanging="494"/>
      </w:pPr>
      <w:r w:rsidRPr="00E05DF3">
        <w:br w:type="page"/>
      </w:r>
      <w:r w:rsidR="00E15239" w:rsidRPr="00E05DF3">
        <w:rPr>
          <w:rFonts w:hint="eastAsia"/>
        </w:rPr>
        <w:lastRenderedPageBreak/>
        <w:t>様式２</w:t>
      </w:r>
    </w:p>
    <w:p w14:paraId="7BF5A93F" w14:textId="3C11AD6E" w:rsidR="00E15239" w:rsidRPr="00E05DF3" w:rsidRDefault="00E15239" w:rsidP="00E15239">
      <w:pPr>
        <w:kinsoku w:val="0"/>
        <w:adjustRightInd w:val="0"/>
        <w:ind w:left="494" w:hangingChars="200" w:hanging="494"/>
        <w:jc w:val="center"/>
      </w:pPr>
      <w:r w:rsidRPr="00E05DF3">
        <w:rPr>
          <w:rFonts w:hint="eastAsia"/>
        </w:rPr>
        <w:t>施設説明会参加申込書</w:t>
      </w:r>
    </w:p>
    <w:p w14:paraId="1A6ACC47" w14:textId="77777777" w:rsidR="00E15239" w:rsidRPr="00E05DF3" w:rsidRDefault="00E15239" w:rsidP="00E15239">
      <w:pPr>
        <w:kinsoku w:val="0"/>
        <w:adjustRightInd w:val="0"/>
        <w:ind w:left="494" w:hangingChars="200" w:hanging="494"/>
        <w:jc w:val="center"/>
      </w:pPr>
    </w:p>
    <w:p w14:paraId="0E2B72F9" w14:textId="77777777" w:rsidR="00E15239" w:rsidRPr="00E05DF3" w:rsidRDefault="00E15239" w:rsidP="00E15239">
      <w:pPr>
        <w:kinsoku w:val="0"/>
        <w:adjustRightInd w:val="0"/>
        <w:ind w:left="494" w:hangingChars="200" w:hanging="494"/>
        <w:jc w:val="right"/>
      </w:pPr>
      <w:r w:rsidRPr="00E05DF3">
        <w:rPr>
          <w:rFonts w:hint="eastAsia"/>
        </w:rPr>
        <w:t>令和　　年　　月　　日</w:t>
      </w:r>
    </w:p>
    <w:p w14:paraId="33E67042" w14:textId="77777777" w:rsidR="00E15239" w:rsidRPr="00E05DF3" w:rsidRDefault="00E15239" w:rsidP="00E15239">
      <w:pPr>
        <w:kinsoku w:val="0"/>
        <w:adjustRightInd w:val="0"/>
        <w:ind w:left="494" w:hangingChars="200" w:hanging="494"/>
      </w:pPr>
      <w:r w:rsidRPr="00E05DF3">
        <w:rPr>
          <w:rFonts w:hint="eastAsia"/>
        </w:rPr>
        <w:t>（あて先）京田辺市長</w:t>
      </w:r>
    </w:p>
    <w:p w14:paraId="2A6D577D" w14:textId="77777777" w:rsidR="00E15239" w:rsidRPr="00E05DF3" w:rsidRDefault="00E15239" w:rsidP="00E15239">
      <w:pPr>
        <w:kinsoku w:val="0"/>
        <w:adjustRightInd w:val="0"/>
        <w:ind w:left="494" w:hangingChars="200" w:hanging="494"/>
      </w:pPr>
    </w:p>
    <w:p w14:paraId="3FC22323" w14:textId="77777777" w:rsidR="00E15239" w:rsidRPr="00E05DF3" w:rsidRDefault="00E15239" w:rsidP="00E15239">
      <w:pPr>
        <w:kinsoku w:val="0"/>
        <w:adjustRightInd w:val="0"/>
        <w:ind w:left="494" w:hangingChars="200" w:hanging="494"/>
      </w:pPr>
    </w:p>
    <w:p w14:paraId="15CACF8F" w14:textId="1B1A3C5E" w:rsidR="00E15239" w:rsidRPr="00E05DF3" w:rsidRDefault="00E15239" w:rsidP="00E15239">
      <w:pPr>
        <w:kinsoku w:val="0"/>
        <w:adjustRightInd w:val="0"/>
      </w:pPr>
      <w:r w:rsidRPr="00E05DF3">
        <w:rPr>
          <w:rFonts w:hint="eastAsia"/>
        </w:rPr>
        <w:t xml:space="preserve">　</w:t>
      </w:r>
      <w:r w:rsidRPr="007D799C">
        <w:rPr>
          <w:rFonts w:hint="eastAsia"/>
        </w:rPr>
        <w:t>令和</w:t>
      </w:r>
      <w:r w:rsidR="00233E78" w:rsidRPr="007D799C">
        <w:rPr>
          <w:rFonts w:hint="eastAsia"/>
        </w:rPr>
        <w:t>８</w:t>
      </w:r>
      <w:r w:rsidRPr="007D799C">
        <w:rPr>
          <w:rFonts w:hint="eastAsia"/>
        </w:rPr>
        <w:t>年９月</w:t>
      </w:r>
      <w:r w:rsidR="00233E78" w:rsidRPr="007D799C">
        <w:rPr>
          <w:rFonts w:hint="eastAsia"/>
        </w:rPr>
        <w:t>２</w:t>
      </w:r>
      <w:r w:rsidRPr="007D799C">
        <w:rPr>
          <w:rFonts w:hint="eastAsia"/>
        </w:rPr>
        <w:t>日（水）</w:t>
      </w:r>
      <w:r w:rsidRPr="00E05DF3">
        <w:rPr>
          <w:rFonts w:hint="eastAsia"/>
        </w:rPr>
        <w:t>に開催される、田辺公園プールの公募説明会及び施設説明会への参加を申し込みます。</w:t>
      </w:r>
    </w:p>
    <w:p w14:paraId="20894C43" w14:textId="77777777" w:rsidR="00E15239" w:rsidRPr="00E05DF3" w:rsidRDefault="00E15239" w:rsidP="00E15239">
      <w:pPr>
        <w:kinsoku w:val="0"/>
        <w:adjustRightInd w:val="0"/>
      </w:pPr>
    </w:p>
    <w:p w14:paraId="4E3F595E" w14:textId="77777777" w:rsidR="00E15239" w:rsidRPr="00E05DF3" w:rsidRDefault="00E15239" w:rsidP="00E15239">
      <w:pPr>
        <w:kinsoku w:val="0"/>
        <w:adjustRightInd w:val="0"/>
      </w:pPr>
    </w:p>
    <w:p w14:paraId="6F54395F" w14:textId="77777777" w:rsidR="00E15239" w:rsidRPr="00E05DF3" w:rsidRDefault="00E15239" w:rsidP="00E15239">
      <w:pPr>
        <w:kinsoku w:val="0"/>
        <w:adjustRightInd w:val="0"/>
      </w:pPr>
      <w:r w:rsidRPr="00E05DF3">
        <w:rPr>
          <w:rFonts w:hint="eastAsia"/>
        </w:rPr>
        <w:t xml:space="preserve">　申込者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63"/>
      </w:tblGrid>
      <w:tr w:rsidR="00E15239" w:rsidRPr="00E05DF3" w14:paraId="120D8CFD" w14:textId="77777777" w:rsidTr="00462C89">
        <w:trPr>
          <w:trHeight w:val="807"/>
        </w:trPr>
        <w:tc>
          <w:tcPr>
            <w:tcW w:w="2660" w:type="dxa"/>
            <w:vAlign w:val="center"/>
          </w:tcPr>
          <w:p w14:paraId="0D29E3A2" w14:textId="77777777" w:rsidR="00E15239" w:rsidRPr="00E05DF3" w:rsidRDefault="00E15239" w:rsidP="00462C89">
            <w:pPr>
              <w:kinsoku w:val="0"/>
              <w:adjustRightInd w:val="0"/>
              <w:jc w:val="center"/>
            </w:pPr>
            <w:r w:rsidRPr="005911D4">
              <w:rPr>
                <w:rFonts w:hint="eastAsia"/>
                <w:spacing w:val="45"/>
                <w:kern w:val="0"/>
                <w:fitText w:val="1976" w:id="-1730931712"/>
              </w:rPr>
              <w:t>法人・団体</w:t>
            </w:r>
            <w:r w:rsidRPr="005911D4">
              <w:rPr>
                <w:rFonts w:hint="eastAsia"/>
                <w:spacing w:val="37"/>
                <w:kern w:val="0"/>
                <w:fitText w:val="1976" w:id="-1730931712"/>
              </w:rPr>
              <w:t>名</w:t>
            </w:r>
          </w:p>
        </w:tc>
        <w:tc>
          <w:tcPr>
            <w:tcW w:w="7063" w:type="dxa"/>
          </w:tcPr>
          <w:p w14:paraId="1B0E638B" w14:textId="77777777" w:rsidR="00E15239" w:rsidRPr="00E05DF3" w:rsidRDefault="00E15239" w:rsidP="00462C89">
            <w:pPr>
              <w:kinsoku w:val="0"/>
              <w:adjustRightInd w:val="0"/>
            </w:pPr>
          </w:p>
        </w:tc>
      </w:tr>
      <w:tr w:rsidR="00E15239" w:rsidRPr="00E05DF3" w14:paraId="779CD461" w14:textId="77777777" w:rsidTr="00462C89">
        <w:trPr>
          <w:trHeight w:val="833"/>
        </w:trPr>
        <w:tc>
          <w:tcPr>
            <w:tcW w:w="2660" w:type="dxa"/>
            <w:vAlign w:val="center"/>
          </w:tcPr>
          <w:p w14:paraId="2CE66FF2" w14:textId="77777777" w:rsidR="00E15239" w:rsidRPr="00E05DF3" w:rsidRDefault="00E15239" w:rsidP="00462C89">
            <w:pPr>
              <w:kinsoku w:val="0"/>
              <w:adjustRightInd w:val="0"/>
              <w:jc w:val="center"/>
            </w:pPr>
            <w:r w:rsidRPr="005911D4">
              <w:rPr>
                <w:rFonts w:hint="eastAsia"/>
                <w:spacing w:val="300"/>
                <w:kern w:val="0"/>
                <w:fitText w:val="1976" w:id="-1730931711"/>
              </w:rPr>
              <w:t>所在</w:t>
            </w:r>
            <w:r w:rsidRPr="005911D4">
              <w:rPr>
                <w:rFonts w:hint="eastAsia"/>
                <w:spacing w:val="22"/>
                <w:kern w:val="0"/>
                <w:fitText w:val="1976" w:id="-1730931711"/>
              </w:rPr>
              <w:t>地</w:t>
            </w:r>
          </w:p>
        </w:tc>
        <w:tc>
          <w:tcPr>
            <w:tcW w:w="7063" w:type="dxa"/>
          </w:tcPr>
          <w:p w14:paraId="1F616CEF" w14:textId="77777777" w:rsidR="00E15239" w:rsidRPr="00E05DF3" w:rsidRDefault="00E15239" w:rsidP="00462C89">
            <w:pPr>
              <w:kinsoku w:val="0"/>
              <w:adjustRightInd w:val="0"/>
            </w:pPr>
          </w:p>
        </w:tc>
      </w:tr>
      <w:tr w:rsidR="00E15239" w:rsidRPr="00E05DF3" w14:paraId="31D9DB30" w14:textId="77777777" w:rsidTr="00462C89">
        <w:trPr>
          <w:trHeight w:val="845"/>
        </w:trPr>
        <w:tc>
          <w:tcPr>
            <w:tcW w:w="2660" w:type="dxa"/>
            <w:vAlign w:val="center"/>
          </w:tcPr>
          <w:p w14:paraId="568C78FC" w14:textId="77777777" w:rsidR="00E15239" w:rsidRPr="00E05DF3" w:rsidRDefault="00E15239" w:rsidP="00462C89">
            <w:pPr>
              <w:kinsoku w:val="0"/>
              <w:adjustRightInd w:val="0"/>
              <w:jc w:val="center"/>
            </w:pPr>
            <w:r w:rsidRPr="005911D4">
              <w:rPr>
                <w:rFonts w:hint="eastAsia"/>
                <w:spacing w:val="165"/>
                <w:kern w:val="0"/>
                <w:fitText w:val="1976" w:id="-1730931710"/>
              </w:rPr>
              <w:t>代表者</w:t>
            </w:r>
            <w:r w:rsidRPr="005911D4">
              <w:rPr>
                <w:rFonts w:hint="eastAsia"/>
                <w:spacing w:val="7"/>
                <w:kern w:val="0"/>
                <w:fitText w:val="1976" w:id="-1730931710"/>
              </w:rPr>
              <w:t>名</w:t>
            </w:r>
          </w:p>
        </w:tc>
        <w:tc>
          <w:tcPr>
            <w:tcW w:w="7063" w:type="dxa"/>
          </w:tcPr>
          <w:p w14:paraId="660A3D2D" w14:textId="77777777" w:rsidR="00E15239" w:rsidRPr="00E05DF3" w:rsidRDefault="00E15239" w:rsidP="00462C89">
            <w:pPr>
              <w:kinsoku w:val="0"/>
              <w:adjustRightInd w:val="0"/>
            </w:pPr>
          </w:p>
        </w:tc>
      </w:tr>
      <w:tr w:rsidR="00E15239" w:rsidRPr="00E05DF3" w14:paraId="14EB5F63" w14:textId="77777777" w:rsidTr="00462C89">
        <w:trPr>
          <w:trHeight w:val="2118"/>
        </w:trPr>
        <w:tc>
          <w:tcPr>
            <w:tcW w:w="2660" w:type="dxa"/>
            <w:vAlign w:val="center"/>
          </w:tcPr>
          <w:p w14:paraId="0DBA933D" w14:textId="77777777" w:rsidR="00E15239" w:rsidRPr="00E05DF3" w:rsidRDefault="00E15239" w:rsidP="00462C89">
            <w:pPr>
              <w:kinsoku w:val="0"/>
              <w:adjustRightInd w:val="0"/>
              <w:jc w:val="center"/>
            </w:pPr>
            <w:r w:rsidRPr="005911D4">
              <w:rPr>
                <w:rFonts w:hint="eastAsia"/>
                <w:spacing w:val="300"/>
                <w:kern w:val="0"/>
                <w:fitText w:val="1976" w:id="-1730931709"/>
              </w:rPr>
              <w:t>担当</w:t>
            </w:r>
            <w:r w:rsidRPr="005911D4">
              <w:rPr>
                <w:rFonts w:hint="eastAsia"/>
                <w:spacing w:val="22"/>
                <w:kern w:val="0"/>
                <w:fitText w:val="1976" w:id="-1730931709"/>
              </w:rPr>
              <w:t>者</w:t>
            </w:r>
          </w:p>
        </w:tc>
        <w:tc>
          <w:tcPr>
            <w:tcW w:w="7063" w:type="dxa"/>
            <w:vAlign w:val="center"/>
          </w:tcPr>
          <w:p w14:paraId="49AF339F" w14:textId="77777777" w:rsidR="00E15239" w:rsidRPr="00E05DF3" w:rsidRDefault="00E15239" w:rsidP="00462C89">
            <w:pPr>
              <w:kinsoku w:val="0"/>
              <w:adjustRightInd w:val="0"/>
              <w:spacing w:line="0" w:lineRule="atLeast"/>
            </w:pPr>
          </w:p>
          <w:p w14:paraId="615C37E5" w14:textId="77777777" w:rsidR="00E15239" w:rsidRPr="00E05DF3" w:rsidRDefault="00E15239" w:rsidP="00462C89">
            <w:pPr>
              <w:kinsoku w:val="0"/>
              <w:adjustRightInd w:val="0"/>
              <w:spacing w:line="0" w:lineRule="atLeast"/>
            </w:pPr>
            <w:r w:rsidRPr="00E05DF3">
              <w:rPr>
                <w:rFonts w:hint="eastAsia"/>
              </w:rPr>
              <w:t>氏名</w:t>
            </w:r>
          </w:p>
          <w:p w14:paraId="29D943EE" w14:textId="77777777" w:rsidR="00E15239" w:rsidRPr="00E05DF3" w:rsidRDefault="00E15239" w:rsidP="00462C89">
            <w:pPr>
              <w:kinsoku w:val="0"/>
              <w:adjustRightInd w:val="0"/>
              <w:spacing w:line="0" w:lineRule="atLeast"/>
            </w:pPr>
          </w:p>
          <w:p w14:paraId="0F0FBEFB" w14:textId="77777777" w:rsidR="00E15239" w:rsidRPr="00E05DF3" w:rsidRDefault="00E15239" w:rsidP="00462C89">
            <w:pPr>
              <w:kinsoku w:val="0"/>
              <w:adjustRightInd w:val="0"/>
              <w:spacing w:line="0" w:lineRule="atLeast"/>
            </w:pPr>
            <w:r w:rsidRPr="00E05DF3">
              <w:rPr>
                <w:rFonts w:hint="eastAsia"/>
              </w:rPr>
              <w:t>部署・職名</w:t>
            </w:r>
          </w:p>
          <w:p w14:paraId="6A1E5B87" w14:textId="77777777" w:rsidR="00E15239" w:rsidRPr="00E05DF3" w:rsidRDefault="00E15239" w:rsidP="00462C89">
            <w:pPr>
              <w:kinsoku w:val="0"/>
              <w:adjustRightInd w:val="0"/>
              <w:spacing w:line="0" w:lineRule="atLeast"/>
            </w:pPr>
          </w:p>
          <w:p w14:paraId="29AA3AA9" w14:textId="77777777" w:rsidR="00E15239" w:rsidRPr="00E05DF3" w:rsidRDefault="00E15239" w:rsidP="00462C89">
            <w:pPr>
              <w:kinsoku w:val="0"/>
              <w:adjustRightInd w:val="0"/>
              <w:spacing w:line="0" w:lineRule="atLeast"/>
            </w:pPr>
            <w:r w:rsidRPr="00E05DF3">
              <w:rPr>
                <w:rFonts w:hint="eastAsia"/>
              </w:rPr>
              <w:t>電話番号</w:t>
            </w:r>
          </w:p>
          <w:p w14:paraId="02993F76" w14:textId="77777777" w:rsidR="00E15239" w:rsidRPr="00E05DF3" w:rsidRDefault="00E15239" w:rsidP="00462C89">
            <w:pPr>
              <w:kinsoku w:val="0"/>
              <w:adjustRightInd w:val="0"/>
              <w:spacing w:line="0" w:lineRule="atLeast"/>
            </w:pPr>
          </w:p>
          <w:p w14:paraId="4C245215" w14:textId="38E424EA" w:rsidR="00E15239" w:rsidRPr="00E05DF3" w:rsidRDefault="00C97000" w:rsidP="00462C89">
            <w:pPr>
              <w:kinsoku w:val="0"/>
              <w:adjustRightInd w:val="0"/>
              <w:spacing w:line="0" w:lineRule="atLeast"/>
            </w:pPr>
            <w:r w:rsidRPr="007D799C">
              <w:rPr>
                <w:rFonts w:hint="eastAsia"/>
              </w:rPr>
              <w:t>メールアドレス</w:t>
            </w:r>
          </w:p>
          <w:p w14:paraId="286DBCA9" w14:textId="77777777" w:rsidR="00E15239" w:rsidRPr="00E05DF3" w:rsidRDefault="00E15239" w:rsidP="00462C89">
            <w:pPr>
              <w:kinsoku w:val="0"/>
              <w:adjustRightInd w:val="0"/>
              <w:spacing w:line="0" w:lineRule="atLeast"/>
            </w:pPr>
          </w:p>
        </w:tc>
      </w:tr>
      <w:tr w:rsidR="00E15239" w:rsidRPr="00E05DF3" w14:paraId="510E17BD" w14:textId="77777777" w:rsidTr="00462C89">
        <w:trPr>
          <w:trHeight w:val="2532"/>
        </w:trPr>
        <w:tc>
          <w:tcPr>
            <w:tcW w:w="2660" w:type="dxa"/>
            <w:vAlign w:val="center"/>
          </w:tcPr>
          <w:p w14:paraId="24B71117" w14:textId="77777777" w:rsidR="00E15239" w:rsidRPr="00E05DF3" w:rsidRDefault="00E15239" w:rsidP="00462C89">
            <w:pPr>
              <w:kinsoku w:val="0"/>
              <w:adjustRightInd w:val="0"/>
              <w:jc w:val="center"/>
            </w:pPr>
            <w:r w:rsidRPr="005911D4">
              <w:rPr>
                <w:rFonts w:hint="eastAsia"/>
                <w:spacing w:val="300"/>
                <w:kern w:val="0"/>
                <w:fitText w:val="1976" w:id="-1730931708"/>
              </w:rPr>
              <w:t>参加</w:t>
            </w:r>
            <w:r w:rsidRPr="005911D4">
              <w:rPr>
                <w:rFonts w:hint="eastAsia"/>
                <w:spacing w:val="22"/>
                <w:kern w:val="0"/>
                <w:fitText w:val="1976" w:id="-1730931708"/>
              </w:rPr>
              <w:t>者</w:t>
            </w:r>
          </w:p>
        </w:tc>
        <w:tc>
          <w:tcPr>
            <w:tcW w:w="7063" w:type="dxa"/>
            <w:vAlign w:val="center"/>
          </w:tcPr>
          <w:p w14:paraId="1E1754B5" w14:textId="77777777" w:rsidR="00E15239" w:rsidRPr="00E05DF3" w:rsidRDefault="00E15239" w:rsidP="00462C89">
            <w:pPr>
              <w:kinsoku w:val="0"/>
              <w:adjustRightInd w:val="0"/>
              <w:spacing w:line="0" w:lineRule="atLeast"/>
            </w:pPr>
          </w:p>
          <w:p w14:paraId="001963D2" w14:textId="77777777" w:rsidR="00E15239" w:rsidRPr="00E05DF3" w:rsidRDefault="00E15239" w:rsidP="00462C89">
            <w:pPr>
              <w:kinsoku w:val="0"/>
              <w:adjustRightInd w:val="0"/>
              <w:spacing w:line="0" w:lineRule="atLeast"/>
            </w:pPr>
            <w:r w:rsidRPr="00E05DF3">
              <w:rPr>
                <w:rFonts w:hint="eastAsia"/>
              </w:rPr>
              <w:t>１　氏名</w:t>
            </w:r>
          </w:p>
          <w:p w14:paraId="69172E60" w14:textId="77777777" w:rsidR="00E15239" w:rsidRPr="00E05DF3" w:rsidRDefault="00E15239" w:rsidP="00462C89">
            <w:pPr>
              <w:kinsoku w:val="0"/>
              <w:adjustRightInd w:val="0"/>
              <w:spacing w:line="0" w:lineRule="atLeast"/>
            </w:pPr>
            <w:r w:rsidRPr="00E05DF3">
              <w:rPr>
                <w:rFonts w:hint="eastAsia"/>
              </w:rPr>
              <w:t xml:space="preserve">　　</w:t>
            </w:r>
          </w:p>
          <w:p w14:paraId="395B16D5" w14:textId="77777777" w:rsidR="00E15239" w:rsidRPr="00E05DF3" w:rsidRDefault="00E15239" w:rsidP="00462C89">
            <w:pPr>
              <w:kinsoku w:val="0"/>
              <w:adjustRightInd w:val="0"/>
              <w:spacing w:line="0" w:lineRule="atLeast"/>
              <w:ind w:firstLineChars="200" w:firstLine="494"/>
            </w:pPr>
            <w:r w:rsidRPr="00E05DF3">
              <w:rPr>
                <w:rFonts w:hint="eastAsia"/>
              </w:rPr>
              <w:t>部署・職名</w:t>
            </w:r>
          </w:p>
          <w:p w14:paraId="7687B774" w14:textId="77777777" w:rsidR="00E15239" w:rsidRPr="00E05DF3" w:rsidRDefault="00E15239" w:rsidP="00462C89">
            <w:pPr>
              <w:kinsoku w:val="0"/>
              <w:adjustRightInd w:val="0"/>
              <w:spacing w:line="0" w:lineRule="atLeast"/>
            </w:pPr>
          </w:p>
          <w:p w14:paraId="4F95C152" w14:textId="77777777" w:rsidR="00E15239" w:rsidRPr="00E05DF3" w:rsidRDefault="00E15239" w:rsidP="00462C89">
            <w:pPr>
              <w:kinsoku w:val="0"/>
              <w:adjustRightInd w:val="0"/>
              <w:spacing w:line="0" w:lineRule="atLeast"/>
            </w:pPr>
            <w:r w:rsidRPr="00E05DF3">
              <w:rPr>
                <w:rFonts w:hint="eastAsia"/>
              </w:rPr>
              <w:t>２　氏名</w:t>
            </w:r>
          </w:p>
          <w:p w14:paraId="3F263B15" w14:textId="77777777" w:rsidR="00E15239" w:rsidRPr="00E05DF3" w:rsidRDefault="00E15239" w:rsidP="00462C89">
            <w:pPr>
              <w:kinsoku w:val="0"/>
              <w:adjustRightInd w:val="0"/>
              <w:spacing w:line="0" w:lineRule="atLeast"/>
            </w:pPr>
            <w:r w:rsidRPr="00E05DF3">
              <w:rPr>
                <w:rFonts w:hint="eastAsia"/>
              </w:rPr>
              <w:t xml:space="preserve">　　</w:t>
            </w:r>
          </w:p>
          <w:p w14:paraId="38B57BBB" w14:textId="77777777" w:rsidR="00E15239" w:rsidRPr="00E05DF3" w:rsidRDefault="00E15239" w:rsidP="00462C89">
            <w:pPr>
              <w:kinsoku w:val="0"/>
              <w:adjustRightInd w:val="0"/>
              <w:spacing w:line="0" w:lineRule="atLeast"/>
              <w:ind w:firstLineChars="200" w:firstLine="494"/>
            </w:pPr>
            <w:r w:rsidRPr="00E05DF3">
              <w:rPr>
                <w:rFonts w:hint="eastAsia"/>
              </w:rPr>
              <w:t>部署・職名</w:t>
            </w:r>
          </w:p>
          <w:p w14:paraId="25588C60" w14:textId="77777777" w:rsidR="00E15239" w:rsidRPr="00E05DF3" w:rsidRDefault="00E15239" w:rsidP="00462C89">
            <w:pPr>
              <w:kinsoku w:val="0"/>
              <w:adjustRightInd w:val="0"/>
              <w:ind w:firstLineChars="200" w:firstLine="494"/>
            </w:pPr>
          </w:p>
        </w:tc>
      </w:tr>
    </w:tbl>
    <w:p w14:paraId="24B197D6" w14:textId="77777777" w:rsidR="00E15239" w:rsidRPr="00E05DF3" w:rsidRDefault="00E15239" w:rsidP="00E15239">
      <w:pPr>
        <w:kinsoku w:val="0"/>
        <w:adjustRightInd w:val="0"/>
        <w:rPr>
          <w:sz w:val="28"/>
          <w:szCs w:val="28"/>
        </w:rPr>
      </w:pPr>
    </w:p>
    <w:p w14:paraId="4C1AAEFA" w14:textId="77777777" w:rsidR="00E15239" w:rsidRPr="00E05DF3" w:rsidRDefault="00E15239" w:rsidP="00E15239">
      <w:pPr>
        <w:kinsoku w:val="0"/>
        <w:adjustRightInd w:val="0"/>
      </w:pPr>
      <w:r w:rsidRPr="00E05DF3">
        <w:rPr>
          <w:sz w:val="28"/>
          <w:szCs w:val="28"/>
        </w:rPr>
        <w:br w:type="page"/>
      </w:r>
      <w:r w:rsidRPr="00E05DF3">
        <w:rPr>
          <w:rFonts w:hint="eastAsia"/>
        </w:rPr>
        <w:lastRenderedPageBreak/>
        <w:t>様式３</w:t>
      </w:r>
    </w:p>
    <w:p w14:paraId="36B79C8A" w14:textId="77777777" w:rsidR="00E15239" w:rsidRPr="00E05DF3" w:rsidRDefault="00E15239" w:rsidP="00E15239">
      <w:pPr>
        <w:kinsoku w:val="0"/>
        <w:adjustRightInd w:val="0"/>
        <w:jc w:val="center"/>
      </w:pPr>
      <w:r w:rsidRPr="00E05DF3">
        <w:rPr>
          <w:rFonts w:hint="eastAsia"/>
        </w:rPr>
        <w:t>登　録　申　込　書</w:t>
      </w:r>
    </w:p>
    <w:p w14:paraId="3CFD2D4E" w14:textId="77777777" w:rsidR="00E15239" w:rsidRPr="00E05DF3" w:rsidRDefault="00E15239" w:rsidP="00E15239">
      <w:pPr>
        <w:kinsoku w:val="0"/>
        <w:adjustRightInd w:val="0"/>
        <w:jc w:val="right"/>
      </w:pPr>
      <w:r w:rsidRPr="00E05DF3">
        <w:rPr>
          <w:rFonts w:hint="eastAsia"/>
        </w:rPr>
        <w:t>令和　　年　　月　　日</w:t>
      </w:r>
    </w:p>
    <w:p w14:paraId="57BFD4A3" w14:textId="77777777" w:rsidR="00E15239" w:rsidRPr="00E05DF3" w:rsidRDefault="00E15239" w:rsidP="00E15239">
      <w:pPr>
        <w:kinsoku w:val="0"/>
        <w:adjustRightInd w:val="0"/>
      </w:pPr>
      <w:r w:rsidRPr="00E05DF3">
        <w:rPr>
          <w:rFonts w:hint="eastAsia"/>
        </w:rPr>
        <w:t>（あて先）京田辺市長</w:t>
      </w:r>
    </w:p>
    <w:p w14:paraId="754D601B" w14:textId="77777777" w:rsidR="00E15239" w:rsidRPr="00E05DF3" w:rsidRDefault="00E15239" w:rsidP="00E15239">
      <w:pPr>
        <w:kinsoku w:val="0"/>
        <w:adjustRightInd w:val="0"/>
      </w:pPr>
    </w:p>
    <w:p w14:paraId="346CE56B" w14:textId="77777777" w:rsidR="00E15239" w:rsidRPr="00E05DF3" w:rsidRDefault="00E15239" w:rsidP="00E15239">
      <w:pPr>
        <w:kinsoku w:val="0"/>
        <w:adjustRightInd w:val="0"/>
      </w:pPr>
      <w:r w:rsidRPr="00E05DF3">
        <w:rPr>
          <w:rFonts w:hint="eastAsia"/>
        </w:rPr>
        <w:t xml:space="preserve">　田辺公園プール指定管理者の提案申請者として登録を申し込みます。</w:t>
      </w:r>
    </w:p>
    <w:p w14:paraId="50AA0C37" w14:textId="77777777" w:rsidR="00E15239" w:rsidRPr="00E05DF3" w:rsidRDefault="00E15239" w:rsidP="00E15239">
      <w:pPr>
        <w:kinsoku w:val="0"/>
        <w:adjustRightInd w:val="0"/>
      </w:pPr>
    </w:p>
    <w:p w14:paraId="26A38BB9" w14:textId="77777777" w:rsidR="00E15239" w:rsidRPr="00E05DF3" w:rsidRDefault="00E15239" w:rsidP="00E15239">
      <w:pPr>
        <w:kinsoku w:val="0"/>
        <w:adjustRightInd w:val="0"/>
      </w:pPr>
      <w:r w:rsidRPr="00E05DF3">
        <w:rPr>
          <w:rFonts w:hint="eastAsia"/>
        </w:rPr>
        <w:t xml:space="preserve">　申請者（代表団体）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63"/>
      </w:tblGrid>
      <w:tr w:rsidR="00E15239" w:rsidRPr="00E05DF3" w14:paraId="34087F63" w14:textId="77777777" w:rsidTr="00462C89">
        <w:trPr>
          <w:trHeight w:val="510"/>
        </w:trPr>
        <w:tc>
          <w:tcPr>
            <w:tcW w:w="2660" w:type="dxa"/>
            <w:vAlign w:val="center"/>
          </w:tcPr>
          <w:p w14:paraId="6B3407B4" w14:textId="77777777" w:rsidR="00E15239" w:rsidRPr="00E05DF3" w:rsidRDefault="00E15239" w:rsidP="00462C89">
            <w:pPr>
              <w:kinsoku w:val="0"/>
              <w:adjustRightInd w:val="0"/>
              <w:jc w:val="center"/>
            </w:pPr>
            <w:r w:rsidRPr="005911D4">
              <w:rPr>
                <w:rFonts w:hint="eastAsia"/>
                <w:spacing w:val="45"/>
                <w:kern w:val="0"/>
                <w:fitText w:val="1976" w:id="-1730931707"/>
              </w:rPr>
              <w:t>法人・団体</w:t>
            </w:r>
            <w:r w:rsidRPr="005911D4">
              <w:rPr>
                <w:rFonts w:hint="eastAsia"/>
                <w:spacing w:val="37"/>
                <w:kern w:val="0"/>
                <w:fitText w:val="1976" w:id="-1730931707"/>
              </w:rPr>
              <w:t>名</w:t>
            </w:r>
          </w:p>
        </w:tc>
        <w:tc>
          <w:tcPr>
            <w:tcW w:w="7063" w:type="dxa"/>
          </w:tcPr>
          <w:p w14:paraId="461879E1" w14:textId="77777777" w:rsidR="00E15239" w:rsidRPr="00E05DF3" w:rsidRDefault="00E15239" w:rsidP="00462C89">
            <w:pPr>
              <w:kinsoku w:val="0"/>
              <w:adjustRightInd w:val="0"/>
            </w:pPr>
          </w:p>
        </w:tc>
      </w:tr>
      <w:tr w:rsidR="00E15239" w:rsidRPr="00E05DF3" w14:paraId="22D96907" w14:textId="77777777" w:rsidTr="00462C89">
        <w:trPr>
          <w:trHeight w:val="510"/>
        </w:trPr>
        <w:tc>
          <w:tcPr>
            <w:tcW w:w="2660" w:type="dxa"/>
            <w:vAlign w:val="center"/>
          </w:tcPr>
          <w:p w14:paraId="450BB9DA" w14:textId="77777777" w:rsidR="00E15239" w:rsidRPr="00E05DF3" w:rsidRDefault="00E15239" w:rsidP="00462C89">
            <w:pPr>
              <w:kinsoku w:val="0"/>
              <w:adjustRightInd w:val="0"/>
              <w:jc w:val="center"/>
            </w:pPr>
            <w:r w:rsidRPr="005911D4">
              <w:rPr>
                <w:rFonts w:hint="eastAsia"/>
                <w:spacing w:val="300"/>
                <w:kern w:val="0"/>
                <w:fitText w:val="1976" w:id="-1730931706"/>
              </w:rPr>
              <w:t>所在</w:t>
            </w:r>
            <w:r w:rsidRPr="005911D4">
              <w:rPr>
                <w:rFonts w:hint="eastAsia"/>
                <w:spacing w:val="22"/>
                <w:kern w:val="0"/>
                <w:fitText w:val="1976" w:id="-1730931706"/>
              </w:rPr>
              <w:t>地</w:t>
            </w:r>
          </w:p>
        </w:tc>
        <w:tc>
          <w:tcPr>
            <w:tcW w:w="7063" w:type="dxa"/>
          </w:tcPr>
          <w:p w14:paraId="6DE5C592" w14:textId="77777777" w:rsidR="00E15239" w:rsidRPr="00E05DF3" w:rsidRDefault="00E15239" w:rsidP="00462C89">
            <w:pPr>
              <w:kinsoku w:val="0"/>
              <w:adjustRightInd w:val="0"/>
            </w:pPr>
          </w:p>
        </w:tc>
      </w:tr>
      <w:tr w:rsidR="00E15239" w:rsidRPr="00E05DF3" w14:paraId="611C5DDE" w14:textId="77777777" w:rsidTr="00462C89">
        <w:trPr>
          <w:trHeight w:val="825"/>
        </w:trPr>
        <w:tc>
          <w:tcPr>
            <w:tcW w:w="2660" w:type="dxa"/>
            <w:vAlign w:val="center"/>
          </w:tcPr>
          <w:p w14:paraId="099EF61B" w14:textId="77777777" w:rsidR="00E15239" w:rsidRPr="00E05DF3" w:rsidRDefault="00E15239" w:rsidP="00462C89">
            <w:pPr>
              <w:kinsoku w:val="0"/>
              <w:adjustRightInd w:val="0"/>
              <w:jc w:val="center"/>
            </w:pPr>
            <w:r w:rsidRPr="00E05DF3">
              <w:rPr>
                <w:rFonts w:hint="eastAsia"/>
              </w:rPr>
              <w:t>代表者役職・氏名</w:t>
            </w:r>
          </w:p>
        </w:tc>
        <w:tc>
          <w:tcPr>
            <w:tcW w:w="7063" w:type="dxa"/>
            <w:vAlign w:val="bottom"/>
          </w:tcPr>
          <w:p w14:paraId="32542501" w14:textId="77777777" w:rsidR="00E15239" w:rsidRPr="00E05DF3" w:rsidRDefault="00E15239" w:rsidP="00462C89">
            <w:pPr>
              <w:kinsoku w:val="0"/>
              <w:adjustRightInd w:val="0"/>
            </w:pPr>
            <w:r w:rsidRPr="00E05DF3">
              <w:rPr>
                <w:rFonts w:hint="eastAsia"/>
              </w:rPr>
              <w:t xml:space="preserve">　　　　　　　　　　　　　　　　　　　　　　　印</w:t>
            </w:r>
          </w:p>
        </w:tc>
      </w:tr>
      <w:tr w:rsidR="00E15239" w:rsidRPr="00E05DF3" w14:paraId="553B8241" w14:textId="77777777" w:rsidTr="00462C89">
        <w:tc>
          <w:tcPr>
            <w:tcW w:w="2660" w:type="dxa"/>
            <w:vAlign w:val="center"/>
          </w:tcPr>
          <w:p w14:paraId="184A0AEE" w14:textId="77777777" w:rsidR="00E15239" w:rsidRPr="00E05DF3" w:rsidRDefault="00E15239" w:rsidP="00462C89">
            <w:pPr>
              <w:kinsoku w:val="0"/>
              <w:adjustRightInd w:val="0"/>
              <w:jc w:val="center"/>
            </w:pPr>
            <w:r w:rsidRPr="005911D4">
              <w:rPr>
                <w:rFonts w:hint="eastAsia"/>
                <w:spacing w:val="300"/>
                <w:kern w:val="0"/>
                <w:fitText w:val="1976" w:id="-1730931705"/>
              </w:rPr>
              <w:t>担当</w:t>
            </w:r>
            <w:r w:rsidRPr="005911D4">
              <w:rPr>
                <w:rFonts w:hint="eastAsia"/>
                <w:spacing w:val="22"/>
                <w:kern w:val="0"/>
                <w:fitText w:val="1976" w:id="-1730931705"/>
              </w:rPr>
              <w:t>者</w:t>
            </w:r>
          </w:p>
        </w:tc>
        <w:tc>
          <w:tcPr>
            <w:tcW w:w="7063" w:type="dxa"/>
          </w:tcPr>
          <w:p w14:paraId="6B921AE9" w14:textId="77777777" w:rsidR="00E15239" w:rsidRPr="00E05DF3" w:rsidRDefault="00E15239" w:rsidP="00462C89">
            <w:pPr>
              <w:kinsoku w:val="0"/>
              <w:adjustRightInd w:val="0"/>
            </w:pPr>
            <w:r w:rsidRPr="00E05DF3">
              <w:rPr>
                <w:rFonts w:hint="eastAsia"/>
              </w:rPr>
              <w:t>氏名</w:t>
            </w:r>
          </w:p>
          <w:p w14:paraId="5F1F3D4D" w14:textId="77777777" w:rsidR="00E15239" w:rsidRPr="00E05DF3" w:rsidRDefault="00E15239" w:rsidP="00462C89">
            <w:pPr>
              <w:kinsoku w:val="0"/>
              <w:adjustRightInd w:val="0"/>
            </w:pPr>
            <w:r w:rsidRPr="00E05DF3">
              <w:rPr>
                <w:rFonts w:hint="eastAsia"/>
              </w:rPr>
              <w:t>部署・職名</w:t>
            </w:r>
          </w:p>
          <w:p w14:paraId="4C7F9919" w14:textId="77777777" w:rsidR="00E15239" w:rsidRPr="00E05DF3" w:rsidRDefault="00E15239" w:rsidP="00462C89">
            <w:pPr>
              <w:kinsoku w:val="0"/>
              <w:adjustRightInd w:val="0"/>
            </w:pPr>
            <w:r w:rsidRPr="00E05DF3">
              <w:rPr>
                <w:rFonts w:hint="eastAsia"/>
              </w:rPr>
              <w:t>電話番号</w:t>
            </w:r>
          </w:p>
          <w:p w14:paraId="56214406" w14:textId="285495AB" w:rsidR="00E15239" w:rsidRPr="00E05DF3" w:rsidRDefault="00C97000" w:rsidP="00462C89">
            <w:pPr>
              <w:kinsoku w:val="0"/>
              <w:adjustRightInd w:val="0"/>
            </w:pPr>
            <w:r w:rsidRPr="007D799C">
              <w:rPr>
                <w:rFonts w:hint="eastAsia"/>
              </w:rPr>
              <w:t>メールアドレス</w:t>
            </w:r>
          </w:p>
        </w:tc>
      </w:tr>
    </w:tbl>
    <w:p w14:paraId="6700DCEA" w14:textId="77777777" w:rsidR="00E15239" w:rsidRPr="00E05DF3" w:rsidRDefault="00E15239" w:rsidP="00E15239">
      <w:pPr>
        <w:kinsoku w:val="0"/>
        <w:adjustRightInd w:val="0"/>
      </w:pPr>
    </w:p>
    <w:p w14:paraId="2727ED07" w14:textId="77777777" w:rsidR="00E15239" w:rsidRPr="00E05DF3" w:rsidRDefault="00E15239" w:rsidP="00E15239">
      <w:pPr>
        <w:kinsoku w:val="0"/>
        <w:adjustRightInd w:val="0"/>
      </w:pPr>
      <w:r w:rsidRPr="00E05DF3">
        <w:rPr>
          <w:rFonts w:hint="eastAsia"/>
        </w:rPr>
        <w:t xml:space="preserve">　構成団体（グループ応募の場合のみ記入ください。）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63"/>
      </w:tblGrid>
      <w:tr w:rsidR="00E15239" w:rsidRPr="00E05DF3" w14:paraId="4AE5B1DB" w14:textId="77777777" w:rsidTr="00462C89">
        <w:trPr>
          <w:trHeight w:val="480"/>
        </w:trPr>
        <w:tc>
          <w:tcPr>
            <w:tcW w:w="2660" w:type="dxa"/>
            <w:vAlign w:val="center"/>
          </w:tcPr>
          <w:p w14:paraId="41BCEE39" w14:textId="77777777" w:rsidR="00E15239" w:rsidRPr="00E05DF3" w:rsidRDefault="00E15239" w:rsidP="00462C89">
            <w:pPr>
              <w:kinsoku w:val="0"/>
              <w:adjustRightInd w:val="0"/>
              <w:jc w:val="center"/>
            </w:pPr>
            <w:r w:rsidRPr="005911D4">
              <w:rPr>
                <w:rFonts w:hint="eastAsia"/>
                <w:spacing w:val="45"/>
                <w:kern w:val="0"/>
                <w:fitText w:val="1976" w:id="-1730931704"/>
              </w:rPr>
              <w:t>法人・団体</w:t>
            </w:r>
            <w:r w:rsidRPr="005911D4">
              <w:rPr>
                <w:rFonts w:hint="eastAsia"/>
                <w:spacing w:val="37"/>
                <w:kern w:val="0"/>
                <w:fitText w:val="1976" w:id="-1730931704"/>
              </w:rPr>
              <w:t>名</w:t>
            </w:r>
          </w:p>
        </w:tc>
        <w:tc>
          <w:tcPr>
            <w:tcW w:w="7063" w:type="dxa"/>
          </w:tcPr>
          <w:p w14:paraId="080BE1E5" w14:textId="77777777" w:rsidR="00E15239" w:rsidRPr="00E05DF3" w:rsidRDefault="00E15239" w:rsidP="00462C89">
            <w:pPr>
              <w:kinsoku w:val="0"/>
              <w:adjustRightInd w:val="0"/>
            </w:pPr>
          </w:p>
        </w:tc>
      </w:tr>
      <w:tr w:rsidR="00E15239" w:rsidRPr="00E05DF3" w14:paraId="38028128" w14:textId="77777777" w:rsidTr="00462C89">
        <w:trPr>
          <w:trHeight w:val="480"/>
        </w:trPr>
        <w:tc>
          <w:tcPr>
            <w:tcW w:w="2660" w:type="dxa"/>
            <w:vAlign w:val="center"/>
          </w:tcPr>
          <w:p w14:paraId="68E50A14" w14:textId="77777777" w:rsidR="00E15239" w:rsidRPr="00E05DF3" w:rsidRDefault="00E15239" w:rsidP="00462C89">
            <w:pPr>
              <w:kinsoku w:val="0"/>
              <w:adjustRightInd w:val="0"/>
              <w:jc w:val="center"/>
            </w:pPr>
            <w:r w:rsidRPr="005911D4">
              <w:rPr>
                <w:rFonts w:hint="eastAsia"/>
                <w:spacing w:val="300"/>
                <w:kern w:val="0"/>
                <w:fitText w:val="1976" w:id="-1730931703"/>
              </w:rPr>
              <w:t>所在</w:t>
            </w:r>
            <w:r w:rsidRPr="005911D4">
              <w:rPr>
                <w:rFonts w:hint="eastAsia"/>
                <w:spacing w:val="22"/>
                <w:kern w:val="0"/>
                <w:fitText w:val="1976" w:id="-1730931703"/>
              </w:rPr>
              <w:t>地</w:t>
            </w:r>
          </w:p>
        </w:tc>
        <w:tc>
          <w:tcPr>
            <w:tcW w:w="7063" w:type="dxa"/>
          </w:tcPr>
          <w:p w14:paraId="35C09435" w14:textId="77777777" w:rsidR="00E15239" w:rsidRPr="00E05DF3" w:rsidRDefault="00E15239" w:rsidP="00462C89">
            <w:pPr>
              <w:kinsoku w:val="0"/>
              <w:adjustRightInd w:val="0"/>
            </w:pPr>
          </w:p>
        </w:tc>
      </w:tr>
      <w:tr w:rsidR="00E15239" w:rsidRPr="00E05DF3" w14:paraId="195A815B" w14:textId="77777777" w:rsidTr="00462C89">
        <w:trPr>
          <w:trHeight w:val="825"/>
        </w:trPr>
        <w:tc>
          <w:tcPr>
            <w:tcW w:w="2660" w:type="dxa"/>
            <w:vAlign w:val="center"/>
          </w:tcPr>
          <w:p w14:paraId="5321B572" w14:textId="77777777" w:rsidR="00E15239" w:rsidRPr="00E05DF3" w:rsidRDefault="00E15239" w:rsidP="00462C89">
            <w:pPr>
              <w:kinsoku w:val="0"/>
              <w:adjustRightInd w:val="0"/>
              <w:jc w:val="center"/>
            </w:pPr>
            <w:r w:rsidRPr="00E05DF3">
              <w:rPr>
                <w:rFonts w:hint="eastAsia"/>
              </w:rPr>
              <w:t>代表者役職・氏名</w:t>
            </w:r>
          </w:p>
        </w:tc>
        <w:tc>
          <w:tcPr>
            <w:tcW w:w="7063" w:type="dxa"/>
            <w:vAlign w:val="bottom"/>
          </w:tcPr>
          <w:p w14:paraId="4F3AAF0E" w14:textId="77777777" w:rsidR="00E15239" w:rsidRPr="00E05DF3" w:rsidRDefault="00E15239" w:rsidP="00462C89">
            <w:pPr>
              <w:kinsoku w:val="0"/>
              <w:adjustRightInd w:val="0"/>
            </w:pPr>
            <w:r w:rsidRPr="00E05DF3">
              <w:rPr>
                <w:rFonts w:hint="eastAsia"/>
              </w:rPr>
              <w:t xml:space="preserve">　　　　　　　　　　　　　　　　　　　　　　　印</w:t>
            </w:r>
          </w:p>
        </w:tc>
      </w:tr>
      <w:tr w:rsidR="00E15239" w:rsidRPr="00E05DF3" w14:paraId="4EA9E2F8" w14:textId="77777777" w:rsidTr="00462C89">
        <w:tc>
          <w:tcPr>
            <w:tcW w:w="2660" w:type="dxa"/>
            <w:vAlign w:val="center"/>
          </w:tcPr>
          <w:p w14:paraId="40214EA9" w14:textId="77777777" w:rsidR="00E15239" w:rsidRPr="00E05DF3" w:rsidRDefault="00E15239" w:rsidP="00462C89">
            <w:pPr>
              <w:kinsoku w:val="0"/>
              <w:adjustRightInd w:val="0"/>
              <w:jc w:val="center"/>
            </w:pPr>
            <w:r w:rsidRPr="005911D4">
              <w:rPr>
                <w:rFonts w:hint="eastAsia"/>
                <w:spacing w:val="300"/>
                <w:kern w:val="0"/>
                <w:fitText w:val="1976" w:id="-1730931702"/>
              </w:rPr>
              <w:t>担当</w:t>
            </w:r>
            <w:r w:rsidRPr="005911D4">
              <w:rPr>
                <w:rFonts w:hint="eastAsia"/>
                <w:spacing w:val="22"/>
                <w:kern w:val="0"/>
                <w:fitText w:val="1976" w:id="-1730931702"/>
              </w:rPr>
              <w:t>者</w:t>
            </w:r>
          </w:p>
        </w:tc>
        <w:tc>
          <w:tcPr>
            <w:tcW w:w="7063" w:type="dxa"/>
          </w:tcPr>
          <w:p w14:paraId="58D371A0" w14:textId="77777777" w:rsidR="00E15239" w:rsidRPr="00E05DF3" w:rsidRDefault="00E15239" w:rsidP="00462C89">
            <w:pPr>
              <w:kinsoku w:val="0"/>
              <w:adjustRightInd w:val="0"/>
            </w:pPr>
            <w:r w:rsidRPr="00E05DF3">
              <w:rPr>
                <w:rFonts w:hint="eastAsia"/>
              </w:rPr>
              <w:t>氏名</w:t>
            </w:r>
          </w:p>
          <w:p w14:paraId="42BAE4DC" w14:textId="77777777" w:rsidR="00E15239" w:rsidRPr="00E05DF3" w:rsidRDefault="00E15239" w:rsidP="00462C89">
            <w:pPr>
              <w:kinsoku w:val="0"/>
              <w:adjustRightInd w:val="0"/>
            </w:pPr>
            <w:r w:rsidRPr="00E05DF3">
              <w:rPr>
                <w:rFonts w:hint="eastAsia"/>
              </w:rPr>
              <w:t>部署・職名</w:t>
            </w:r>
          </w:p>
          <w:p w14:paraId="16EAAEAE" w14:textId="77777777" w:rsidR="00E15239" w:rsidRPr="00E05DF3" w:rsidRDefault="00E15239" w:rsidP="00462C89">
            <w:pPr>
              <w:kinsoku w:val="0"/>
              <w:adjustRightInd w:val="0"/>
            </w:pPr>
            <w:r w:rsidRPr="00E05DF3">
              <w:rPr>
                <w:rFonts w:hint="eastAsia"/>
              </w:rPr>
              <w:t>電話番号</w:t>
            </w:r>
          </w:p>
          <w:p w14:paraId="443C0C1F" w14:textId="7DC0F210" w:rsidR="00E15239" w:rsidRPr="00E05DF3" w:rsidRDefault="00C97000" w:rsidP="00462C89">
            <w:pPr>
              <w:kinsoku w:val="0"/>
              <w:adjustRightInd w:val="0"/>
            </w:pPr>
            <w:r w:rsidRPr="007D799C">
              <w:rPr>
                <w:rFonts w:hint="eastAsia"/>
              </w:rPr>
              <w:t>メールアドレス</w:t>
            </w:r>
          </w:p>
        </w:tc>
      </w:tr>
    </w:tbl>
    <w:p w14:paraId="66751889" w14:textId="77777777" w:rsidR="00E15239" w:rsidRPr="00E05DF3" w:rsidRDefault="00E15239" w:rsidP="00E15239">
      <w:pPr>
        <w:kinsoku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63"/>
      </w:tblGrid>
      <w:tr w:rsidR="00E15239" w:rsidRPr="00E05DF3" w14:paraId="485FFAAB" w14:textId="77777777" w:rsidTr="00462C89">
        <w:trPr>
          <w:trHeight w:val="435"/>
        </w:trPr>
        <w:tc>
          <w:tcPr>
            <w:tcW w:w="2660" w:type="dxa"/>
            <w:vAlign w:val="center"/>
          </w:tcPr>
          <w:p w14:paraId="353B34CF" w14:textId="77777777" w:rsidR="00E15239" w:rsidRPr="00E05DF3" w:rsidRDefault="00E15239" w:rsidP="00462C89">
            <w:pPr>
              <w:kinsoku w:val="0"/>
              <w:adjustRightInd w:val="0"/>
              <w:jc w:val="center"/>
            </w:pPr>
            <w:r w:rsidRPr="005911D4">
              <w:rPr>
                <w:rFonts w:hint="eastAsia"/>
                <w:spacing w:val="45"/>
                <w:kern w:val="0"/>
                <w:fitText w:val="1976" w:id="-1730931701"/>
              </w:rPr>
              <w:t>法人・団体</w:t>
            </w:r>
            <w:r w:rsidRPr="005911D4">
              <w:rPr>
                <w:rFonts w:hint="eastAsia"/>
                <w:spacing w:val="37"/>
                <w:kern w:val="0"/>
                <w:fitText w:val="1976" w:id="-1730931701"/>
              </w:rPr>
              <w:t>名</w:t>
            </w:r>
          </w:p>
        </w:tc>
        <w:tc>
          <w:tcPr>
            <w:tcW w:w="7063" w:type="dxa"/>
          </w:tcPr>
          <w:p w14:paraId="3B65B866" w14:textId="77777777" w:rsidR="00E15239" w:rsidRPr="00E05DF3" w:rsidRDefault="00E15239" w:rsidP="00462C89">
            <w:pPr>
              <w:kinsoku w:val="0"/>
              <w:adjustRightInd w:val="0"/>
            </w:pPr>
          </w:p>
        </w:tc>
      </w:tr>
      <w:tr w:rsidR="00E15239" w:rsidRPr="00E05DF3" w14:paraId="38EA1977" w14:textId="77777777" w:rsidTr="00462C89">
        <w:trPr>
          <w:trHeight w:val="435"/>
        </w:trPr>
        <w:tc>
          <w:tcPr>
            <w:tcW w:w="2660" w:type="dxa"/>
            <w:vAlign w:val="center"/>
          </w:tcPr>
          <w:p w14:paraId="25205541" w14:textId="77777777" w:rsidR="00E15239" w:rsidRPr="00E05DF3" w:rsidRDefault="00E15239" w:rsidP="00462C89">
            <w:pPr>
              <w:kinsoku w:val="0"/>
              <w:adjustRightInd w:val="0"/>
              <w:jc w:val="center"/>
            </w:pPr>
            <w:r w:rsidRPr="005911D4">
              <w:rPr>
                <w:rFonts w:hint="eastAsia"/>
                <w:spacing w:val="300"/>
                <w:kern w:val="0"/>
                <w:fitText w:val="1976" w:id="-1730931700"/>
              </w:rPr>
              <w:t>所在</w:t>
            </w:r>
            <w:r w:rsidRPr="005911D4">
              <w:rPr>
                <w:rFonts w:hint="eastAsia"/>
                <w:spacing w:val="22"/>
                <w:kern w:val="0"/>
                <w:fitText w:val="1976" w:id="-1730931700"/>
              </w:rPr>
              <w:t>地</w:t>
            </w:r>
          </w:p>
        </w:tc>
        <w:tc>
          <w:tcPr>
            <w:tcW w:w="7063" w:type="dxa"/>
          </w:tcPr>
          <w:p w14:paraId="64735E00" w14:textId="77777777" w:rsidR="00E15239" w:rsidRPr="00E05DF3" w:rsidRDefault="00E15239" w:rsidP="00462C89">
            <w:pPr>
              <w:kinsoku w:val="0"/>
              <w:adjustRightInd w:val="0"/>
            </w:pPr>
          </w:p>
        </w:tc>
      </w:tr>
      <w:tr w:rsidR="00E15239" w:rsidRPr="00E05DF3" w14:paraId="1CC75826" w14:textId="77777777" w:rsidTr="00462C89">
        <w:trPr>
          <w:trHeight w:val="825"/>
        </w:trPr>
        <w:tc>
          <w:tcPr>
            <w:tcW w:w="2660" w:type="dxa"/>
            <w:vAlign w:val="center"/>
          </w:tcPr>
          <w:p w14:paraId="07DFC08D" w14:textId="77777777" w:rsidR="00E15239" w:rsidRPr="00E05DF3" w:rsidRDefault="00E15239" w:rsidP="00462C89">
            <w:pPr>
              <w:kinsoku w:val="0"/>
              <w:adjustRightInd w:val="0"/>
              <w:jc w:val="center"/>
            </w:pPr>
            <w:r w:rsidRPr="00E05DF3">
              <w:rPr>
                <w:rFonts w:hint="eastAsia"/>
              </w:rPr>
              <w:t>代表者役職・氏名</w:t>
            </w:r>
          </w:p>
        </w:tc>
        <w:tc>
          <w:tcPr>
            <w:tcW w:w="7063" w:type="dxa"/>
            <w:vAlign w:val="bottom"/>
          </w:tcPr>
          <w:p w14:paraId="2DEA9E4A" w14:textId="77777777" w:rsidR="00E15239" w:rsidRPr="00E05DF3" w:rsidRDefault="00E15239" w:rsidP="00462C89">
            <w:pPr>
              <w:kinsoku w:val="0"/>
              <w:adjustRightInd w:val="0"/>
            </w:pPr>
            <w:r w:rsidRPr="00E05DF3">
              <w:rPr>
                <w:rFonts w:hint="eastAsia"/>
              </w:rPr>
              <w:t xml:space="preserve">　　　　　　　　　　　　　　　　　　　　　　　印</w:t>
            </w:r>
          </w:p>
        </w:tc>
      </w:tr>
      <w:tr w:rsidR="00E15239" w:rsidRPr="00E05DF3" w14:paraId="0E681340" w14:textId="77777777" w:rsidTr="00462C89">
        <w:tc>
          <w:tcPr>
            <w:tcW w:w="2660" w:type="dxa"/>
            <w:vAlign w:val="center"/>
          </w:tcPr>
          <w:p w14:paraId="268D666C" w14:textId="77777777" w:rsidR="00E15239" w:rsidRPr="00E05DF3" w:rsidRDefault="00E15239" w:rsidP="00462C89">
            <w:pPr>
              <w:kinsoku w:val="0"/>
              <w:adjustRightInd w:val="0"/>
              <w:jc w:val="center"/>
            </w:pPr>
            <w:r w:rsidRPr="005911D4">
              <w:rPr>
                <w:rFonts w:hint="eastAsia"/>
                <w:spacing w:val="300"/>
                <w:kern w:val="0"/>
                <w:fitText w:val="1976" w:id="-1730931699"/>
              </w:rPr>
              <w:t>担当</w:t>
            </w:r>
            <w:r w:rsidRPr="005911D4">
              <w:rPr>
                <w:rFonts w:hint="eastAsia"/>
                <w:spacing w:val="22"/>
                <w:kern w:val="0"/>
                <w:fitText w:val="1976" w:id="-1730931699"/>
              </w:rPr>
              <w:t>者</w:t>
            </w:r>
          </w:p>
        </w:tc>
        <w:tc>
          <w:tcPr>
            <w:tcW w:w="7063" w:type="dxa"/>
          </w:tcPr>
          <w:p w14:paraId="199F150E" w14:textId="77777777" w:rsidR="00E15239" w:rsidRPr="00E05DF3" w:rsidRDefault="00E15239" w:rsidP="00462C89">
            <w:pPr>
              <w:kinsoku w:val="0"/>
              <w:adjustRightInd w:val="0"/>
            </w:pPr>
            <w:r w:rsidRPr="00E05DF3">
              <w:rPr>
                <w:rFonts w:hint="eastAsia"/>
              </w:rPr>
              <w:t>氏名</w:t>
            </w:r>
          </w:p>
          <w:p w14:paraId="06F76912" w14:textId="77777777" w:rsidR="00E15239" w:rsidRPr="00E05DF3" w:rsidRDefault="00E15239" w:rsidP="00462C89">
            <w:pPr>
              <w:kinsoku w:val="0"/>
              <w:adjustRightInd w:val="0"/>
            </w:pPr>
            <w:r w:rsidRPr="00E05DF3">
              <w:rPr>
                <w:rFonts w:hint="eastAsia"/>
              </w:rPr>
              <w:t>部署・職名</w:t>
            </w:r>
          </w:p>
          <w:p w14:paraId="5C8686BE" w14:textId="77777777" w:rsidR="00E15239" w:rsidRPr="00E05DF3" w:rsidRDefault="00E15239" w:rsidP="00462C89">
            <w:pPr>
              <w:kinsoku w:val="0"/>
              <w:adjustRightInd w:val="0"/>
            </w:pPr>
            <w:r w:rsidRPr="00E05DF3">
              <w:rPr>
                <w:rFonts w:hint="eastAsia"/>
              </w:rPr>
              <w:t>電話番号</w:t>
            </w:r>
          </w:p>
          <w:p w14:paraId="2FEC117F" w14:textId="7F36F51D" w:rsidR="00E15239" w:rsidRPr="00E05DF3" w:rsidRDefault="00C97000" w:rsidP="00462C89">
            <w:pPr>
              <w:kinsoku w:val="0"/>
              <w:adjustRightInd w:val="0"/>
            </w:pPr>
            <w:r w:rsidRPr="007D799C">
              <w:rPr>
                <w:rFonts w:hint="eastAsia"/>
              </w:rPr>
              <w:t>メールアドレス</w:t>
            </w:r>
          </w:p>
        </w:tc>
      </w:tr>
    </w:tbl>
    <w:p w14:paraId="49B7371F" w14:textId="77777777" w:rsidR="00E15239" w:rsidRPr="00E05DF3" w:rsidRDefault="00E15239" w:rsidP="00E15239">
      <w:pPr>
        <w:kinsoku w:val="0"/>
        <w:adjustRightInd w:val="0"/>
      </w:pPr>
      <w:r w:rsidRPr="00E05DF3">
        <w:rPr>
          <w:rFonts w:hint="eastAsia"/>
        </w:rPr>
        <w:t xml:space="preserve">　記入欄が足らない場合は、欄を追加して記入してください。</w:t>
      </w:r>
    </w:p>
    <w:p w14:paraId="14CA74EF" w14:textId="77777777" w:rsidR="00806AE2" w:rsidRPr="00E05DF3" w:rsidRDefault="00E15239" w:rsidP="00E15239">
      <w:pPr>
        <w:kinsoku w:val="0"/>
        <w:adjustRightInd w:val="0"/>
      </w:pPr>
      <w:r w:rsidRPr="00E05DF3">
        <w:br w:type="page"/>
      </w:r>
      <w:r w:rsidRPr="00E05DF3">
        <w:rPr>
          <w:rFonts w:hint="eastAsia"/>
        </w:rPr>
        <w:lastRenderedPageBreak/>
        <w:t>様式４</w:t>
      </w:r>
    </w:p>
    <w:p w14:paraId="35F4B20B" w14:textId="77777777" w:rsidR="00806AE2" w:rsidRPr="00E05DF3" w:rsidRDefault="00DF2C3B" w:rsidP="00806AE2">
      <w:pPr>
        <w:kinsoku w:val="0"/>
        <w:adjustRightInd w:val="0"/>
        <w:jc w:val="right"/>
      </w:pPr>
      <w:r w:rsidRPr="00E05DF3">
        <w:rPr>
          <w:rFonts w:hint="eastAsia"/>
        </w:rPr>
        <w:t>令和</w:t>
      </w:r>
      <w:r w:rsidR="00806AE2" w:rsidRPr="00E05DF3">
        <w:rPr>
          <w:rFonts w:hint="eastAsia"/>
        </w:rPr>
        <w:t xml:space="preserve">　　年　　月　　日</w:t>
      </w:r>
    </w:p>
    <w:p w14:paraId="075F12D6" w14:textId="77777777" w:rsidR="00806AE2" w:rsidRPr="00E05DF3" w:rsidRDefault="00806AE2" w:rsidP="00806AE2">
      <w:pPr>
        <w:kinsoku w:val="0"/>
        <w:adjustRightInd w:val="0"/>
        <w:jc w:val="center"/>
      </w:pPr>
      <w:r w:rsidRPr="00E05DF3">
        <w:rPr>
          <w:rFonts w:hint="eastAsia"/>
        </w:rPr>
        <w:t>質</w:t>
      </w:r>
      <w:r w:rsidR="009A46B3" w:rsidRPr="00E05DF3">
        <w:rPr>
          <w:rFonts w:hint="eastAsia"/>
        </w:rPr>
        <w:t xml:space="preserve">　　</w:t>
      </w:r>
      <w:r w:rsidR="00643A85" w:rsidRPr="00E05DF3">
        <w:rPr>
          <w:rFonts w:hint="eastAsia"/>
        </w:rPr>
        <w:t>問</w:t>
      </w:r>
      <w:r w:rsidR="009A46B3" w:rsidRPr="00E05DF3">
        <w:rPr>
          <w:rFonts w:hint="eastAsia"/>
        </w:rPr>
        <w:t xml:space="preserve">　　</w:t>
      </w:r>
      <w:r w:rsidRPr="00E05DF3">
        <w:rPr>
          <w:rFonts w:hint="eastAsia"/>
        </w:rPr>
        <w:t>書</w:t>
      </w:r>
    </w:p>
    <w:p w14:paraId="6562501D" w14:textId="77777777" w:rsidR="00806AE2" w:rsidRPr="00E05DF3" w:rsidRDefault="00CB2800" w:rsidP="00806AE2">
      <w:pPr>
        <w:kinsoku w:val="0"/>
        <w:adjustRightInd w:val="0"/>
      </w:pPr>
      <w:r w:rsidRPr="00E05DF3">
        <w:rPr>
          <w:rFonts w:hint="eastAsia"/>
        </w:rPr>
        <w:t>（あて先）京田辺市長</w:t>
      </w:r>
    </w:p>
    <w:p w14:paraId="07A86778" w14:textId="77777777" w:rsidR="00806AE2" w:rsidRPr="00E05DF3" w:rsidRDefault="00806AE2" w:rsidP="00806AE2">
      <w:pPr>
        <w:kinsoku w:val="0"/>
        <w:adjustRightInd w:val="0"/>
      </w:pPr>
    </w:p>
    <w:p w14:paraId="62960E87" w14:textId="77777777" w:rsidR="00806AE2" w:rsidRPr="00E05DF3" w:rsidRDefault="00E15239" w:rsidP="00806AE2">
      <w:pPr>
        <w:kinsoku w:val="0"/>
        <w:adjustRightInd w:val="0"/>
      </w:pPr>
      <w:r w:rsidRPr="00E05DF3">
        <w:rPr>
          <w:rFonts w:hint="eastAsia"/>
        </w:rPr>
        <w:t xml:space="preserve">　田辺公園プール指定管理者公募</w:t>
      </w:r>
      <w:r w:rsidR="00806AE2" w:rsidRPr="00E05DF3">
        <w:rPr>
          <w:rFonts w:hint="eastAsia"/>
        </w:rPr>
        <w:t>要領に関して、</w:t>
      </w:r>
      <w:r w:rsidR="00643A85" w:rsidRPr="00E05DF3">
        <w:rPr>
          <w:rFonts w:hint="eastAsia"/>
        </w:rPr>
        <w:t>質問</w:t>
      </w:r>
      <w:r w:rsidR="00806AE2" w:rsidRPr="00E05DF3">
        <w:rPr>
          <w:rFonts w:hint="eastAsia"/>
        </w:rPr>
        <w:t>を行いたいので、</w:t>
      </w:r>
      <w:r w:rsidR="00643A85" w:rsidRPr="00E05DF3">
        <w:rPr>
          <w:rFonts w:hint="eastAsia"/>
        </w:rPr>
        <w:t>質問</w:t>
      </w:r>
      <w:r w:rsidR="00806AE2" w:rsidRPr="00E05DF3">
        <w:rPr>
          <w:rFonts w:hint="eastAsia"/>
        </w:rPr>
        <w:t>書を提出します。</w:t>
      </w:r>
    </w:p>
    <w:p w14:paraId="31B84A21" w14:textId="77777777" w:rsidR="00806AE2" w:rsidRPr="00E05DF3" w:rsidRDefault="00806AE2" w:rsidP="00806AE2">
      <w:pPr>
        <w:kinsoku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701"/>
        <w:gridCol w:w="3543"/>
        <w:gridCol w:w="426"/>
        <w:gridCol w:w="2952"/>
      </w:tblGrid>
      <w:tr w:rsidR="008540E7" w:rsidRPr="00E05DF3" w14:paraId="05DDD8BA" w14:textId="77777777" w:rsidTr="00646EBC">
        <w:trPr>
          <w:trHeight w:val="390"/>
        </w:trPr>
        <w:tc>
          <w:tcPr>
            <w:tcW w:w="1101" w:type="dxa"/>
            <w:vMerge w:val="restart"/>
            <w:vAlign w:val="center"/>
          </w:tcPr>
          <w:p w14:paraId="06009BD9" w14:textId="77777777" w:rsidR="008540E7" w:rsidRPr="00E05DF3" w:rsidRDefault="008540E7" w:rsidP="00646EBC">
            <w:pPr>
              <w:kinsoku w:val="0"/>
              <w:adjustRightInd w:val="0"/>
              <w:jc w:val="distribute"/>
            </w:pPr>
            <w:r w:rsidRPr="00E05DF3">
              <w:rPr>
                <w:rFonts w:hint="eastAsia"/>
              </w:rPr>
              <w:t>質問者</w:t>
            </w:r>
          </w:p>
        </w:tc>
        <w:tc>
          <w:tcPr>
            <w:tcW w:w="1701" w:type="dxa"/>
            <w:vAlign w:val="center"/>
          </w:tcPr>
          <w:p w14:paraId="60678EB9" w14:textId="77777777" w:rsidR="008540E7" w:rsidRPr="00E05DF3" w:rsidRDefault="008540E7" w:rsidP="00646EBC">
            <w:pPr>
              <w:kinsoku w:val="0"/>
              <w:adjustRightInd w:val="0"/>
              <w:jc w:val="distribute"/>
            </w:pPr>
            <w:r w:rsidRPr="00E05DF3">
              <w:rPr>
                <w:rFonts w:hint="eastAsia"/>
              </w:rPr>
              <w:t>法人・団体名</w:t>
            </w:r>
          </w:p>
        </w:tc>
        <w:tc>
          <w:tcPr>
            <w:tcW w:w="3543" w:type="dxa"/>
          </w:tcPr>
          <w:p w14:paraId="7FDB4690" w14:textId="77777777" w:rsidR="008540E7" w:rsidRPr="00E05DF3" w:rsidRDefault="008540E7" w:rsidP="00646EBC">
            <w:pPr>
              <w:kinsoku w:val="0"/>
              <w:adjustRightInd w:val="0"/>
            </w:pPr>
          </w:p>
        </w:tc>
        <w:tc>
          <w:tcPr>
            <w:tcW w:w="426" w:type="dxa"/>
            <w:tcBorders>
              <w:top w:val="single" w:sz="4" w:space="0" w:color="FFFFFF"/>
              <w:bottom w:val="single" w:sz="4" w:space="0" w:color="FFFFFF"/>
            </w:tcBorders>
          </w:tcPr>
          <w:p w14:paraId="1A2F1014" w14:textId="77777777" w:rsidR="008540E7" w:rsidRPr="00E05DF3" w:rsidRDefault="008540E7" w:rsidP="00646EBC">
            <w:pPr>
              <w:kinsoku w:val="0"/>
              <w:adjustRightInd w:val="0"/>
            </w:pPr>
          </w:p>
        </w:tc>
        <w:tc>
          <w:tcPr>
            <w:tcW w:w="2952" w:type="dxa"/>
            <w:vAlign w:val="center"/>
          </w:tcPr>
          <w:p w14:paraId="1A889C38" w14:textId="77777777" w:rsidR="008540E7" w:rsidRPr="00E05DF3" w:rsidRDefault="008540E7" w:rsidP="00646EBC">
            <w:pPr>
              <w:kinsoku w:val="0"/>
              <w:adjustRightInd w:val="0"/>
            </w:pPr>
            <w:r w:rsidRPr="00E05DF3">
              <w:rPr>
                <w:rFonts w:hint="eastAsia"/>
              </w:rPr>
              <w:t xml:space="preserve">　質問書枚数</w:t>
            </w:r>
          </w:p>
        </w:tc>
      </w:tr>
      <w:tr w:rsidR="008540E7" w:rsidRPr="00E05DF3" w14:paraId="254D32EC" w14:textId="77777777" w:rsidTr="00646EBC">
        <w:trPr>
          <w:trHeight w:val="390"/>
        </w:trPr>
        <w:tc>
          <w:tcPr>
            <w:tcW w:w="1101" w:type="dxa"/>
            <w:vMerge/>
          </w:tcPr>
          <w:p w14:paraId="2AD01CE1" w14:textId="77777777" w:rsidR="008540E7" w:rsidRPr="00E05DF3" w:rsidRDefault="008540E7" w:rsidP="00646EBC">
            <w:pPr>
              <w:kinsoku w:val="0"/>
              <w:adjustRightInd w:val="0"/>
            </w:pPr>
          </w:p>
        </w:tc>
        <w:tc>
          <w:tcPr>
            <w:tcW w:w="1701" w:type="dxa"/>
            <w:vAlign w:val="center"/>
          </w:tcPr>
          <w:p w14:paraId="0CF0BE41" w14:textId="77777777" w:rsidR="008540E7" w:rsidRPr="00E05DF3" w:rsidRDefault="008540E7" w:rsidP="00646EBC">
            <w:pPr>
              <w:kinsoku w:val="0"/>
              <w:adjustRightInd w:val="0"/>
              <w:jc w:val="distribute"/>
            </w:pPr>
            <w:r w:rsidRPr="00E05DF3">
              <w:rPr>
                <w:rFonts w:hint="eastAsia"/>
              </w:rPr>
              <w:t>部署・職名</w:t>
            </w:r>
          </w:p>
        </w:tc>
        <w:tc>
          <w:tcPr>
            <w:tcW w:w="3543" w:type="dxa"/>
          </w:tcPr>
          <w:p w14:paraId="0ABF8747" w14:textId="77777777" w:rsidR="008540E7" w:rsidRPr="00E05DF3" w:rsidRDefault="008540E7" w:rsidP="00646EBC">
            <w:pPr>
              <w:kinsoku w:val="0"/>
              <w:adjustRightInd w:val="0"/>
            </w:pPr>
          </w:p>
        </w:tc>
        <w:tc>
          <w:tcPr>
            <w:tcW w:w="426" w:type="dxa"/>
            <w:tcBorders>
              <w:top w:val="single" w:sz="4" w:space="0" w:color="FFFFFF"/>
              <w:bottom w:val="single" w:sz="4" w:space="0" w:color="FFFFFF"/>
            </w:tcBorders>
          </w:tcPr>
          <w:p w14:paraId="70B56317" w14:textId="77777777" w:rsidR="008540E7" w:rsidRPr="00E05DF3" w:rsidRDefault="008540E7" w:rsidP="00646EBC">
            <w:pPr>
              <w:kinsoku w:val="0"/>
              <w:adjustRightInd w:val="0"/>
            </w:pPr>
          </w:p>
        </w:tc>
        <w:tc>
          <w:tcPr>
            <w:tcW w:w="2952" w:type="dxa"/>
            <w:vAlign w:val="center"/>
          </w:tcPr>
          <w:p w14:paraId="79A76150" w14:textId="77777777" w:rsidR="008540E7" w:rsidRPr="00E05DF3" w:rsidRDefault="008540E7" w:rsidP="00646EBC">
            <w:pPr>
              <w:kinsoku w:val="0"/>
              <w:adjustRightInd w:val="0"/>
            </w:pPr>
            <w:r w:rsidRPr="00E05DF3">
              <w:rPr>
                <w:rFonts w:hint="eastAsia"/>
              </w:rPr>
              <w:t xml:space="preserve">　　　枚中　　　枚目</w:t>
            </w:r>
          </w:p>
        </w:tc>
      </w:tr>
      <w:tr w:rsidR="008540E7" w:rsidRPr="00E05DF3" w14:paraId="2F7DACBB" w14:textId="77777777" w:rsidTr="00646EBC">
        <w:trPr>
          <w:trHeight w:val="390"/>
        </w:trPr>
        <w:tc>
          <w:tcPr>
            <w:tcW w:w="1101" w:type="dxa"/>
            <w:vMerge/>
          </w:tcPr>
          <w:p w14:paraId="1DA76120" w14:textId="77777777" w:rsidR="008540E7" w:rsidRPr="00E05DF3" w:rsidRDefault="008540E7" w:rsidP="00646EBC">
            <w:pPr>
              <w:kinsoku w:val="0"/>
              <w:adjustRightInd w:val="0"/>
            </w:pPr>
          </w:p>
        </w:tc>
        <w:tc>
          <w:tcPr>
            <w:tcW w:w="1701" w:type="dxa"/>
            <w:vAlign w:val="center"/>
          </w:tcPr>
          <w:p w14:paraId="3945D6DA" w14:textId="77777777" w:rsidR="008540E7" w:rsidRPr="00E05DF3" w:rsidRDefault="008540E7" w:rsidP="00646EBC">
            <w:pPr>
              <w:kinsoku w:val="0"/>
              <w:adjustRightInd w:val="0"/>
              <w:jc w:val="distribute"/>
            </w:pPr>
            <w:r w:rsidRPr="00E05DF3">
              <w:rPr>
                <w:rFonts w:hint="eastAsia"/>
              </w:rPr>
              <w:t>担当者名</w:t>
            </w:r>
          </w:p>
        </w:tc>
        <w:tc>
          <w:tcPr>
            <w:tcW w:w="3543" w:type="dxa"/>
          </w:tcPr>
          <w:p w14:paraId="475034F3" w14:textId="77777777" w:rsidR="008540E7" w:rsidRPr="00E05DF3" w:rsidRDefault="008540E7" w:rsidP="00646EBC">
            <w:pPr>
              <w:kinsoku w:val="0"/>
              <w:adjustRightInd w:val="0"/>
            </w:pPr>
          </w:p>
        </w:tc>
        <w:tc>
          <w:tcPr>
            <w:tcW w:w="426" w:type="dxa"/>
            <w:tcBorders>
              <w:top w:val="single" w:sz="4" w:space="0" w:color="FFFFFF"/>
              <w:bottom w:val="single" w:sz="4" w:space="0" w:color="FFFFFF"/>
              <w:right w:val="single" w:sz="4" w:space="0" w:color="FFFFFF"/>
            </w:tcBorders>
          </w:tcPr>
          <w:p w14:paraId="6B0C1A41" w14:textId="77777777" w:rsidR="008540E7" w:rsidRPr="00E05DF3" w:rsidRDefault="008540E7" w:rsidP="00646EBC">
            <w:pPr>
              <w:kinsoku w:val="0"/>
              <w:adjustRightInd w:val="0"/>
            </w:pPr>
          </w:p>
        </w:tc>
        <w:tc>
          <w:tcPr>
            <w:tcW w:w="2952" w:type="dxa"/>
            <w:tcBorders>
              <w:left w:val="single" w:sz="4" w:space="0" w:color="FFFFFF"/>
              <w:bottom w:val="single" w:sz="4" w:space="0" w:color="FFFFFF"/>
              <w:right w:val="single" w:sz="4" w:space="0" w:color="FFFFFF"/>
            </w:tcBorders>
          </w:tcPr>
          <w:p w14:paraId="4A58107F" w14:textId="77777777" w:rsidR="008540E7" w:rsidRPr="00E05DF3" w:rsidRDefault="008540E7" w:rsidP="00646EBC">
            <w:pPr>
              <w:kinsoku w:val="0"/>
              <w:adjustRightInd w:val="0"/>
            </w:pPr>
          </w:p>
        </w:tc>
      </w:tr>
      <w:tr w:rsidR="008540E7" w:rsidRPr="00E05DF3" w14:paraId="5379B280" w14:textId="77777777" w:rsidTr="00646EBC">
        <w:trPr>
          <w:trHeight w:val="390"/>
        </w:trPr>
        <w:tc>
          <w:tcPr>
            <w:tcW w:w="1101" w:type="dxa"/>
            <w:vMerge/>
          </w:tcPr>
          <w:p w14:paraId="03585E8D" w14:textId="77777777" w:rsidR="008540E7" w:rsidRPr="00E05DF3" w:rsidRDefault="008540E7" w:rsidP="00646EBC">
            <w:pPr>
              <w:kinsoku w:val="0"/>
              <w:adjustRightInd w:val="0"/>
            </w:pPr>
          </w:p>
        </w:tc>
        <w:tc>
          <w:tcPr>
            <w:tcW w:w="1701" w:type="dxa"/>
            <w:vAlign w:val="center"/>
          </w:tcPr>
          <w:p w14:paraId="702FE7D0" w14:textId="77777777" w:rsidR="008540E7" w:rsidRPr="00E05DF3" w:rsidRDefault="008540E7" w:rsidP="00646EBC">
            <w:pPr>
              <w:kinsoku w:val="0"/>
              <w:adjustRightInd w:val="0"/>
              <w:jc w:val="distribute"/>
            </w:pPr>
            <w:r w:rsidRPr="00E05DF3">
              <w:rPr>
                <w:rFonts w:hint="eastAsia"/>
              </w:rPr>
              <w:t>電話番号</w:t>
            </w:r>
          </w:p>
        </w:tc>
        <w:tc>
          <w:tcPr>
            <w:tcW w:w="3543" w:type="dxa"/>
          </w:tcPr>
          <w:p w14:paraId="78DD1749" w14:textId="77777777" w:rsidR="008540E7" w:rsidRPr="00E05DF3" w:rsidRDefault="008540E7" w:rsidP="00646EBC">
            <w:pPr>
              <w:kinsoku w:val="0"/>
              <w:adjustRightInd w:val="0"/>
            </w:pPr>
          </w:p>
        </w:tc>
        <w:tc>
          <w:tcPr>
            <w:tcW w:w="426" w:type="dxa"/>
            <w:tcBorders>
              <w:top w:val="single" w:sz="4" w:space="0" w:color="FFFFFF"/>
              <w:bottom w:val="single" w:sz="4" w:space="0" w:color="FFFFFF"/>
              <w:right w:val="single" w:sz="4" w:space="0" w:color="FFFFFF"/>
            </w:tcBorders>
          </w:tcPr>
          <w:p w14:paraId="54D34E1E" w14:textId="77777777" w:rsidR="008540E7" w:rsidRPr="00E05DF3" w:rsidRDefault="008540E7" w:rsidP="00646EBC">
            <w:pPr>
              <w:kinsoku w:val="0"/>
              <w:adjustRightInd w:val="0"/>
            </w:pPr>
          </w:p>
        </w:tc>
        <w:tc>
          <w:tcPr>
            <w:tcW w:w="2952" w:type="dxa"/>
            <w:tcBorders>
              <w:top w:val="single" w:sz="4" w:space="0" w:color="FFFFFF"/>
              <w:left w:val="single" w:sz="4" w:space="0" w:color="FFFFFF"/>
              <w:bottom w:val="single" w:sz="4" w:space="0" w:color="FFFFFF"/>
              <w:right w:val="single" w:sz="4" w:space="0" w:color="FFFFFF"/>
            </w:tcBorders>
          </w:tcPr>
          <w:p w14:paraId="4968C5D1" w14:textId="77777777" w:rsidR="008540E7" w:rsidRPr="00E05DF3" w:rsidRDefault="008540E7" w:rsidP="00646EBC">
            <w:pPr>
              <w:kinsoku w:val="0"/>
              <w:adjustRightInd w:val="0"/>
            </w:pPr>
          </w:p>
        </w:tc>
      </w:tr>
      <w:tr w:rsidR="008540E7" w:rsidRPr="00E05DF3" w14:paraId="0C0EA6F5" w14:textId="77777777" w:rsidTr="00646EBC">
        <w:trPr>
          <w:trHeight w:val="390"/>
        </w:trPr>
        <w:tc>
          <w:tcPr>
            <w:tcW w:w="1101" w:type="dxa"/>
            <w:vMerge/>
          </w:tcPr>
          <w:p w14:paraId="5EC99B04" w14:textId="77777777" w:rsidR="008540E7" w:rsidRPr="00E05DF3" w:rsidRDefault="008540E7" w:rsidP="00646EBC">
            <w:pPr>
              <w:kinsoku w:val="0"/>
              <w:adjustRightInd w:val="0"/>
            </w:pPr>
          </w:p>
        </w:tc>
        <w:tc>
          <w:tcPr>
            <w:tcW w:w="1701" w:type="dxa"/>
            <w:vAlign w:val="center"/>
          </w:tcPr>
          <w:p w14:paraId="774CE162" w14:textId="7A71B90D" w:rsidR="008540E7" w:rsidRPr="00E05DF3" w:rsidRDefault="00C97000" w:rsidP="00646EBC">
            <w:pPr>
              <w:kinsoku w:val="0"/>
              <w:adjustRightInd w:val="0"/>
              <w:jc w:val="distribute"/>
            </w:pPr>
            <w:r w:rsidRPr="007D799C">
              <w:rPr>
                <w:rFonts w:hint="eastAsia"/>
                <w:sz w:val="20"/>
                <w:szCs w:val="20"/>
              </w:rPr>
              <w:t>メールアドレス</w:t>
            </w:r>
          </w:p>
        </w:tc>
        <w:tc>
          <w:tcPr>
            <w:tcW w:w="3543" w:type="dxa"/>
          </w:tcPr>
          <w:p w14:paraId="5B6F733F" w14:textId="77777777" w:rsidR="008540E7" w:rsidRPr="00E05DF3" w:rsidRDefault="008540E7" w:rsidP="00646EBC">
            <w:pPr>
              <w:kinsoku w:val="0"/>
              <w:adjustRightInd w:val="0"/>
            </w:pPr>
          </w:p>
        </w:tc>
        <w:tc>
          <w:tcPr>
            <w:tcW w:w="426" w:type="dxa"/>
            <w:tcBorders>
              <w:top w:val="single" w:sz="4" w:space="0" w:color="FFFFFF"/>
              <w:bottom w:val="single" w:sz="4" w:space="0" w:color="FFFFFF"/>
              <w:right w:val="single" w:sz="4" w:space="0" w:color="FFFFFF"/>
            </w:tcBorders>
          </w:tcPr>
          <w:p w14:paraId="5DA52176" w14:textId="77777777" w:rsidR="008540E7" w:rsidRPr="00E05DF3" w:rsidRDefault="008540E7" w:rsidP="00646EBC">
            <w:pPr>
              <w:kinsoku w:val="0"/>
              <w:adjustRightInd w:val="0"/>
            </w:pPr>
          </w:p>
        </w:tc>
        <w:tc>
          <w:tcPr>
            <w:tcW w:w="2952" w:type="dxa"/>
            <w:tcBorders>
              <w:top w:val="single" w:sz="4" w:space="0" w:color="FFFFFF"/>
              <w:left w:val="single" w:sz="4" w:space="0" w:color="FFFFFF"/>
              <w:bottom w:val="single" w:sz="4" w:space="0" w:color="FFFFFF"/>
              <w:right w:val="single" w:sz="4" w:space="0" w:color="FFFFFF"/>
            </w:tcBorders>
          </w:tcPr>
          <w:p w14:paraId="23018316" w14:textId="77777777" w:rsidR="008540E7" w:rsidRPr="00E05DF3" w:rsidRDefault="008540E7" w:rsidP="00646EBC">
            <w:pPr>
              <w:kinsoku w:val="0"/>
              <w:adjustRightInd w:val="0"/>
            </w:pPr>
          </w:p>
        </w:tc>
      </w:tr>
    </w:tbl>
    <w:p w14:paraId="2927AED1" w14:textId="77777777" w:rsidR="00806AE2" w:rsidRPr="00E05DF3" w:rsidRDefault="00806AE2" w:rsidP="00806AE2">
      <w:pPr>
        <w:kinsoku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536"/>
        <w:gridCol w:w="1134"/>
        <w:gridCol w:w="2952"/>
      </w:tblGrid>
      <w:tr w:rsidR="00806AE2" w:rsidRPr="00E05DF3" w14:paraId="45B13BD1" w14:textId="77777777" w:rsidTr="00646EBC">
        <w:trPr>
          <w:trHeight w:val="465"/>
        </w:trPr>
        <w:tc>
          <w:tcPr>
            <w:tcW w:w="1101" w:type="dxa"/>
            <w:vAlign w:val="center"/>
          </w:tcPr>
          <w:p w14:paraId="726A4909" w14:textId="77777777" w:rsidR="00806AE2" w:rsidRPr="00E05DF3" w:rsidRDefault="00806AE2" w:rsidP="00646EBC">
            <w:pPr>
              <w:kinsoku w:val="0"/>
              <w:adjustRightInd w:val="0"/>
              <w:jc w:val="distribute"/>
            </w:pPr>
            <w:r w:rsidRPr="00E05DF3">
              <w:rPr>
                <w:rFonts w:hint="eastAsia"/>
              </w:rPr>
              <w:t>資料名</w:t>
            </w:r>
          </w:p>
        </w:tc>
        <w:tc>
          <w:tcPr>
            <w:tcW w:w="4536" w:type="dxa"/>
            <w:vAlign w:val="center"/>
          </w:tcPr>
          <w:p w14:paraId="7280D88D" w14:textId="77777777" w:rsidR="00806AE2" w:rsidRPr="00E05DF3" w:rsidRDefault="00806AE2" w:rsidP="00646EBC">
            <w:pPr>
              <w:kinsoku w:val="0"/>
              <w:adjustRightInd w:val="0"/>
            </w:pPr>
          </w:p>
        </w:tc>
        <w:tc>
          <w:tcPr>
            <w:tcW w:w="1134" w:type="dxa"/>
            <w:vAlign w:val="center"/>
          </w:tcPr>
          <w:p w14:paraId="540083D8" w14:textId="77777777" w:rsidR="00806AE2" w:rsidRPr="00E05DF3" w:rsidRDefault="00806AE2" w:rsidP="00646EBC">
            <w:pPr>
              <w:kinsoku w:val="0"/>
              <w:adjustRightInd w:val="0"/>
              <w:jc w:val="distribute"/>
            </w:pPr>
            <w:r w:rsidRPr="00E05DF3">
              <w:rPr>
                <w:rFonts w:hint="eastAsia"/>
              </w:rPr>
              <w:t>ページ</w:t>
            </w:r>
          </w:p>
        </w:tc>
        <w:tc>
          <w:tcPr>
            <w:tcW w:w="2952" w:type="dxa"/>
            <w:vAlign w:val="center"/>
          </w:tcPr>
          <w:p w14:paraId="32CEE197" w14:textId="77777777" w:rsidR="00806AE2" w:rsidRPr="00E05DF3" w:rsidRDefault="00806AE2" w:rsidP="00646EBC">
            <w:pPr>
              <w:kinsoku w:val="0"/>
              <w:adjustRightInd w:val="0"/>
            </w:pPr>
          </w:p>
        </w:tc>
      </w:tr>
      <w:tr w:rsidR="00806AE2" w:rsidRPr="00E05DF3" w14:paraId="1B419D3B" w14:textId="77777777" w:rsidTr="00646EBC">
        <w:trPr>
          <w:trHeight w:val="465"/>
        </w:trPr>
        <w:tc>
          <w:tcPr>
            <w:tcW w:w="1101" w:type="dxa"/>
            <w:vAlign w:val="center"/>
          </w:tcPr>
          <w:p w14:paraId="3B509239" w14:textId="77777777" w:rsidR="00806AE2" w:rsidRPr="00E05DF3" w:rsidRDefault="00806AE2" w:rsidP="00646EBC">
            <w:pPr>
              <w:kinsoku w:val="0"/>
              <w:adjustRightInd w:val="0"/>
              <w:jc w:val="distribute"/>
            </w:pPr>
            <w:r w:rsidRPr="00E05DF3">
              <w:rPr>
                <w:rFonts w:hint="eastAsia"/>
              </w:rPr>
              <w:t>項目名</w:t>
            </w:r>
          </w:p>
        </w:tc>
        <w:tc>
          <w:tcPr>
            <w:tcW w:w="8622" w:type="dxa"/>
            <w:gridSpan w:val="3"/>
            <w:vAlign w:val="center"/>
          </w:tcPr>
          <w:p w14:paraId="1D06719F" w14:textId="77777777" w:rsidR="00806AE2" w:rsidRPr="00E05DF3" w:rsidRDefault="00806AE2" w:rsidP="00646EBC">
            <w:pPr>
              <w:kinsoku w:val="0"/>
              <w:adjustRightInd w:val="0"/>
            </w:pPr>
          </w:p>
        </w:tc>
      </w:tr>
      <w:tr w:rsidR="00806AE2" w:rsidRPr="00E05DF3" w14:paraId="22479CA6" w14:textId="77777777" w:rsidTr="00646EBC">
        <w:trPr>
          <w:trHeight w:val="7516"/>
        </w:trPr>
        <w:tc>
          <w:tcPr>
            <w:tcW w:w="9723" w:type="dxa"/>
            <w:gridSpan w:val="4"/>
          </w:tcPr>
          <w:p w14:paraId="3F39AA50" w14:textId="77777777" w:rsidR="00806AE2" w:rsidRPr="00E05DF3" w:rsidRDefault="00643A85" w:rsidP="00646EBC">
            <w:pPr>
              <w:kinsoku w:val="0"/>
              <w:adjustRightInd w:val="0"/>
            </w:pPr>
            <w:r w:rsidRPr="00E05DF3">
              <w:rPr>
                <w:rFonts w:hint="eastAsia"/>
              </w:rPr>
              <w:t>質問</w:t>
            </w:r>
            <w:r w:rsidR="00806AE2" w:rsidRPr="00E05DF3">
              <w:rPr>
                <w:rFonts w:hint="eastAsia"/>
              </w:rPr>
              <w:t>内容</w:t>
            </w:r>
          </w:p>
        </w:tc>
      </w:tr>
    </w:tbl>
    <w:p w14:paraId="30516120" w14:textId="77777777" w:rsidR="00806AE2" w:rsidRPr="00E05DF3" w:rsidRDefault="00806AE2" w:rsidP="00806AE2">
      <w:pPr>
        <w:kinsoku w:val="0"/>
        <w:adjustRightInd w:val="0"/>
      </w:pPr>
      <w:r w:rsidRPr="00E05DF3">
        <w:rPr>
          <w:rFonts w:hint="eastAsia"/>
        </w:rPr>
        <w:t xml:space="preserve">　質問は、本様式１枚につき１問とし、簡潔にまとめて記載してください。</w:t>
      </w:r>
    </w:p>
    <w:p w14:paraId="3D07D3C7" w14:textId="77777777" w:rsidR="00806AE2" w:rsidRPr="00E05DF3" w:rsidRDefault="00643A85" w:rsidP="00806AE2">
      <w:pPr>
        <w:kinsoku w:val="0"/>
        <w:adjustRightInd w:val="0"/>
      </w:pPr>
      <w:r w:rsidRPr="00E05DF3">
        <w:rPr>
          <w:rFonts w:hint="eastAsia"/>
        </w:rPr>
        <w:t xml:space="preserve">　質問</w:t>
      </w:r>
      <w:r w:rsidR="00D16B90" w:rsidRPr="00E05DF3">
        <w:rPr>
          <w:rFonts w:hint="eastAsia"/>
        </w:rPr>
        <w:t>書の提出は登録申込</w:t>
      </w:r>
      <w:r w:rsidR="00806AE2" w:rsidRPr="00E05DF3">
        <w:rPr>
          <w:rFonts w:hint="eastAsia"/>
        </w:rPr>
        <w:t>書を提出した団体に限ります。</w:t>
      </w:r>
    </w:p>
    <w:p w14:paraId="70545A3F" w14:textId="77777777" w:rsidR="00F95375" w:rsidRPr="00E05DF3" w:rsidRDefault="00806AE2" w:rsidP="009A46B3">
      <w:pPr>
        <w:kinsoku w:val="0"/>
        <w:adjustRightInd w:val="0"/>
      </w:pPr>
      <w:r w:rsidRPr="00E05DF3">
        <w:br w:type="page"/>
      </w:r>
      <w:r w:rsidR="0091257F" w:rsidRPr="00E05DF3">
        <w:rPr>
          <w:rFonts w:hint="eastAsia"/>
        </w:rPr>
        <w:lastRenderedPageBreak/>
        <w:t>様式５</w:t>
      </w:r>
      <w:r w:rsidRPr="00E05DF3">
        <w:rPr>
          <w:rFonts w:hint="eastAsia"/>
        </w:rPr>
        <w:t>－１</w:t>
      </w:r>
    </w:p>
    <w:p w14:paraId="6F1724BC" w14:textId="77777777" w:rsidR="009A46B3" w:rsidRPr="00E05DF3" w:rsidRDefault="009A46B3" w:rsidP="009A46B3">
      <w:pPr>
        <w:kinsoku w:val="0"/>
        <w:adjustRightInd w:val="0"/>
      </w:pPr>
    </w:p>
    <w:p w14:paraId="65E93841" w14:textId="77777777" w:rsidR="00806AE2" w:rsidRPr="00E05DF3" w:rsidRDefault="00806AE2" w:rsidP="009A46B3">
      <w:pPr>
        <w:kinsoku w:val="0"/>
        <w:adjustRightInd w:val="0"/>
        <w:jc w:val="center"/>
      </w:pPr>
      <w:r w:rsidRPr="00E05DF3">
        <w:rPr>
          <w:rFonts w:hint="eastAsia"/>
        </w:rPr>
        <w:t>事</w:t>
      </w:r>
      <w:r w:rsidR="009A46B3" w:rsidRPr="00E05DF3">
        <w:rPr>
          <w:rFonts w:hint="eastAsia"/>
        </w:rPr>
        <w:t xml:space="preserve">　</w:t>
      </w:r>
      <w:r w:rsidRPr="00E05DF3">
        <w:rPr>
          <w:rFonts w:hint="eastAsia"/>
        </w:rPr>
        <w:t>業</w:t>
      </w:r>
      <w:r w:rsidR="009A46B3" w:rsidRPr="00E05DF3">
        <w:rPr>
          <w:rFonts w:hint="eastAsia"/>
        </w:rPr>
        <w:t xml:space="preserve">　</w:t>
      </w:r>
      <w:r w:rsidRPr="00E05DF3">
        <w:rPr>
          <w:rFonts w:hint="eastAsia"/>
        </w:rPr>
        <w:t>計</w:t>
      </w:r>
      <w:r w:rsidR="009A46B3" w:rsidRPr="00E05DF3">
        <w:rPr>
          <w:rFonts w:hint="eastAsia"/>
        </w:rPr>
        <w:t xml:space="preserve">　</w:t>
      </w:r>
      <w:r w:rsidRPr="00E05DF3">
        <w:rPr>
          <w:rFonts w:hint="eastAsia"/>
        </w:rPr>
        <w:t>画</w:t>
      </w:r>
      <w:r w:rsidR="009A46B3" w:rsidRPr="00E05DF3">
        <w:rPr>
          <w:rFonts w:hint="eastAsia"/>
        </w:rPr>
        <w:t xml:space="preserve">　</w:t>
      </w:r>
      <w:r w:rsidRPr="00E05DF3">
        <w:rPr>
          <w:rFonts w:hint="eastAsia"/>
        </w:rPr>
        <w:t>書</w:t>
      </w:r>
    </w:p>
    <w:p w14:paraId="3F200E79" w14:textId="77777777" w:rsidR="00F95375" w:rsidRPr="00E05DF3" w:rsidRDefault="00F95375" w:rsidP="009A46B3">
      <w:pPr>
        <w:kinsoku w:val="0"/>
        <w:adjustRightInd w:val="0"/>
        <w:jc w:val="right"/>
      </w:pPr>
    </w:p>
    <w:p w14:paraId="4BD81145" w14:textId="77777777" w:rsidR="00806AE2" w:rsidRPr="00E05DF3" w:rsidRDefault="00DF2C3B" w:rsidP="009A46B3">
      <w:pPr>
        <w:kinsoku w:val="0"/>
        <w:adjustRightInd w:val="0"/>
        <w:jc w:val="right"/>
      </w:pPr>
      <w:r w:rsidRPr="00E05DF3">
        <w:rPr>
          <w:rFonts w:hint="eastAsia"/>
        </w:rPr>
        <w:t>令和</w:t>
      </w:r>
      <w:r w:rsidR="00806AE2" w:rsidRPr="00E05DF3">
        <w:rPr>
          <w:rFonts w:hint="eastAsia"/>
        </w:rPr>
        <w:t xml:space="preserve">　　年　　月　　日</w:t>
      </w:r>
    </w:p>
    <w:p w14:paraId="3B1B71B0" w14:textId="77777777" w:rsidR="00F95375" w:rsidRPr="00E05DF3" w:rsidRDefault="00F95375" w:rsidP="009A46B3">
      <w:pPr>
        <w:kinsoku w:val="0"/>
        <w:adjustRightInd w:val="0"/>
      </w:pPr>
    </w:p>
    <w:p w14:paraId="26E53CD0" w14:textId="77777777" w:rsidR="00806AE2" w:rsidRPr="00E05DF3" w:rsidRDefault="00CB2800" w:rsidP="00097284">
      <w:pPr>
        <w:kinsoku w:val="0"/>
        <w:adjustRightInd w:val="0"/>
      </w:pPr>
      <w:r w:rsidRPr="00E05DF3">
        <w:rPr>
          <w:rFonts w:hint="eastAsia"/>
        </w:rPr>
        <w:t>（あて先）京田辺市長</w:t>
      </w:r>
    </w:p>
    <w:p w14:paraId="435AC32A" w14:textId="77777777" w:rsidR="00806AE2" w:rsidRPr="00E05DF3" w:rsidRDefault="00806AE2" w:rsidP="00097284">
      <w:pPr>
        <w:kinsoku w:val="0"/>
        <w:adjustRightInd w:val="0"/>
      </w:pPr>
    </w:p>
    <w:p w14:paraId="0BFE06AA" w14:textId="77777777" w:rsidR="00806AE2" w:rsidRPr="00E05DF3" w:rsidRDefault="00806AE2" w:rsidP="0012632F">
      <w:pPr>
        <w:kinsoku w:val="0"/>
        <w:adjustRightInd w:val="0"/>
        <w:spacing w:line="360" w:lineRule="auto"/>
      </w:pPr>
      <w:r w:rsidRPr="00E05DF3">
        <w:rPr>
          <w:rFonts w:hint="eastAsia"/>
        </w:rPr>
        <w:t xml:space="preserve">　　　　　　　　　　　　　（申請者）</w:t>
      </w:r>
    </w:p>
    <w:p w14:paraId="2B526A85" w14:textId="77777777" w:rsidR="00806AE2" w:rsidRPr="00E05DF3" w:rsidRDefault="00806AE2" w:rsidP="0012632F">
      <w:pPr>
        <w:kinsoku w:val="0"/>
        <w:adjustRightInd w:val="0"/>
        <w:spacing w:line="360" w:lineRule="auto"/>
      </w:pPr>
      <w:r w:rsidRPr="00E05DF3">
        <w:rPr>
          <w:rFonts w:hint="eastAsia"/>
        </w:rPr>
        <w:t xml:space="preserve">　　　　　　　　　　　　　　所在地</w:t>
      </w:r>
    </w:p>
    <w:p w14:paraId="13CD4417" w14:textId="77777777" w:rsidR="00806AE2" w:rsidRPr="00E05DF3" w:rsidRDefault="00806AE2" w:rsidP="0012632F">
      <w:pPr>
        <w:kinsoku w:val="0"/>
        <w:adjustRightInd w:val="0"/>
        <w:spacing w:line="360" w:lineRule="auto"/>
      </w:pPr>
      <w:r w:rsidRPr="00E05DF3">
        <w:rPr>
          <w:rFonts w:hint="eastAsia"/>
        </w:rPr>
        <w:t xml:space="preserve">　　　　　　　　　　　　　　法人・団体名</w:t>
      </w:r>
    </w:p>
    <w:p w14:paraId="44B9DCAE" w14:textId="77777777" w:rsidR="00806AE2" w:rsidRPr="00E05DF3" w:rsidRDefault="00806AE2" w:rsidP="0012632F">
      <w:pPr>
        <w:kinsoku w:val="0"/>
        <w:adjustRightInd w:val="0"/>
        <w:spacing w:line="360" w:lineRule="auto"/>
      </w:pPr>
      <w:r w:rsidRPr="00E05DF3">
        <w:rPr>
          <w:rFonts w:hint="eastAsia"/>
        </w:rPr>
        <w:t xml:space="preserve">　　　　　　　　　　　　　　代表者役職・氏名　　　　　　　　　　　印</w:t>
      </w:r>
    </w:p>
    <w:p w14:paraId="2953CD23" w14:textId="77777777" w:rsidR="00806AE2" w:rsidRPr="00E05DF3" w:rsidRDefault="00806AE2" w:rsidP="0012632F">
      <w:pPr>
        <w:kinsoku w:val="0"/>
        <w:adjustRightInd w:val="0"/>
        <w:spacing w:line="360" w:lineRule="auto"/>
      </w:pPr>
    </w:p>
    <w:p w14:paraId="0EF18DF6" w14:textId="77777777" w:rsidR="00806AE2" w:rsidRPr="00E05DF3" w:rsidRDefault="00351DED" w:rsidP="0012632F">
      <w:pPr>
        <w:kinsoku w:val="0"/>
        <w:adjustRightInd w:val="0"/>
        <w:spacing w:line="360" w:lineRule="auto"/>
      </w:pPr>
      <w:r w:rsidRPr="00E05DF3">
        <w:rPr>
          <w:rFonts w:hint="eastAsia"/>
        </w:rPr>
        <w:t xml:space="preserve">　　　　　　　　　　　　　（申請</w:t>
      </w:r>
      <w:r w:rsidR="00806AE2" w:rsidRPr="00E05DF3">
        <w:rPr>
          <w:rFonts w:hint="eastAsia"/>
        </w:rPr>
        <w:t>に関する担当者連絡先）</w:t>
      </w:r>
    </w:p>
    <w:p w14:paraId="63DFCC77" w14:textId="77777777" w:rsidR="00806AE2" w:rsidRPr="00E05DF3" w:rsidRDefault="00806AE2" w:rsidP="0012632F">
      <w:pPr>
        <w:kinsoku w:val="0"/>
        <w:adjustRightInd w:val="0"/>
        <w:spacing w:line="360" w:lineRule="auto"/>
      </w:pPr>
      <w:r w:rsidRPr="00E05DF3">
        <w:rPr>
          <w:rFonts w:hint="eastAsia"/>
        </w:rPr>
        <w:t xml:space="preserve">　　　　　　　　　　　　　　部署・職名</w:t>
      </w:r>
    </w:p>
    <w:p w14:paraId="1BB3D09E" w14:textId="77777777" w:rsidR="00806AE2" w:rsidRPr="00E05DF3" w:rsidRDefault="00806AE2" w:rsidP="0012632F">
      <w:pPr>
        <w:kinsoku w:val="0"/>
        <w:adjustRightInd w:val="0"/>
        <w:spacing w:line="360" w:lineRule="auto"/>
      </w:pPr>
      <w:r w:rsidRPr="00E05DF3">
        <w:rPr>
          <w:rFonts w:hint="eastAsia"/>
        </w:rPr>
        <w:t xml:space="preserve">　　　　　　　　　　　　　　氏名</w:t>
      </w:r>
    </w:p>
    <w:p w14:paraId="5C56F9A4" w14:textId="77777777" w:rsidR="00806AE2" w:rsidRPr="00E05DF3" w:rsidRDefault="00806AE2" w:rsidP="0012632F">
      <w:pPr>
        <w:kinsoku w:val="0"/>
        <w:adjustRightInd w:val="0"/>
        <w:spacing w:line="360" w:lineRule="auto"/>
      </w:pPr>
      <w:r w:rsidRPr="00E05DF3">
        <w:rPr>
          <w:rFonts w:hint="eastAsia"/>
        </w:rPr>
        <w:t xml:space="preserve">　　　　　　　　　　　　　　電話番号</w:t>
      </w:r>
    </w:p>
    <w:p w14:paraId="0FB3E3EB" w14:textId="2D5135AF" w:rsidR="00806AE2" w:rsidRPr="00E05DF3" w:rsidRDefault="00806AE2" w:rsidP="0012632F">
      <w:pPr>
        <w:kinsoku w:val="0"/>
        <w:adjustRightInd w:val="0"/>
        <w:spacing w:line="360" w:lineRule="auto"/>
      </w:pPr>
      <w:r w:rsidRPr="00E05DF3">
        <w:rPr>
          <w:rFonts w:hint="eastAsia"/>
        </w:rPr>
        <w:t xml:space="preserve">　　　　　　　　　　　　　　</w:t>
      </w:r>
      <w:r w:rsidR="00C97000" w:rsidRPr="007D799C">
        <w:rPr>
          <w:rFonts w:hint="eastAsia"/>
        </w:rPr>
        <w:t>メールアドレス</w:t>
      </w:r>
    </w:p>
    <w:p w14:paraId="033B71F6" w14:textId="77777777" w:rsidR="00806AE2" w:rsidRPr="00E05DF3" w:rsidRDefault="00806AE2" w:rsidP="00097284">
      <w:pPr>
        <w:kinsoku w:val="0"/>
        <w:adjustRightInd w:val="0"/>
      </w:pPr>
    </w:p>
    <w:p w14:paraId="1A8F97B4" w14:textId="77777777" w:rsidR="00806AE2" w:rsidRPr="00E05DF3" w:rsidRDefault="00806AE2" w:rsidP="00545BD2">
      <w:r w:rsidRPr="00E05DF3">
        <w:rPr>
          <w:rFonts w:hint="eastAsia"/>
        </w:rPr>
        <w:t xml:space="preserve">１　</w:t>
      </w:r>
      <w:r w:rsidR="00545BD2" w:rsidRPr="00E05DF3">
        <w:rPr>
          <w:rFonts w:hint="eastAsia"/>
        </w:rPr>
        <w:t>平等利用の確保</w:t>
      </w:r>
      <w:r w:rsidRPr="00E05DF3">
        <w:rPr>
          <w:rFonts w:hint="eastAsia"/>
        </w:rPr>
        <w:t>（様式</w:t>
      </w:r>
      <w:r w:rsidR="0091257F" w:rsidRPr="00E05DF3">
        <w:rPr>
          <w:rFonts w:hint="eastAsia"/>
        </w:rPr>
        <w:t>５</w:t>
      </w:r>
      <w:r w:rsidRPr="00E05DF3">
        <w:rPr>
          <w:rFonts w:hint="eastAsia"/>
        </w:rPr>
        <w:t>－２）</w:t>
      </w:r>
    </w:p>
    <w:p w14:paraId="11BB83C0" w14:textId="77777777" w:rsidR="00806AE2" w:rsidRPr="00E05DF3" w:rsidRDefault="00545BD2" w:rsidP="00545BD2">
      <w:r w:rsidRPr="00E05DF3">
        <w:rPr>
          <w:rFonts w:hint="eastAsia"/>
        </w:rPr>
        <w:t>２　施設運営の基本方針</w:t>
      </w:r>
      <w:r w:rsidR="00806AE2" w:rsidRPr="00E05DF3">
        <w:rPr>
          <w:rFonts w:hint="eastAsia"/>
        </w:rPr>
        <w:t>（様式</w:t>
      </w:r>
      <w:r w:rsidR="0091257F" w:rsidRPr="00E05DF3">
        <w:rPr>
          <w:rFonts w:hint="eastAsia"/>
        </w:rPr>
        <w:t>５</w:t>
      </w:r>
      <w:r w:rsidR="00806AE2" w:rsidRPr="00E05DF3">
        <w:rPr>
          <w:rFonts w:hint="eastAsia"/>
        </w:rPr>
        <w:t>－３）</w:t>
      </w:r>
    </w:p>
    <w:p w14:paraId="61BA1F6F" w14:textId="77777777" w:rsidR="00806AE2" w:rsidRPr="00E05DF3" w:rsidRDefault="00806AE2" w:rsidP="00545BD2">
      <w:r w:rsidRPr="00E05DF3">
        <w:rPr>
          <w:rFonts w:hint="eastAsia"/>
        </w:rPr>
        <w:t xml:space="preserve">３　</w:t>
      </w:r>
      <w:r w:rsidR="00545BD2" w:rsidRPr="00E05DF3">
        <w:rPr>
          <w:rFonts w:hint="eastAsia"/>
        </w:rPr>
        <w:t>サービスの提供内容及び向上策</w:t>
      </w:r>
      <w:r w:rsidRPr="00E05DF3">
        <w:rPr>
          <w:rFonts w:hint="eastAsia"/>
        </w:rPr>
        <w:t>（様式</w:t>
      </w:r>
      <w:r w:rsidR="0091257F" w:rsidRPr="00E05DF3">
        <w:rPr>
          <w:rFonts w:hint="eastAsia"/>
        </w:rPr>
        <w:t>５</w:t>
      </w:r>
      <w:r w:rsidRPr="00E05DF3">
        <w:rPr>
          <w:rFonts w:hint="eastAsia"/>
        </w:rPr>
        <w:t>－４）</w:t>
      </w:r>
    </w:p>
    <w:p w14:paraId="3C54D87D" w14:textId="77777777" w:rsidR="00806AE2" w:rsidRPr="00E05DF3" w:rsidRDefault="00806AE2" w:rsidP="00545BD2">
      <w:r w:rsidRPr="00E05DF3">
        <w:rPr>
          <w:rFonts w:hint="eastAsia"/>
        </w:rPr>
        <w:t xml:space="preserve">４　</w:t>
      </w:r>
      <w:r w:rsidR="00545BD2" w:rsidRPr="00E05DF3">
        <w:rPr>
          <w:rFonts w:hint="eastAsia"/>
        </w:rPr>
        <w:t>利用率向上策</w:t>
      </w:r>
      <w:r w:rsidRPr="00E05DF3">
        <w:rPr>
          <w:rFonts w:hint="eastAsia"/>
        </w:rPr>
        <w:t>（様式</w:t>
      </w:r>
      <w:r w:rsidR="0091257F" w:rsidRPr="00E05DF3">
        <w:rPr>
          <w:rFonts w:hint="eastAsia"/>
        </w:rPr>
        <w:t>５</w:t>
      </w:r>
      <w:r w:rsidRPr="00E05DF3">
        <w:rPr>
          <w:rFonts w:hint="eastAsia"/>
        </w:rPr>
        <w:t>－５）</w:t>
      </w:r>
    </w:p>
    <w:p w14:paraId="1E021438" w14:textId="77777777" w:rsidR="00806AE2" w:rsidRPr="00E05DF3" w:rsidRDefault="00806AE2" w:rsidP="00545BD2">
      <w:r w:rsidRPr="00E05DF3">
        <w:rPr>
          <w:rFonts w:hint="eastAsia"/>
        </w:rPr>
        <w:t xml:space="preserve">５　</w:t>
      </w:r>
      <w:r w:rsidR="00545BD2" w:rsidRPr="00E05DF3">
        <w:rPr>
          <w:rFonts w:hint="eastAsia"/>
        </w:rPr>
        <w:t>自主事業その他の取り組み</w:t>
      </w:r>
      <w:r w:rsidRPr="00E05DF3">
        <w:rPr>
          <w:rFonts w:hint="eastAsia"/>
        </w:rPr>
        <w:t>（様式</w:t>
      </w:r>
      <w:r w:rsidR="0091257F" w:rsidRPr="00E05DF3">
        <w:rPr>
          <w:rFonts w:hint="eastAsia"/>
        </w:rPr>
        <w:t>５</w:t>
      </w:r>
      <w:r w:rsidRPr="00E05DF3">
        <w:rPr>
          <w:rFonts w:hint="eastAsia"/>
        </w:rPr>
        <w:t>－６）</w:t>
      </w:r>
    </w:p>
    <w:p w14:paraId="50CE75E5" w14:textId="77777777" w:rsidR="00806AE2" w:rsidRPr="00E05DF3" w:rsidRDefault="00806AE2" w:rsidP="00545BD2">
      <w:r w:rsidRPr="00E05DF3">
        <w:rPr>
          <w:rFonts w:hint="eastAsia"/>
        </w:rPr>
        <w:t xml:space="preserve">６　</w:t>
      </w:r>
      <w:r w:rsidR="00545BD2" w:rsidRPr="00E05DF3">
        <w:rPr>
          <w:rFonts w:hint="eastAsia"/>
        </w:rPr>
        <w:t>職員の確保・育成</w:t>
      </w:r>
      <w:r w:rsidRPr="00E05DF3">
        <w:rPr>
          <w:rFonts w:hint="eastAsia"/>
        </w:rPr>
        <w:t>（様式</w:t>
      </w:r>
      <w:r w:rsidR="0091257F" w:rsidRPr="00E05DF3">
        <w:rPr>
          <w:rFonts w:hint="eastAsia"/>
        </w:rPr>
        <w:t>５</w:t>
      </w:r>
      <w:r w:rsidRPr="00E05DF3">
        <w:rPr>
          <w:rFonts w:hint="eastAsia"/>
        </w:rPr>
        <w:t>－７）</w:t>
      </w:r>
    </w:p>
    <w:p w14:paraId="1B8DABF5" w14:textId="77777777" w:rsidR="00806AE2" w:rsidRPr="00E05DF3" w:rsidRDefault="00806AE2" w:rsidP="00545BD2">
      <w:r w:rsidRPr="00E05DF3">
        <w:rPr>
          <w:rFonts w:hint="eastAsia"/>
        </w:rPr>
        <w:t xml:space="preserve">７　</w:t>
      </w:r>
      <w:r w:rsidR="00545BD2" w:rsidRPr="00E05DF3">
        <w:rPr>
          <w:rFonts w:hint="eastAsia"/>
        </w:rPr>
        <w:t>施設の維持管理基準</w:t>
      </w:r>
      <w:r w:rsidRPr="00E05DF3">
        <w:rPr>
          <w:rFonts w:hint="eastAsia"/>
        </w:rPr>
        <w:t>（様式</w:t>
      </w:r>
      <w:r w:rsidR="0091257F" w:rsidRPr="00E05DF3">
        <w:rPr>
          <w:rFonts w:hint="eastAsia"/>
        </w:rPr>
        <w:t>５</w:t>
      </w:r>
      <w:r w:rsidRPr="00E05DF3">
        <w:rPr>
          <w:rFonts w:hint="eastAsia"/>
        </w:rPr>
        <w:t>－８）</w:t>
      </w:r>
    </w:p>
    <w:p w14:paraId="250AA0B6" w14:textId="77777777" w:rsidR="00806AE2" w:rsidRPr="00E05DF3" w:rsidRDefault="00806AE2" w:rsidP="00545BD2">
      <w:r w:rsidRPr="00E05DF3">
        <w:rPr>
          <w:rFonts w:hint="eastAsia"/>
        </w:rPr>
        <w:t xml:space="preserve">８　</w:t>
      </w:r>
      <w:r w:rsidR="00545BD2" w:rsidRPr="00E05DF3">
        <w:rPr>
          <w:rFonts w:hint="eastAsia"/>
        </w:rPr>
        <w:t>事故防止・防犯対策</w:t>
      </w:r>
      <w:r w:rsidRPr="00E05DF3">
        <w:rPr>
          <w:rFonts w:hint="eastAsia"/>
        </w:rPr>
        <w:t>（様式</w:t>
      </w:r>
      <w:r w:rsidR="0091257F" w:rsidRPr="00E05DF3">
        <w:rPr>
          <w:rFonts w:hint="eastAsia"/>
        </w:rPr>
        <w:t>５</w:t>
      </w:r>
      <w:r w:rsidRPr="00E05DF3">
        <w:rPr>
          <w:rFonts w:hint="eastAsia"/>
        </w:rPr>
        <w:t>－９）</w:t>
      </w:r>
    </w:p>
    <w:p w14:paraId="23C41D44" w14:textId="77777777" w:rsidR="00D60827" w:rsidRPr="00E05DF3" w:rsidRDefault="00D60827" w:rsidP="00545BD2">
      <w:r w:rsidRPr="00E05DF3">
        <w:rPr>
          <w:rFonts w:hint="eastAsia"/>
        </w:rPr>
        <w:t xml:space="preserve">９　</w:t>
      </w:r>
      <w:r w:rsidR="00545BD2" w:rsidRPr="00E05DF3">
        <w:rPr>
          <w:rFonts w:hint="eastAsia"/>
        </w:rPr>
        <w:t>災害</w:t>
      </w:r>
      <w:r w:rsidR="008C0A86" w:rsidRPr="00E05DF3">
        <w:rPr>
          <w:rFonts w:hint="eastAsia"/>
        </w:rPr>
        <w:t>・新型コロナウイルス感染症</w:t>
      </w:r>
      <w:r w:rsidR="00545BD2" w:rsidRPr="00E05DF3">
        <w:rPr>
          <w:rFonts w:hint="eastAsia"/>
        </w:rPr>
        <w:t>対応</w:t>
      </w:r>
      <w:r w:rsidRPr="00E05DF3">
        <w:rPr>
          <w:rFonts w:hint="eastAsia"/>
        </w:rPr>
        <w:t>（様式</w:t>
      </w:r>
      <w:r w:rsidR="0091257F" w:rsidRPr="00E05DF3">
        <w:rPr>
          <w:rFonts w:hint="eastAsia"/>
        </w:rPr>
        <w:t>５</w:t>
      </w:r>
      <w:r w:rsidRPr="00E05DF3">
        <w:rPr>
          <w:rFonts w:hint="eastAsia"/>
        </w:rPr>
        <w:t>－１０）</w:t>
      </w:r>
    </w:p>
    <w:p w14:paraId="35A3878E" w14:textId="77777777" w:rsidR="00D60827" w:rsidRPr="00E05DF3" w:rsidRDefault="00D60827" w:rsidP="00545BD2">
      <w:pPr>
        <w:rPr>
          <w:rFonts w:ascii="ＭＳ 明朝" w:hAnsi="ＭＳ 明朝"/>
        </w:rPr>
      </w:pPr>
      <w:r w:rsidRPr="00E05DF3">
        <w:rPr>
          <w:rFonts w:ascii="ＭＳ 明朝" w:hAnsi="ＭＳ 明朝" w:hint="eastAsia"/>
        </w:rPr>
        <w:t>10</w:t>
      </w:r>
      <w:r w:rsidR="002A176A" w:rsidRPr="00E05DF3">
        <w:rPr>
          <w:rFonts w:ascii="ＭＳ 明朝" w:hAnsi="ＭＳ 明朝" w:hint="eastAsia"/>
        </w:rPr>
        <w:t xml:space="preserve">　</w:t>
      </w:r>
      <w:r w:rsidR="00351DED" w:rsidRPr="00E05DF3">
        <w:rPr>
          <w:rFonts w:ascii="ＭＳ 明朝" w:hAnsi="ＭＳ 明朝" w:hint="eastAsia"/>
        </w:rPr>
        <w:t>収支計画（様式</w:t>
      </w:r>
      <w:r w:rsidR="00257494" w:rsidRPr="00E05DF3">
        <w:rPr>
          <w:rFonts w:ascii="ＭＳ 明朝" w:hAnsi="ＭＳ 明朝"/>
        </w:rPr>
        <w:t>６</w:t>
      </w:r>
      <w:r w:rsidR="00545BD2" w:rsidRPr="00E05DF3">
        <w:rPr>
          <w:rFonts w:ascii="ＭＳ 明朝" w:hAnsi="ＭＳ 明朝" w:hint="eastAsia"/>
        </w:rPr>
        <w:t>－１</w:t>
      </w:r>
      <w:r w:rsidRPr="00E05DF3">
        <w:rPr>
          <w:rFonts w:ascii="ＭＳ 明朝" w:hAnsi="ＭＳ 明朝" w:hint="eastAsia"/>
        </w:rPr>
        <w:t>）</w:t>
      </w:r>
    </w:p>
    <w:p w14:paraId="5D9421DC" w14:textId="77777777" w:rsidR="00545BD2" w:rsidRPr="00E05DF3" w:rsidRDefault="00D60827" w:rsidP="007478BF">
      <w:pPr>
        <w:rPr>
          <w:rFonts w:ascii="ＭＳ 明朝" w:hAnsi="ＭＳ 明朝"/>
        </w:rPr>
      </w:pPr>
      <w:r w:rsidRPr="00E05DF3">
        <w:rPr>
          <w:rFonts w:ascii="ＭＳ 明朝" w:hAnsi="ＭＳ 明朝" w:hint="eastAsia"/>
        </w:rPr>
        <w:t xml:space="preserve">11　</w:t>
      </w:r>
      <w:r w:rsidR="00545BD2" w:rsidRPr="00E05DF3">
        <w:rPr>
          <w:rFonts w:ascii="ＭＳ 明朝" w:hAnsi="ＭＳ 明朝" w:hint="eastAsia"/>
        </w:rPr>
        <w:t>経費縮減策（様式</w:t>
      </w:r>
      <w:r w:rsidR="00257494" w:rsidRPr="00E05DF3">
        <w:rPr>
          <w:rFonts w:ascii="ＭＳ 明朝" w:hAnsi="ＭＳ 明朝"/>
        </w:rPr>
        <w:t>６</w:t>
      </w:r>
      <w:r w:rsidR="00545BD2" w:rsidRPr="00E05DF3">
        <w:rPr>
          <w:rFonts w:ascii="ＭＳ 明朝" w:hAnsi="ＭＳ 明朝" w:hint="eastAsia"/>
        </w:rPr>
        <w:t>－</w:t>
      </w:r>
      <w:r w:rsidRPr="00E05DF3">
        <w:rPr>
          <w:rFonts w:ascii="ＭＳ 明朝" w:hAnsi="ＭＳ 明朝" w:hint="eastAsia"/>
        </w:rPr>
        <w:t>２</w:t>
      </w:r>
      <w:r w:rsidR="00806AE2" w:rsidRPr="00E05DF3">
        <w:rPr>
          <w:rFonts w:ascii="ＭＳ 明朝" w:hAnsi="ＭＳ 明朝" w:hint="eastAsia"/>
        </w:rPr>
        <w:t>）</w:t>
      </w:r>
    </w:p>
    <w:p w14:paraId="16E3D582" w14:textId="77777777" w:rsidR="00257494" w:rsidRPr="00E05DF3" w:rsidRDefault="00257494" w:rsidP="007478BF">
      <w:pPr>
        <w:rPr>
          <w:rFonts w:ascii="ＭＳ 明朝" w:hAnsi="ＭＳ 明朝"/>
        </w:rPr>
      </w:pPr>
      <w:r w:rsidRPr="00E05DF3">
        <w:rPr>
          <w:rFonts w:ascii="ＭＳ 明朝" w:hAnsi="ＭＳ 明朝"/>
        </w:rPr>
        <w:t>12　中長期的な経営方針（様式６－３）</w:t>
      </w:r>
    </w:p>
    <w:p w14:paraId="3D8294DF" w14:textId="77777777" w:rsidR="00545BD2" w:rsidRPr="00E05DF3" w:rsidRDefault="00257494" w:rsidP="00545BD2">
      <w:pPr>
        <w:kinsoku w:val="0"/>
        <w:adjustRightInd w:val="0"/>
        <w:rPr>
          <w:rFonts w:ascii="ＭＳ 明朝" w:hAnsi="ＭＳ 明朝"/>
        </w:rPr>
      </w:pPr>
      <w:r w:rsidRPr="00E05DF3">
        <w:rPr>
          <w:rFonts w:ascii="ＭＳ 明朝" w:hAnsi="ＭＳ 明朝" w:hint="eastAsia"/>
        </w:rPr>
        <w:t>13</w:t>
      </w:r>
      <w:r w:rsidR="00545BD2" w:rsidRPr="00E05DF3">
        <w:rPr>
          <w:rFonts w:ascii="ＭＳ 明朝" w:hAnsi="ＭＳ 明朝" w:hint="eastAsia"/>
        </w:rPr>
        <w:t xml:space="preserve">　組織（様式</w:t>
      </w:r>
      <w:r w:rsidR="0091257F" w:rsidRPr="00E05DF3">
        <w:rPr>
          <w:rFonts w:hint="eastAsia"/>
        </w:rPr>
        <w:t>５</w:t>
      </w:r>
      <w:r w:rsidR="00545BD2" w:rsidRPr="00E05DF3">
        <w:rPr>
          <w:rFonts w:ascii="ＭＳ 明朝" w:hAnsi="ＭＳ 明朝" w:hint="eastAsia"/>
        </w:rPr>
        <w:t>－１１）</w:t>
      </w:r>
    </w:p>
    <w:p w14:paraId="55961523" w14:textId="77777777" w:rsidR="00806AE2" w:rsidRPr="00E05DF3" w:rsidRDefault="00257494" w:rsidP="00545BD2">
      <w:pPr>
        <w:kinsoku w:val="0"/>
        <w:adjustRightInd w:val="0"/>
        <w:rPr>
          <w:rFonts w:ascii="ＭＳ 明朝" w:hAnsi="ＭＳ 明朝"/>
        </w:rPr>
      </w:pPr>
      <w:r w:rsidRPr="00E05DF3">
        <w:rPr>
          <w:rFonts w:ascii="ＭＳ 明朝" w:hAnsi="ＭＳ 明朝" w:hint="eastAsia"/>
        </w:rPr>
        <w:t>14</w:t>
      </w:r>
      <w:r w:rsidR="00545BD2" w:rsidRPr="00E05DF3">
        <w:rPr>
          <w:rFonts w:ascii="ＭＳ 明朝" w:hAnsi="ＭＳ 明朝" w:hint="eastAsia"/>
        </w:rPr>
        <w:t xml:space="preserve">　財務状況（</w:t>
      </w:r>
      <w:r w:rsidR="00806AE2" w:rsidRPr="00E05DF3">
        <w:rPr>
          <w:rFonts w:ascii="ＭＳ 明朝" w:hAnsi="ＭＳ 明朝" w:hint="eastAsia"/>
        </w:rPr>
        <w:t>様式</w:t>
      </w:r>
      <w:r w:rsidR="0091257F" w:rsidRPr="00E05DF3">
        <w:rPr>
          <w:rFonts w:hint="eastAsia"/>
        </w:rPr>
        <w:t>５</w:t>
      </w:r>
      <w:r w:rsidR="00806AE2" w:rsidRPr="00E05DF3">
        <w:rPr>
          <w:rFonts w:ascii="ＭＳ 明朝" w:hAnsi="ＭＳ 明朝" w:hint="eastAsia"/>
        </w:rPr>
        <w:t>－</w:t>
      </w:r>
      <w:r w:rsidR="00545BD2" w:rsidRPr="00E05DF3">
        <w:rPr>
          <w:rFonts w:ascii="ＭＳ 明朝" w:hAnsi="ＭＳ 明朝" w:hint="eastAsia"/>
        </w:rPr>
        <w:t>１２）</w:t>
      </w:r>
    </w:p>
    <w:p w14:paraId="79B5CFA8" w14:textId="77777777" w:rsidR="00545BD2" w:rsidRPr="00E05DF3" w:rsidRDefault="00257494" w:rsidP="00545BD2">
      <w:pPr>
        <w:kinsoku w:val="0"/>
        <w:adjustRightInd w:val="0"/>
        <w:rPr>
          <w:rFonts w:ascii="ＭＳ 明朝" w:hAnsi="ＭＳ 明朝"/>
        </w:rPr>
      </w:pPr>
      <w:r w:rsidRPr="00E05DF3">
        <w:rPr>
          <w:rFonts w:ascii="ＭＳ 明朝" w:hAnsi="ＭＳ 明朝" w:hint="eastAsia"/>
        </w:rPr>
        <w:t>15</w:t>
      </w:r>
      <w:r w:rsidR="00545BD2" w:rsidRPr="00E05DF3">
        <w:rPr>
          <w:rFonts w:ascii="ＭＳ 明朝" w:hAnsi="ＭＳ 明朝" w:hint="eastAsia"/>
        </w:rPr>
        <w:t xml:space="preserve">　組織の基本理念（様式</w:t>
      </w:r>
      <w:r w:rsidRPr="00E05DF3">
        <w:rPr>
          <w:rFonts w:hint="eastAsia"/>
        </w:rPr>
        <w:t>５</w:t>
      </w:r>
      <w:r w:rsidR="00545BD2" w:rsidRPr="00E05DF3">
        <w:rPr>
          <w:rFonts w:ascii="ＭＳ 明朝" w:hAnsi="ＭＳ 明朝" w:hint="eastAsia"/>
        </w:rPr>
        <w:t>－１３）</w:t>
      </w:r>
    </w:p>
    <w:p w14:paraId="4EEC481B" w14:textId="77777777" w:rsidR="00545BD2" w:rsidRPr="00E05DF3" w:rsidRDefault="00257494" w:rsidP="00545BD2">
      <w:pPr>
        <w:kinsoku w:val="0"/>
        <w:adjustRightInd w:val="0"/>
        <w:rPr>
          <w:rFonts w:ascii="ＭＳ 明朝" w:hAnsi="ＭＳ 明朝"/>
        </w:rPr>
      </w:pPr>
      <w:r w:rsidRPr="00E05DF3">
        <w:rPr>
          <w:rFonts w:ascii="ＭＳ 明朝" w:hAnsi="ＭＳ 明朝" w:hint="eastAsia"/>
        </w:rPr>
        <w:t>16</w:t>
      </w:r>
      <w:r w:rsidR="00545BD2" w:rsidRPr="00E05DF3">
        <w:rPr>
          <w:rFonts w:ascii="ＭＳ 明朝" w:hAnsi="ＭＳ 明朝" w:hint="eastAsia"/>
        </w:rPr>
        <w:t xml:space="preserve">　管理運営実績（様式</w:t>
      </w:r>
      <w:r w:rsidR="0091257F" w:rsidRPr="00E05DF3">
        <w:rPr>
          <w:rFonts w:hint="eastAsia"/>
        </w:rPr>
        <w:t>５</w:t>
      </w:r>
      <w:r w:rsidR="00545BD2" w:rsidRPr="00E05DF3">
        <w:rPr>
          <w:rFonts w:ascii="ＭＳ 明朝" w:hAnsi="ＭＳ 明朝" w:hint="eastAsia"/>
        </w:rPr>
        <w:t>－１４）</w:t>
      </w:r>
    </w:p>
    <w:p w14:paraId="5997192F" w14:textId="77777777" w:rsidR="00545BD2" w:rsidRPr="00E05DF3" w:rsidRDefault="00257494" w:rsidP="00545BD2">
      <w:pPr>
        <w:kinsoku w:val="0"/>
        <w:adjustRightInd w:val="0"/>
        <w:rPr>
          <w:rFonts w:ascii="ＭＳ 明朝" w:hAnsi="ＭＳ 明朝"/>
        </w:rPr>
      </w:pPr>
      <w:r w:rsidRPr="00E05DF3">
        <w:rPr>
          <w:rFonts w:ascii="ＭＳ 明朝" w:hAnsi="ＭＳ 明朝" w:hint="eastAsia"/>
        </w:rPr>
        <w:t>17</w:t>
      </w:r>
      <w:r w:rsidR="00545BD2" w:rsidRPr="00E05DF3">
        <w:rPr>
          <w:rFonts w:ascii="ＭＳ 明朝" w:hAnsi="ＭＳ 明朝" w:hint="eastAsia"/>
        </w:rPr>
        <w:t xml:space="preserve">　環境に対する配慮やその他の提案（様式</w:t>
      </w:r>
      <w:r w:rsidR="0091257F" w:rsidRPr="00E05DF3">
        <w:rPr>
          <w:rFonts w:hint="eastAsia"/>
        </w:rPr>
        <w:t>５</w:t>
      </w:r>
      <w:r w:rsidR="00545BD2" w:rsidRPr="00E05DF3">
        <w:rPr>
          <w:rFonts w:ascii="ＭＳ 明朝" w:hAnsi="ＭＳ 明朝" w:hint="eastAsia"/>
        </w:rPr>
        <w:t>－１５）</w:t>
      </w:r>
    </w:p>
    <w:p w14:paraId="14AE1710" w14:textId="77777777" w:rsidR="00545BD2" w:rsidRPr="00E05DF3" w:rsidRDefault="00545BD2" w:rsidP="00545BD2">
      <w:pPr>
        <w:kinsoku w:val="0"/>
        <w:adjustRightInd w:val="0"/>
      </w:pPr>
    </w:p>
    <w:p w14:paraId="75B7855E" w14:textId="77777777" w:rsidR="00CD7122" w:rsidRPr="00E05DF3" w:rsidRDefault="00CD7122" w:rsidP="00545BD2">
      <w:pPr>
        <w:kinsoku w:val="0"/>
        <w:adjustRightInd w:val="0"/>
      </w:pPr>
    </w:p>
    <w:p w14:paraId="1C846F12" w14:textId="77777777" w:rsidR="007478BF" w:rsidRPr="00E05DF3" w:rsidRDefault="007478BF" w:rsidP="00545BD2">
      <w:pPr>
        <w:kinsoku w:val="0"/>
        <w:adjustRightInd w:val="0"/>
      </w:pPr>
    </w:p>
    <w:p w14:paraId="1FA5CC33" w14:textId="77777777" w:rsidR="00545BD2" w:rsidRPr="00E05DF3" w:rsidRDefault="00545BD2" w:rsidP="00806AE2">
      <w:pPr>
        <w:kinsoku w:val="0"/>
        <w:adjustRightInd w:val="0"/>
      </w:pPr>
      <w:r w:rsidRPr="00E05DF3">
        <w:rPr>
          <w:rFonts w:hint="eastAsia"/>
        </w:rPr>
        <w:lastRenderedPageBreak/>
        <w:t>様式</w:t>
      </w:r>
      <w:r w:rsidR="00462C89" w:rsidRPr="00E05DF3">
        <w:rPr>
          <w:rFonts w:hint="eastAsia"/>
        </w:rPr>
        <w:t>５</w:t>
      </w:r>
      <w:r w:rsidRPr="00E05DF3">
        <w:rPr>
          <w:rFonts w:hint="eastAsia"/>
        </w:rPr>
        <w:t>－２</w:t>
      </w:r>
      <w:r w:rsidR="00806AE2" w:rsidRPr="00E05DF3">
        <w:rPr>
          <w:rFonts w:hint="eastAsia"/>
        </w:rPr>
        <w:t xml:space="preserve">　</w:t>
      </w:r>
    </w:p>
    <w:p w14:paraId="36977F05"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67912C96" w14:textId="77777777" w:rsidTr="00646EBC">
        <w:trPr>
          <w:trHeight w:val="554"/>
        </w:trPr>
        <w:tc>
          <w:tcPr>
            <w:tcW w:w="9723" w:type="dxa"/>
            <w:gridSpan w:val="2"/>
            <w:vAlign w:val="center"/>
          </w:tcPr>
          <w:p w14:paraId="6CF0A906" w14:textId="77777777" w:rsidR="00806AE2" w:rsidRPr="00E05DF3" w:rsidRDefault="00545BD2" w:rsidP="00646EBC">
            <w:pPr>
              <w:kinsoku w:val="0"/>
              <w:adjustRightInd w:val="0"/>
            </w:pPr>
            <w:r w:rsidRPr="00E05DF3">
              <w:rPr>
                <w:rFonts w:hint="eastAsia"/>
              </w:rPr>
              <w:t>施設運営方針・平等利用等</w:t>
            </w:r>
          </w:p>
        </w:tc>
      </w:tr>
      <w:tr w:rsidR="00806AE2" w:rsidRPr="00E05DF3" w14:paraId="4D29812D" w14:textId="77777777" w:rsidTr="00646EBC">
        <w:trPr>
          <w:trHeight w:val="12454"/>
        </w:trPr>
        <w:tc>
          <w:tcPr>
            <w:tcW w:w="9723" w:type="dxa"/>
            <w:gridSpan w:val="2"/>
          </w:tcPr>
          <w:p w14:paraId="4768556D" w14:textId="77777777" w:rsidR="00806AE2" w:rsidRPr="00E05DF3" w:rsidRDefault="00545BD2" w:rsidP="00646EBC">
            <w:pPr>
              <w:kinsoku w:val="0"/>
              <w:adjustRightInd w:val="0"/>
            </w:pPr>
            <w:r w:rsidRPr="00E05DF3">
              <w:rPr>
                <w:rFonts w:hint="eastAsia"/>
              </w:rPr>
              <w:t>①</w:t>
            </w:r>
            <w:r w:rsidR="00097284" w:rsidRPr="00E05DF3">
              <w:rPr>
                <w:rFonts w:hint="eastAsia"/>
              </w:rPr>
              <w:t>平等利用の確保（利用者平等利用の</w:t>
            </w:r>
            <w:r w:rsidR="006C74AD" w:rsidRPr="00E05DF3">
              <w:rPr>
                <w:rFonts w:hint="eastAsia"/>
              </w:rPr>
              <w:t>確保</w:t>
            </w:r>
            <w:r w:rsidR="00097284" w:rsidRPr="00E05DF3">
              <w:rPr>
                <w:rFonts w:hint="eastAsia"/>
              </w:rPr>
              <w:t>について）</w:t>
            </w:r>
          </w:p>
          <w:p w14:paraId="08A215C3" w14:textId="77777777" w:rsidR="00806AE2" w:rsidRPr="00E05DF3" w:rsidRDefault="00806AE2" w:rsidP="00646EBC">
            <w:pPr>
              <w:kinsoku w:val="0"/>
              <w:adjustRightInd w:val="0"/>
            </w:pPr>
          </w:p>
        </w:tc>
      </w:tr>
      <w:tr w:rsidR="00806AE2" w:rsidRPr="00E05DF3" w14:paraId="7DDC8555" w14:textId="77777777" w:rsidTr="00646EBC">
        <w:trPr>
          <w:trHeight w:val="557"/>
        </w:trPr>
        <w:tc>
          <w:tcPr>
            <w:tcW w:w="2943" w:type="dxa"/>
            <w:vAlign w:val="center"/>
          </w:tcPr>
          <w:p w14:paraId="4C4D830C" w14:textId="77777777" w:rsidR="00806AE2" w:rsidRPr="00E05DF3" w:rsidRDefault="00806AE2" w:rsidP="00646EBC">
            <w:pPr>
              <w:kinsoku w:val="0"/>
              <w:adjustRightInd w:val="0"/>
              <w:jc w:val="center"/>
            </w:pPr>
            <w:r w:rsidRPr="00E05DF3">
              <w:rPr>
                <w:rFonts w:hint="eastAsia"/>
                <w:spacing w:val="15"/>
                <w:kern w:val="0"/>
                <w:fitText w:val="2470" w:id="-1490776064"/>
              </w:rPr>
              <w:t>団体名（代表団体</w:t>
            </w:r>
            <w:r w:rsidRPr="00E05DF3">
              <w:rPr>
                <w:rFonts w:hint="eastAsia"/>
                <w:spacing w:val="30"/>
                <w:kern w:val="0"/>
                <w:fitText w:val="2470" w:id="-1490776064"/>
              </w:rPr>
              <w:t>）</w:t>
            </w:r>
          </w:p>
        </w:tc>
        <w:tc>
          <w:tcPr>
            <w:tcW w:w="6780" w:type="dxa"/>
            <w:vAlign w:val="center"/>
          </w:tcPr>
          <w:p w14:paraId="54A94C2F" w14:textId="77777777" w:rsidR="00806AE2" w:rsidRPr="00E05DF3" w:rsidRDefault="00806AE2" w:rsidP="00646EBC">
            <w:pPr>
              <w:kinsoku w:val="0"/>
              <w:adjustRightInd w:val="0"/>
            </w:pPr>
          </w:p>
        </w:tc>
      </w:tr>
    </w:tbl>
    <w:p w14:paraId="0FF3FB0D" w14:textId="77777777" w:rsidR="00545BD2" w:rsidRPr="00E05DF3" w:rsidRDefault="00545BD2" w:rsidP="00545BD2">
      <w:pPr>
        <w:kinsoku w:val="0"/>
        <w:adjustRightInd w:val="0"/>
      </w:pPr>
      <w:r w:rsidRPr="00E05DF3">
        <w:rPr>
          <w:rFonts w:hint="eastAsia"/>
        </w:rPr>
        <w:lastRenderedPageBreak/>
        <w:t>様式</w:t>
      </w:r>
      <w:r w:rsidR="00462C89" w:rsidRPr="00E05DF3">
        <w:rPr>
          <w:rFonts w:hint="eastAsia"/>
        </w:rPr>
        <w:t>５</w:t>
      </w:r>
      <w:r w:rsidRPr="00E05DF3">
        <w:rPr>
          <w:rFonts w:hint="eastAsia"/>
        </w:rPr>
        <w:t>－３</w:t>
      </w:r>
    </w:p>
    <w:p w14:paraId="1DF2EE3A" w14:textId="77777777" w:rsidR="00545BD2" w:rsidRPr="00E05DF3" w:rsidRDefault="00545BD2" w:rsidP="00545BD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545BD2" w:rsidRPr="00E05DF3" w14:paraId="10CFC067" w14:textId="77777777" w:rsidTr="00646EBC">
        <w:trPr>
          <w:trHeight w:val="554"/>
        </w:trPr>
        <w:tc>
          <w:tcPr>
            <w:tcW w:w="9723" w:type="dxa"/>
            <w:gridSpan w:val="2"/>
            <w:vAlign w:val="center"/>
          </w:tcPr>
          <w:p w14:paraId="0BA9EC02" w14:textId="77777777" w:rsidR="00545BD2" w:rsidRPr="00E05DF3" w:rsidRDefault="00545BD2" w:rsidP="00646EBC">
            <w:pPr>
              <w:kinsoku w:val="0"/>
              <w:adjustRightInd w:val="0"/>
            </w:pPr>
            <w:r w:rsidRPr="00E05DF3">
              <w:rPr>
                <w:rFonts w:hint="eastAsia"/>
              </w:rPr>
              <w:t>施設運営方針・平等利用等</w:t>
            </w:r>
          </w:p>
        </w:tc>
      </w:tr>
      <w:tr w:rsidR="00545BD2" w:rsidRPr="00E05DF3" w14:paraId="3CD213F9" w14:textId="77777777" w:rsidTr="00646EBC">
        <w:trPr>
          <w:trHeight w:val="12454"/>
        </w:trPr>
        <w:tc>
          <w:tcPr>
            <w:tcW w:w="9723" w:type="dxa"/>
            <w:gridSpan w:val="2"/>
          </w:tcPr>
          <w:p w14:paraId="0D14E153" w14:textId="77777777" w:rsidR="00545BD2" w:rsidRPr="00E05DF3" w:rsidRDefault="00545BD2" w:rsidP="00646EBC">
            <w:pPr>
              <w:kinsoku w:val="0"/>
              <w:adjustRightInd w:val="0"/>
            </w:pPr>
            <w:r w:rsidRPr="00E05DF3">
              <w:rPr>
                <w:rFonts w:hint="eastAsia"/>
              </w:rPr>
              <w:t>②施設運営の基本方針（施設設置目的の確保について）</w:t>
            </w:r>
          </w:p>
          <w:p w14:paraId="7514DF94" w14:textId="77777777" w:rsidR="00545BD2" w:rsidRPr="00E05DF3" w:rsidRDefault="00545BD2" w:rsidP="00646EBC">
            <w:pPr>
              <w:kinsoku w:val="0"/>
              <w:adjustRightInd w:val="0"/>
            </w:pPr>
          </w:p>
        </w:tc>
      </w:tr>
      <w:tr w:rsidR="00545BD2" w:rsidRPr="00E05DF3" w14:paraId="3C94B1F9" w14:textId="77777777" w:rsidTr="00646EBC">
        <w:trPr>
          <w:trHeight w:val="557"/>
        </w:trPr>
        <w:tc>
          <w:tcPr>
            <w:tcW w:w="2943" w:type="dxa"/>
            <w:vAlign w:val="center"/>
          </w:tcPr>
          <w:p w14:paraId="6254FDD0" w14:textId="77777777" w:rsidR="00545BD2" w:rsidRPr="00E05DF3" w:rsidRDefault="00545BD2" w:rsidP="00646EBC">
            <w:pPr>
              <w:kinsoku w:val="0"/>
              <w:adjustRightInd w:val="0"/>
              <w:jc w:val="center"/>
            </w:pPr>
            <w:r w:rsidRPr="00E05DF3">
              <w:rPr>
                <w:rFonts w:hint="eastAsia"/>
                <w:spacing w:val="15"/>
                <w:kern w:val="0"/>
                <w:fitText w:val="2470" w:id="-1489841152"/>
              </w:rPr>
              <w:t>団体名（代表団体</w:t>
            </w:r>
            <w:r w:rsidRPr="00E05DF3">
              <w:rPr>
                <w:rFonts w:hint="eastAsia"/>
                <w:spacing w:val="30"/>
                <w:kern w:val="0"/>
                <w:fitText w:val="2470" w:id="-1489841152"/>
              </w:rPr>
              <w:t>）</w:t>
            </w:r>
          </w:p>
        </w:tc>
        <w:tc>
          <w:tcPr>
            <w:tcW w:w="6780" w:type="dxa"/>
            <w:vAlign w:val="center"/>
          </w:tcPr>
          <w:p w14:paraId="719A03E7" w14:textId="77777777" w:rsidR="00545BD2" w:rsidRPr="00E05DF3" w:rsidRDefault="00545BD2" w:rsidP="00646EBC">
            <w:pPr>
              <w:kinsoku w:val="0"/>
              <w:adjustRightInd w:val="0"/>
            </w:pPr>
          </w:p>
        </w:tc>
      </w:tr>
    </w:tbl>
    <w:p w14:paraId="2F7C7D71" w14:textId="77777777" w:rsidR="00806AE2" w:rsidRPr="00E05DF3" w:rsidRDefault="00806AE2" w:rsidP="00806AE2">
      <w:pPr>
        <w:kinsoku w:val="0"/>
        <w:adjustRightInd w:val="0"/>
      </w:pPr>
      <w:r w:rsidRPr="00E05DF3">
        <w:rPr>
          <w:rFonts w:hint="eastAsia"/>
        </w:rPr>
        <w:lastRenderedPageBreak/>
        <w:t>様式</w:t>
      </w:r>
      <w:r w:rsidR="00462C89" w:rsidRPr="00E05DF3">
        <w:rPr>
          <w:rFonts w:hint="eastAsia"/>
        </w:rPr>
        <w:t>５</w:t>
      </w:r>
      <w:r w:rsidRPr="00E05DF3">
        <w:rPr>
          <w:rFonts w:hint="eastAsia"/>
        </w:rPr>
        <w:t>－</w:t>
      </w:r>
      <w:r w:rsidR="00545BD2" w:rsidRPr="00E05DF3">
        <w:rPr>
          <w:rFonts w:hint="eastAsia"/>
        </w:rPr>
        <w:t>４</w:t>
      </w:r>
    </w:p>
    <w:p w14:paraId="55E525AD"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72E4A0B5" w14:textId="77777777" w:rsidTr="00646EBC">
        <w:trPr>
          <w:trHeight w:val="566"/>
        </w:trPr>
        <w:tc>
          <w:tcPr>
            <w:tcW w:w="9723" w:type="dxa"/>
            <w:gridSpan w:val="2"/>
            <w:vAlign w:val="center"/>
          </w:tcPr>
          <w:p w14:paraId="52E33E94" w14:textId="77777777" w:rsidR="00806AE2" w:rsidRPr="00E05DF3" w:rsidRDefault="00545BD2" w:rsidP="00646EBC">
            <w:pPr>
              <w:kinsoku w:val="0"/>
              <w:adjustRightInd w:val="0"/>
            </w:pPr>
            <w:r w:rsidRPr="00E05DF3">
              <w:rPr>
                <w:rFonts w:hint="eastAsia"/>
              </w:rPr>
              <w:t>利便性向上策</w:t>
            </w:r>
          </w:p>
        </w:tc>
      </w:tr>
      <w:tr w:rsidR="00806AE2" w:rsidRPr="00E05DF3" w14:paraId="670CDB34" w14:textId="77777777" w:rsidTr="00646EBC">
        <w:trPr>
          <w:trHeight w:val="12463"/>
        </w:trPr>
        <w:tc>
          <w:tcPr>
            <w:tcW w:w="9723" w:type="dxa"/>
            <w:gridSpan w:val="2"/>
          </w:tcPr>
          <w:p w14:paraId="47F64401" w14:textId="77777777" w:rsidR="0073118F" w:rsidRPr="00E05DF3" w:rsidRDefault="00124E99" w:rsidP="00646EBC">
            <w:pPr>
              <w:kinsoku w:val="0"/>
              <w:adjustRightInd w:val="0"/>
              <w:ind w:left="247" w:hangingChars="100" w:hanging="247"/>
              <w:jc w:val="left"/>
            </w:pPr>
            <w:r w:rsidRPr="00E05DF3">
              <w:rPr>
                <w:rFonts w:hint="eastAsia"/>
              </w:rPr>
              <w:t>①</w:t>
            </w:r>
            <w:r w:rsidR="00DC7311" w:rsidRPr="00E05DF3">
              <w:rPr>
                <w:rFonts w:hint="eastAsia"/>
              </w:rPr>
              <w:t>サービスの提供内容及び向上策</w:t>
            </w:r>
          </w:p>
          <w:p w14:paraId="4D9BA4C4" w14:textId="77777777" w:rsidR="00097284" w:rsidRPr="00E05DF3" w:rsidRDefault="00097284" w:rsidP="00646EBC">
            <w:pPr>
              <w:kinsoku w:val="0"/>
              <w:adjustRightInd w:val="0"/>
              <w:ind w:left="247" w:hangingChars="100" w:hanging="247"/>
              <w:jc w:val="left"/>
            </w:pPr>
          </w:p>
        </w:tc>
      </w:tr>
      <w:tr w:rsidR="00097284" w:rsidRPr="00E05DF3" w14:paraId="4D060B4A" w14:textId="77777777" w:rsidTr="00646EBC">
        <w:trPr>
          <w:trHeight w:val="557"/>
        </w:trPr>
        <w:tc>
          <w:tcPr>
            <w:tcW w:w="2943" w:type="dxa"/>
            <w:vAlign w:val="center"/>
          </w:tcPr>
          <w:p w14:paraId="73423839" w14:textId="77777777" w:rsidR="00097284" w:rsidRPr="00E05DF3" w:rsidRDefault="00097284" w:rsidP="00646EBC">
            <w:pPr>
              <w:kinsoku w:val="0"/>
              <w:adjustRightInd w:val="0"/>
              <w:jc w:val="center"/>
            </w:pPr>
            <w:r w:rsidRPr="00E05DF3">
              <w:rPr>
                <w:rFonts w:hint="eastAsia"/>
                <w:spacing w:val="15"/>
                <w:kern w:val="0"/>
                <w:fitText w:val="2470" w:id="-1490776063"/>
              </w:rPr>
              <w:t>団体名（代表団体</w:t>
            </w:r>
            <w:r w:rsidRPr="00E05DF3">
              <w:rPr>
                <w:rFonts w:hint="eastAsia"/>
                <w:spacing w:val="30"/>
                <w:kern w:val="0"/>
                <w:fitText w:val="2470" w:id="-1490776063"/>
              </w:rPr>
              <w:t>）</w:t>
            </w:r>
          </w:p>
        </w:tc>
        <w:tc>
          <w:tcPr>
            <w:tcW w:w="6780" w:type="dxa"/>
            <w:vAlign w:val="center"/>
          </w:tcPr>
          <w:p w14:paraId="4E73D6D8" w14:textId="77777777" w:rsidR="00097284" w:rsidRPr="00E05DF3" w:rsidRDefault="00097284" w:rsidP="00646EBC">
            <w:pPr>
              <w:kinsoku w:val="0"/>
              <w:adjustRightInd w:val="0"/>
            </w:pPr>
          </w:p>
        </w:tc>
      </w:tr>
    </w:tbl>
    <w:p w14:paraId="7BEBE228" w14:textId="77777777" w:rsidR="00124E99" w:rsidRPr="00E05DF3" w:rsidRDefault="00124E99" w:rsidP="00124E99">
      <w:pPr>
        <w:kinsoku w:val="0"/>
        <w:adjustRightInd w:val="0"/>
      </w:pPr>
      <w:r w:rsidRPr="00E05DF3">
        <w:rPr>
          <w:rFonts w:hint="eastAsia"/>
        </w:rPr>
        <w:lastRenderedPageBreak/>
        <w:t>様式</w:t>
      </w:r>
      <w:r w:rsidR="00462C89" w:rsidRPr="00E05DF3">
        <w:rPr>
          <w:rFonts w:hint="eastAsia"/>
        </w:rPr>
        <w:t>５</w:t>
      </w:r>
      <w:r w:rsidRPr="00E05DF3">
        <w:rPr>
          <w:rFonts w:hint="eastAsia"/>
        </w:rPr>
        <w:t>－５</w:t>
      </w:r>
    </w:p>
    <w:p w14:paraId="2350154A" w14:textId="77777777" w:rsidR="00124E99" w:rsidRPr="00E05DF3" w:rsidRDefault="00124E99" w:rsidP="00124E9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124E99" w:rsidRPr="00E05DF3" w14:paraId="019A9D63" w14:textId="77777777" w:rsidTr="00646EBC">
        <w:trPr>
          <w:trHeight w:val="566"/>
        </w:trPr>
        <w:tc>
          <w:tcPr>
            <w:tcW w:w="9723" w:type="dxa"/>
            <w:gridSpan w:val="2"/>
            <w:vAlign w:val="center"/>
          </w:tcPr>
          <w:p w14:paraId="524D7BFE" w14:textId="77777777" w:rsidR="00124E99" w:rsidRPr="00E05DF3" w:rsidRDefault="00124E99" w:rsidP="00646EBC">
            <w:pPr>
              <w:kinsoku w:val="0"/>
              <w:adjustRightInd w:val="0"/>
            </w:pPr>
            <w:r w:rsidRPr="00E05DF3">
              <w:rPr>
                <w:rFonts w:hint="eastAsia"/>
              </w:rPr>
              <w:t>利便性向上策</w:t>
            </w:r>
          </w:p>
        </w:tc>
      </w:tr>
      <w:tr w:rsidR="00124E99" w:rsidRPr="00E05DF3" w14:paraId="70B5C839" w14:textId="77777777" w:rsidTr="00646EBC">
        <w:trPr>
          <w:trHeight w:val="12463"/>
        </w:trPr>
        <w:tc>
          <w:tcPr>
            <w:tcW w:w="9723" w:type="dxa"/>
            <w:gridSpan w:val="2"/>
          </w:tcPr>
          <w:p w14:paraId="239497D6" w14:textId="77777777" w:rsidR="00124E99" w:rsidRPr="00E05DF3" w:rsidRDefault="00124E99" w:rsidP="00646EBC">
            <w:pPr>
              <w:kinsoku w:val="0"/>
              <w:adjustRightInd w:val="0"/>
              <w:ind w:left="247" w:hangingChars="100" w:hanging="247"/>
              <w:jc w:val="left"/>
            </w:pPr>
            <w:r w:rsidRPr="00E05DF3">
              <w:rPr>
                <w:rFonts w:hint="eastAsia"/>
              </w:rPr>
              <w:t>②利用率向上策</w:t>
            </w:r>
          </w:p>
          <w:p w14:paraId="1691C16A" w14:textId="77777777" w:rsidR="00124E99" w:rsidRPr="00E05DF3" w:rsidRDefault="00124E99" w:rsidP="00646EBC">
            <w:pPr>
              <w:kinsoku w:val="0"/>
              <w:adjustRightInd w:val="0"/>
              <w:ind w:left="247" w:hangingChars="100" w:hanging="247"/>
              <w:jc w:val="left"/>
            </w:pPr>
          </w:p>
        </w:tc>
      </w:tr>
      <w:tr w:rsidR="00124E99" w:rsidRPr="00E05DF3" w14:paraId="3A46DBF1" w14:textId="77777777" w:rsidTr="00646EBC">
        <w:trPr>
          <w:trHeight w:val="557"/>
        </w:trPr>
        <w:tc>
          <w:tcPr>
            <w:tcW w:w="2943" w:type="dxa"/>
            <w:vAlign w:val="center"/>
          </w:tcPr>
          <w:p w14:paraId="08CF2A8F" w14:textId="77777777" w:rsidR="00124E99" w:rsidRPr="00E05DF3" w:rsidRDefault="00124E99" w:rsidP="00646EBC">
            <w:pPr>
              <w:kinsoku w:val="0"/>
              <w:adjustRightInd w:val="0"/>
              <w:jc w:val="center"/>
            </w:pPr>
            <w:r w:rsidRPr="00E05DF3">
              <w:rPr>
                <w:rFonts w:hint="eastAsia"/>
                <w:spacing w:val="15"/>
                <w:kern w:val="0"/>
                <w:fitText w:val="2470" w:id="-1489840640"/>
              </w:rPr>
              <w:t>団体名（代表団体</w:t>
            </w:r>
            <w:r w:rsidRPr="00E05DF3">
              <w:rPr>
                <w:rFonts w:hint="eastAsia"/>
                <w:spacing w:val="30"/>
                <w:kern w:val="0"/>
                <w:fitText w:val="2470" w:id="-1489840640"/>
              </w:rPr>
              <w:t>）</w:t>
            </w:r>
          </w:p>
        </w:tc>
        <w:tc>
          <w:tcPr>
            <w:tcW w:w="6780" w:type="dxa"/>
            <w:vAlign w:val="center"/>
          </w:tcPr>
          <w:p w14:paraId="0EA064C7" w14:textId="77777777" w:rsidR="00124E99" w:rsidRPr="00E05DF3" w:rsidRDefault="00124E99" w:rsidP="00646EBC">
            <w:pPr>
              <w:kinsoku w:val="0"/>
              <w:adjustRightInd w:val="0"/>
            </w:pPr>
          </w:p>
        </w:tc>
      </w:tr>
    </w:tbl>
    <w:p w14:paraId="4B70887D" w14:textId="77777777" w:rsidR="00124E99" w:rsidRPr="00E05DF3" w:rsidRDefault="00124E99" w:rsidP="00124E99">
      <w:pPr>
        <w:kinsoku w:val="0"/>
        <w:adjustRightInd w:val="0"/>
      </w:pPr>
      <w:r w:rsidRPr="00E05DF3">
        <w:rPr>
          <w:rFonts w:hint="eastAsia"/>
        </w:rPr>
        <w:lastRenderedPageBreak/>
        <w:t>様式</w:t>
      </w:r>
      <w:r w:rsidR="00462C89" w:rsidRPr="00E05DF3">
        <w:rPr>
          <w:rFonts w:hint="eastAsia"/>
        </w:rPr>
        <w:t>５</w:t>
      </w:r>
      <w:r w:rsidRPr="00E05DF3">
        <w:rPr>
          <w:rFonts w:hint="eastAsia"/>
        </w:rPr>
        <w:t>－６</w:t>
      </w:r>
    </w:p>
    <w:p w14:paraId="3730F861" w14:textId="77777777" w:rsidR="00124E99" w:rsidRPr="00E05DF3" w:rsidRDefault="00124E99" w:rsidP="00124E9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124E99" w:rsidRPr="00E05DF3" w14:paraId="0922C13C" w14:textId="77777777" w:rsidTr="00646EBC">
        <w:trPr>
          <w:trHeight w:val="566"/>
        </w:trPr>
        <w:tc>
          <w:tcPr>
            <w:tcW w:w="9723" w:type="dxa"/>
            <w:gridSpan w:val="2"/>
            <w:vAlign w:val="center"/>
          </w:tcPr>
          <w:p w14:paraId="6CB57A53" w14:textId="77777777" w:rsidR="00124E99" w:rsidRPr="00E05DF3" w:rsidRDefault="00124E99" w:rsidP="00646EBC">
            <w:pPr>
              <w:kinsoku w:val="0"/>
              <w:adjustRightInd w:val="0"/>
            </w:pPr>
            <w:r w:rsidRPr="00E05DF3">
              <w:rPr>
                <w:rFonts w:hint="eastAsia"/>
              </w:rPr>
              <w:t>利便性向上策</w:t>
            </w:r>
          </w:p>
        </w:tc>
      </w:tr>
      <w:tr w:rsidR="00124E99" w:rsidRPr="00E05DF3" w14:paraId="6F3A6C55" w14:textId="77777777" w:rsidTr="00646EBC">
        <w:trPr>
          <w:trHeight w:val="12463"/>
        </w:trPr>
        <w:tc>
          <w:tcPr>
            <w:tcW w:w="9723" w:type="dxa"/>
            <w:gridSpan w:val="2"/>
          </w:tcPr>
          <w:p w14:paraId="155BD0AC" w14:textId="77777777" w:rsidR="00124E99" w:rsidRPr="00E05DF3" w:rsidRDefault="00124E99" w:rsidP="00646EBC">
            <w:pPr>
              <w:kinsoku w:val="0"/>
              <w:adjustRightInd w:val="0"/>
              <w:ind w:left="247" w:hangingChars="100" w:hanging="247"/>
              <w:jc w:val="left"/>
            </w:pPr>
            <w:r w:rsidRPr="00E05DF3">
              <w:rPr>
                <w:rFonts w:hint="eastAsia"/>
              </w:rPr>
              <w:t>③自主事業その他の取り組み</w:t>
            </w:r>
          </w:p>
          <w:p w14:paraId="7E6120F6" w14:textId="77777777" w:rsidR="00124E99" w:rsidRPr="00E05DF3" w:rsidRDefault="00124E99" w:rsidP="00646EBC">
            <w:pPr>
              <w:kinsoku w:val="0"/>
              <w:adjustRightInd w:val="0"/>
              <w:ind w:left="247" w:hangingChars="100" w:hanging="247"/>
              <w:jc w:val="left"/>
            </w:pPr>
          </w:p>
        </w:tc>
      </w:tr>
      <w:tr w:rsidR="00124E99" w:rsidRPr="00E05DF3" w14:paraId="037AFA95" w14:textId="77777777" w:rsidTr="00646EBC">
        <w:trPr>
          <w:trHeight w:val="557"/>
        </w:trPr>
        <w:tc>
          <w:tcPr>
            <w:tcW w:w="2943" w:type="dxa"/>
            <w:vAlign w:val="center"/>
          </w:tcPr>
          <w:p w14:paraId="2F5AF988" w14:textId="77777777" w:rsidR="00124E99" w:rsidRPr="00E05DF3" w:rsidRDefault="00124E99" w:rsidP="00646EBC">
            <w:pPr>
              <w:kinsoku w:val="0"/>
              <w:adjustRightInd w:val="0"/>
              <w:jc w:val="center"/>
            </w:pPr>
            <w:r w:rsidRPr="00E05DF3">
              <w:rPr>
                <w:rFonts w:hint="eastAsia"/>
                <w:spacing w:val="15"/>
                <w:kern w:val="0"/>
                <w:fitText w:val="2470" w:id="-1489840384"/>
              </w:rPr>
              <w:t>団体名（代表団体</w:t>
            </w:r>
            <w:r w:rsidRPr="00E05DF3">
              <w:rPr>
                <w:rFonts w:hint="eastAsia"/>
                <w:spacing w:val="30"/>
                <w:kern w:val="0"/>
                <w:fitText w:val="2470" w:id="-1489840384"/>
              </w:rPr>
              <w:t>）</w:t>
            </w:r>
          </w:p>
        </w:tc>
        <w:tc>
          <w:tcPr>
            <w:tcW w:w="6780" w:type="dxa"/>
            <w:vAlign w:val="center"/>
          </w:tcPr>
          <w:p w14:paraId="5023AB99" w14:textId="77777777" w:rsidR="00124E99" w:rsidRPr="00E05DF3" w:rsidRDefault="00124E99" w:rsidP="00646EBC">
            <w:pPr>
              <w:kinsoku w:val="0"/>
              <w:adjustRightInd w:val="0"/>
            </w:pPr>
          </w:p>
        </w:tc>
      </w:tr>
    </w:tbl>
    <w:p w14:paraId="1FEBCC1F" w14:textId="77777777" w:rsidR="00806AE2" w:rsidRPr="00E05DF3" w:rsidRDefault="00806AE2" w:rsidP="00806AE2">
      <w:pPr>
        <w:kinsoku w:val="0"/>
        <w:adjustRightInd w:val="0"/>
      </w:pPr>
      <w:r w:rsidRPr="00E05DF3">
        <w:rPr>
          <w:rFonts w:hint="eastAsia"/>
        </w:rPr>
        <w:lastRenderedPageBreak/>
        <w:t>様式</w:t>
      </w:r>
      <w:r w:rsidR="00462C89" w:rsidRPr="00E05DF3">
        <w:rPr>
          <w:rFonts w:hint="eastAsia"/>
        </w:rPr>
        <w:t>５</w:t>
      </w:r>
      <w:r w:rsidRPr="00E05DF3">
        <w:rPr>
          <w:rFonts w:hint="eastAsia"/>
        </w:rPr>
        <w:t>－</w:t>
      </w:r>
      <w:r w:rsidR="00124E99" w:rsidRPr="00E05DF3">
        <w:rPr>
          <w:rFonts w:hint="eastAsia"/>
        </w:rPr>
        <w:t>７</w:t>
      </w:r>
    </w:p>
    <w:p w14:paraId="34027843"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04E22F22" w14:textId="77777777" w:rsidTr="00646EBC">
        <w:trPr>
          <w:trHeight w:val="566"/>
        </w:trPr>
        <w:tc>
          <w:tcPr>
            <w:tcW w:w="9723" w:type="dxa"/>
            <w:gridSpan w:val="2"/>
            <w:vAlign w:val="center"/>
          </w:tcPr>
          <w:p w14:paraId="5DCC6241" w14:textId="77777777" w:rsidR="00806AE2" w:rsidRPr="00E05DF3" w:rsidRDefault="00124E99" w:rsidP="00646EBC">
            <w:pPr>
              <w:kinsoku w:val="0"/>
              <w:adjustRightInd w:val="0"/>
            </w:pPr>
            <w:r w:rsidRPr="00E05DF3">
              <w:rPr>
                <w:rFonts w:hint="eastAsia"/>
              </w:rPr>
              <w:t>維持管理体制</w:t>
            </w:r>
          </w:p>
        </w:tc>
      </w:tr>
      <w:tr w:rsidR="00806AE2" w:rsidRPr="00E05DF3" w14:paraId="78F53257" w14:textId="77777777" w:rsidTr="00646EBC">
        <w:trPr>
          <w:trHeight w:val="12622"/>
        </w:trPr>
        <w:tc>
          <w:tcPr>
            <w:tcW w:w="9723" w:type="dxa"/>
            <w:gridSpan w:val="2"/>
          </w:tcPr>
          <w:p w14:paraId="7436E4D2" w14:textId="77777777" w:rsidR="001319E3" w:rsidRPr="00E05DF3" w:rsidRDefault="00124E99" w:rsidP="00646EBC">
            <w:pPr>
              <w:kinsoku w:val="0"/>
              <w:adjustRightInd w:val="0"/>
            </w:pPr>
            <w:r w:rsidRPr="00E05DF3">
              <w:rPr>
                <w:rFonts w:hint="eastAsia"/>
              </w:rPr>
              <w:t>①職員の確保・育成</w:t>
            </w:r>
          </w:p>
        </w:tc>
      </w:tr>
      <w:tr w:rsidR="00097284" w:rsidRPr="00E05DF3" w14:paraId="281A8706" w14:textId="77777777" w:rsidTr="00646EBC">
        <w:trPr>
          <w:trHeight w:val="557"/>
        </w:trPr>
        <w:tc>
          <w:tcPr>
            <w:tcW w:w="2943" w:type="dxa"/>
            <w:vAlign w:val="center"/>
          </w:tcPr>
          <w:p w14:paraId="71991CBA" w14:textId="77777777" w:rsidR="00097284" w:rsidRPr="00E05DF3" w:rsidRDefault="00097284" w:rsidP="00646EBC">
            <w:pPr>
              <w:kinsoku w:val="0"/>
              <w:adjustRightInd w:val="0"/>
              <w:jc w:val="center"/>
            </w:pPr>
            <w:r w:rsidRPr="00E05DF3">
              <w:rPr>
                <w:rFonts w:hint="eastAsia"/>
                <w:spacing w:val="15"/>
                <w:kern w:val="0"/>
                <w:fitText w:val="2470" w:id="-1490776062"/>
              </w:rPr>
              <w:t>団体名（代表団体</w:t>
            </w:r>
            <w:r w:rsidRPr="00E05DF3">
              <w:rPr>
                <w:rFonts w:hint="eastAsia"/>
                <w:spacing w:val="30"/>
                <w:kern w:val="0"/>
                <w:fitText w:val="2470" w:id="-1490776062"/>
              </w:rPr>
              <w:t>）</w:t>
            </w:r>
          </w:p>
        </w:tc>
        <w:tc>
          <w:tcPr>
            <w:tcW w:w="6780" w:type="dxa"/>
            <w:vAlign w:val="center"/>
          </w:tcPr>
          <w:p w14:paraId="19F005C8" w14:textId="77777777" w:rsidR="00097284" w:rsidRPr="00E05DF3" w:rsidRDefault="00097284" w:rsidP="00646EBC">
            <w:pPr>
              <w:kinsoku w:val="0"/>
              <w:adjustRightInd w:val="0"/>
            </w:pPr>
          </w:p>
        </w:tc>
      </w:tr>
    </w:tbl>
    <w:p w14:paraId="1CBAC1F4" w14:textId="77777777" w:rsidR="00806AE2" w:rsidRPr="00E05DF3" w:rsidRDefault="00806AE2" w:rsidP="00806AE2">
      <w:pPr>
        <w:kinsoku w:val="0"/>
        <w:adjustRightInd w:val="0"/>
      </w:pPr>
      <w:r w:rsidRPr="00E05DF3">
        <w:rPr>
          <w:rFonts w:hint="eastAsia"/>
        </w:rPr>
        <w:lastRenderedPageBreak/>
        <w:t>様式</w:t>
      </w:r>
      <w:r w:rsidR="00462C89" w:rsidRPr="00E05DF3">
        <w:rPr>
          <w:rFonts w:hint="eastAsia"/>
        </w:rPr>
        <w:t>５</w:t>
      </w:r>
      <w:r w:rsidRPr="00E05DF3">
        <w:rPr>
          <w:rFonts w:hint="eastAsia"/>
        </w:rPr>
        <w:t>－</w:t>
      </w:r>
      <w:r w:rsidR="00124E99" w:rsidRPr="00E05DF3">
        <w:rPr>
          <w:rFonts w:hint="eastAsia"/>
        </w:rPr>
        <w:t>８</w:t>
      </w:r>
    </w:p>
    <w:p w14:paraId="43AF8023"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567C3229" w14:textId="77777777" w:rsidTr="00646EBC">
        <w:trPr>
          <w:trHeight w:val="566"/>
        </w:trPr>
        <w:tc>
          <w:tcPr>
            <w:tcW w:w="9723" w:type="dxa"/>
            <w:gridSpan w:val="2"/>
            <w:vAlign w:val="center"/>
          </w:tcPr>
          <w:p w14:paraId="3ED39808" w14:textId="77777777" w:rsidR="00806AE2" w:rsidRPr="00E05DF3" w:rsidRDefault="00124E99" w:rsidP="00646EBC">
            <w:pPr>
              <w:kinsoku w:val="0"/>
              <w:adjustRightInd w:val="0"/>
            </w:pPr>
            <w:r w:rsidRPr="00E05DF3">
              <w:rPr>
                <w:rFonts w:hint="eastAsia"/>
              </w:rPr>
              <w:t>維持管理体制</w:t>
            </w:r>
          </w:p>
        </w:tc>
      </w:tr>
      <w:tr w:rsidR="00806AE2" w:rsidRPr="00E05DF3" w14:paraId="07CF1920" w14:textId="77777777" w:rsidTr="00646EBC">
        <w:trPr>
          <w:trHeight w:val="12480"/>
        </w:trPr>
        <w:tc>
          <w:tcPr>
            <w:tcW w:w="9723" w:type="dxa"/>
            <w:gridSpan w:val="2"/>
          </w:tcPr>
          <w:p w14:paraId="759D4521" w14:textId="77777777" w:rsidR="001319E3" w:rsidRPr="00E05DF3" w:rsidRDefault="00124E99" w:rsidP="00646EBC">
            <w:pPr>
              <w:kinsoku w:val="0"/>
              <w:adjustRightInd w:val="0"/>
              <w:ind w:left="247" w:hangingChars="100" w:hanging="247"/>
            </w:pPr>
            <w:r w:rsidRPr="00E05DF3">
              <w:rPr>
                <w:rFonts w:hint="eastAsia"/>
              </w:rPr>
              <w:t>②</w:t>
            </w:r>
            <w:r w:rsidR="001319E3" w:rsidRPr="00E05DF3">
              <w:rPr>
                <w:rFonts w:hint="eastAsia"/>
              </w:rPr>
              <w:t>施設の維持管理基準</w:t>
            </w:r>
          </w:p>
          <w:p w14:paraId="2D71F4F5" w14:textId="77777777" w:rsidR="002B7F7E" w:rsidRPr="00E05DF3" w:rsidRDefault="002B7F7E" w:rsidP="00646EBC">
            <w:pPr>
              <w:kinsoku w:val="0"/>
              <w:adjustRightInd w:val="0"/>
            </w:pPr>
          </w:p>
        </w:tc>
      </w:tr>
      <w:tr w:rsidR="00233622" w:rsidRPr="00E05DF3" w14:paraId="483E18CC" w14:textId="77777777" w:rsidTr="00646EBC">
        <w:trPr>
          <w:trHeight w:val="557"/>
        </w:trPr>
        <w:tc>
          <w:tcPr>
            <w:tcW w:w="2943" w:type="dxa"/>
            <w:vAlign w:val="center"/>
          </w:tcPr>
          <w:p w14:paraId="2F0383FE" w14:textId="77777777" w:rsidR="00233622" w:rsidRPr="00E05DF3" w:rsidRDefault="00233622" w:rsidP="00646EBC">
            <w:pPr>
              <w:kinsoku w:val="0"/>
              <w:adjustRightInd w:val="0"/>
              <w:jc w:val="center"/>
            </w:pPr>
            <w:r w:rsidRPr="00E05DF3">
              <w:rPr>
                <w:rFonts w:hint="eastAsia"/>
                <w:spacing w:val="15"/>
                <w:kern w:val="0"/>
                <w:fitText w:val="2470" w:id="-1490773760"/>
              </w:rPr>
              <w:t>団体名（代表団体</w:t>
            </w:r>
            <w:r w:rsidRPr="00E05DF3">
              <w:rPr>
                <w:rFonts w:hint="eastAsia"/>
                <w:spacing w:val="30"/>
                <w:kern w:val="0"/>
                <w:fitText w:val="2470" w:id="-1490773760"/>
              </w:rPr>
              <w:t>）</w:t>
            </w:r>
          </w:p>
        </w:tc>
        <w:tc>
          <w:tcPr>
            <w:tcW w:w="6780" w:type="dxa"/>
            <w:vAlign w:val="center"/>
          </w:tcPr>
          <w:p w14:paraId="34EB76EC" w14:textId="77777777" w:rsidR="00233622" w:rsidRPr="00E05DF3" w:rsidRDefault="00233622" w:rsidP="00646EBC">
            <w:pPr>
              <w:kinsoku w:val="0"/>
              <w:adjustRightInd w:val="0"/>
            </w:pPr>
          </w:p>
        </w:tc>
      </w:tr>
    </w:tbl>
    <w:p w14:paraId="114A1484" w14:textId="77777777" w:rsidR="00806AE2" w:rsidRPr="00E05DF3" w:rsidRDefault="00806AE2" w:rsidP="00806AE2">
      <w:pPr>
        <w:kinsoku w:val="0"/>
        <w:adjustRightInd w:val="0"/>
      </w:pPr>
      <w:r w:rsidRPr="00E05DF3">
        <w:rPr>
          <w:rFonts w:hint="eastAsia"/>
        </w:rPr>
        <w:lastRenderedPageBreak/>
        <w:t>様式</w:t>
      </w:r>
      <w:r w:rsidR="00462C89" w:rsidRPr="00E05DF3">
        <w:rPr>
          <w:rFonts w:hint="eastAsia"/>
        </w:rPr>
        <w:t>５</w:t>
      </w:r>
      <w:r w:rsidRPr="00E05DF3">
        <w:rPr>
          <w:rFonts w:hint="eastAsia"/>
        </w:rPr>
        <w:t>－</w:t>
      </w:r>
      <w:r w:rsidR="00124E99" w:rsidRPr="00E05DF3">
        <w:rPr>
          <w:rFonts w:hint="eastAsia"/>
        </w:rPr>
        <w:t>９</w:t>
      </w:r>
    </w:p>
    <w:p w14:paraId="6201CD97"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76963D93" w14:textId="77777777" w:rsidTr="00646EBC">
        <w:trPr>
          <w:trHeight w:val="566"/>
        </w:trPr>
        <w:tc>
          <w:tcPr>
            <w:tcW w:w="9723" w:type="dxa"/>
            <w:gridSpan w:val="2"/>
            <w:vAlign w:val="center"/>
          </w:tcPr>
          <w:p w14:paraId="7A38F830" w14:textId="77777777" w:rsidR="00806AE2" w:rsidRPr="00E05DF3" w:rsidRDefault="00124E99" w:rsidP="00646EBC">
            <w:pPr>
              <w:kinsoku w:val="0"/>
              <w:adjustRightInd w:val="0"/>
            </w:pPr>
            <w:r w:rsidRPr="00E05DF3">
              <w:rPr>
                <w:rFonts w:hint="eastAsia"/>
              </w:rPr>
              <w:t>危機管理</w:t>
            </w:r>
          </w:p>
        </w:tc>
      </w:tr>
      <w:tr w:rsidR="00806AE2" w:rsidRPr="00E05DF3" w14:paraId="314B9A0F" w14:textId="77777777" w:rsidTr="00646EBC">
        <w:trPr>
          <w:trHeight w:val="12480"/>
        </w:trPr>
        <w:tc>
          <w:tcPr>
            <w:tcW w:w="9723" w:type="dxa"/>
            <w:gridSpan w:val="2"/>
          </w:tcPr>
          <w:p w14:paraId="7CC51F38" w14:textId="77777777" w:rsidR="00806AE2" w:rsidRPr="00E05DF3" w:rsidRDefault="00124E99" w:rsidP="00646EBC">
            <w:pPr>
              <w:kinsoku w:val="0"/>
              <w:adjustRightInd w:val="0"/>
              <w:ind w:left="247" w:hangingChars="100" w:hanging="247"/>
              <w:jc w:val="left"/>
            </w:pPr>
            <w:r w:rsidRPr="00E05DF3">
              <w:rPr>
                <w:rFonts w:hint="eastAsia"/>
              </w:rPr>
              <w:t>①事故防止・防犯対策</w:t>
            </w:r>
          </w:p>
        </w:tc>
      </w:tr>
      <w:tr w:rsidR="00233622" w:rsidRPr="00E05DF3" w14:paraId="2C8EE6BB" w14:textId="77777777" w:rsidTr="00646EBC">
        <w:trPr>
          <w:trHeight w:val="557"/>
        </w:trPr>
        <w:tc>
          <w:tcPr>
            <w:tcW w:w="2943" w:type="dxa"/>
            <w:vAlign w:val="center"/>
          </w:tcPr>
          <w:p w14:paraId="3C620EE3" w14:textId="77777777" w:rsidR="00233622" w:rsidRPr="00E05DF3" w:rsidRDefault="00233622" w:rsidP="00646EBC">
            <w:pPr>
              <w:kinsoku w:val="0"/>
              <w:adjustRightInd w:val="0"/>
              <w:jc w:val="center"/>
            </w:pPr>
            <w:r w:rsidRPr="00E05DF3">
              <w:rPr>
                <w:rFonts w:hint="eastAsia"/>
                <w:spacing w:val="15"/>
                <w:kern w:val="0"/>
                <w:fitText w:val="2470" w:id="-1490773504"/>
              </w:rPr>
              <w:t>団体名（代表団体</w:t>
            </w:r>
            <w:r w:rsidRPr="00E05DF3">
              <w:rPr>
                <w:rFonts w:hint="eastAsia"/>
                <w:spacing w:val="30"/>
                <w:kern w:val="0"/>
                <w:fitText w:val="2470" w:id="-1490773504"/>
              </w:rPr>
              <w:t>）</w:t>
            </w:r>
          </w:p>
        </w:tc>
        <w:tc>
          <w:tcPr>
            <w:tcW w:w="6780" w:type="dxa"/>
            <w:vAlign w:val="center"/>
          </w:tcPr>
          <w:p w14:paraId="18E1E15A" w14:textId="77777777" w:rsidR="00233622" w:rsidRPr="00E05DF3" w:rsidRDefault="00233622" w:rsidP="00646EBC">
            <w:pPr>
              <w:kinsoku w:val="0"/>
              <w:adjustRightInd w:val="0"/>
            </w:pPr>
          </w:p>
        </w:tc>
      </w:tr>
    </w:tbl>
    <w:p w14:paraId="01364DC8" w14:textId="77777777" w:rsidR="00806AE2" w:rsidRPr="00E05DF3" w:rsidRDefault="00806AE2" w:rsidP="00806AE2">
      <w:pPr>
        <w:kinsoku w:val="0"/>
        <w:adjustRightInd w:val="0"/>
      </w:pPr>
      <w:r w:rsidRPr="00E05DF3">
        <w:rPr>
          <w:sz w:val="28"/>
          <w:szCs w:val="28"/>
        </w:rPr>
        <w:br w:type="page"/>
      </w:r>
      <w:r w:rsidRPr="00E05DF3">
        <w:rPr>
          <w:rFonts w:hint="eastAsia"/>
        </w:rPr>
        <w:lastRenderedPageBreak/>
        <w:t>様式</w:t>
      </w:r>
      <w:r w:rsidR="00462C89" w:rsidRPr="00E05DF3">
        <w:rPr>
          <w:rFonts w:hint="eastAsia"/>
        </w:rPr>
        <w:t>５</w:t>
      </w:r>
      <w:r w:rsidRPr="00E05DF3">
        <w:rPr>
          <w:rFonts w:hint="eastAsia"/>
        </w:rPr>
        <w:t>－</w:t>
      </w:r>
      <w:r w:rsidR="00124E99" w:rsidRPr="00E05DF3">
        <w:rPr>
          <w:rFonts w:hint="eastAsia"/>
        </w:rPr>
        <w:t>１０</w:t>
      </w:r>
    </w:p>
    <w:p w14:paraId="1B52ADD4" w14:textId="77777777" w:rsidR="00806AE2" w:rsidRPr="00E05DF3" w:rsidRDefault="00806AE2" w:rsidP="00806AE2">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806AE2" w:rsidRPr="00E05DF3" w14:paraId="23E85564" w14:textId="77777777" w:rsidTr="00646EBC">
        <w:trPr>
          <w:trHeight w:val="566"/>
        </w:trPr>
        <w:tc>
          <w:tcPr>
            <w:tcW w:w="9723" w:type="dxa"/>
            <w:gridSpan w:val="2"/>
            <w:vAlign w:val="center"/>
          </w:tcPr>
          <w:p w14:paraId="4DE34C06" w14:textId="77777777" w:rsidR="00806AE2" w:rsidRPr="00E05DF3" w:rsidRDefault="00124E99" w:rsidP="00646EBC">
            <w:pPr>
              <w:kinsoku w:val="0"/>
              <w:adjustRightInd w:val="0"/>
            </w:pPr>
            <w:r w:rsidRPr="00E05DF3">
              <w:rPr>
                <w:rFonts w:hint="eastAsia"/>
              </w:rPr>
              <w:t>危機管理</w:t>
            </w:r>
          </w:p>
        </w:tc>
      </w:tr>
      <w:tr w:rsidR="00806AE2" w:rsidRPr="00E05DF3" w14:paraId="3499526A" w14:textId="77777777" w:rsidTr="00646EBC">
        <w:trPr>
          <w:trHeight w:val="12594"/>
        </w:trPr>
        <w:tc>
          <w:tcPr>
            <w:tcW w:w="9723" w:type="dxa"/>
            <w:gridSpan w:val="2"/>
          </w:tcPr>
          <w:p w14:paraId="232098F9" w14:textId="7520ED0F" w:rsidR="004344F3" w:rsidRPr="00E05DF3" w:rsidRDefault="00124E99" w:rsidP="008C0A86">
            <w:pPr>
              <w:kinsoku w:val="0"/>
              <w:adjustRightInd w:val="0"/>
              <w:ind w:left="247" w:hangingChars="100" w:hanging="247"/>
              <w:jc w:val="left"/>
            </w:pPr>
            <w:r w:rsidRPr="00E05DF3">
              <w:rPr>
                <w:rFonts w:hint="eastAsia"/>
              </w:rPr>
              <w:t>②</w:t>
            </w:r>
            <w:r w:rsidRPr="007D799C">
              <w:rPr>
                <w:rFonts w:hint="eastAsia"/>
              </w:rPr>
              <w:t>災害</w:t>
            </w:r>
            <w:r w:rsidR="008C0A86" w:rsidRPr="007D799C">
              <w:rPr>
                <w:rFonts w:hint="eastAsia"/>
              </w:rPr>
              <w:t>・</w:t>
            </w:r>
            <w:r w:rsidR="006A2654" w:rsidRPr="007D799C">
              <w:rPr>
                <w:rFonts w:ascii="ＭＳ Ｐ明朝" w:eastAsia="ＭＳ Ｐ明朝" w:hAnsi="ＭＳ Ｐ明朝" w:hint="eastAsia"/>
              </w:rPr>
              <w:t>新型インフルエンザ等</w:t>
            </w:r>
            <w:r w:rsidR="008C0A86" w:rsidRPr="007D799C">
              <w:rPr>
                <w:rFonts w:hint="eastAsia"/>
              </w:rPr>
              <w:t>感染症対応</w:t>
            </w:r>
          </w:p>
        </w:tc>
      </w:tr>
      <w:tr w:rsidR="00E30466" w:rsidRPr="00E05DF3" w14:paraId="0B691C2D" w14:textId="77777777" w:rsidTr="00646EBC">
        <w:trPr>
          <w:trHeight w:val="557"/>
        </w:trPr>
        <w:tc>
          <w:tcPr>
            <w:tcW w:w="2943" w:type="dxa"/>
            <w:vAlign w:val="center"/>
          </w:tcPr>
          <w:p w14:paraId="78FB6AB2" w14:textId="77777777" w:rsidR="00E30466" w:rsidRPr="00E05DF3" w:rsidRDefault="00E30466" w:rsidP="00646EBC">
            <w:pPr>
              <w:kinsoku w:val="0"/>
              <w:adjustRightInd w:val="0"/>
              <w:jc w:val="center"/>
            </w:pPr>
            <w:r w:rsidRPr="00E05DF3">
              <w:rPr>
                <w:rFonts w:hint="eastAsia"/>
                <w:spacing w:val="15"/>
                <w:kern w:val="0"/>
                <w:fitText w:val="2470" w:id="-1490773248"/>
              </w:rPr>
              <w:t>団体名（代表団体</w:t>
            </w:r>
            <w:r w:rsidRPr="00E05DF3">
              <w:rPr>
                <w:rFonts w:hint="eastAsia"/>
                <w:spacing w:val="30"/>
                <w:kern w:val="0"/>
                <w:fitText w:val="2470" w:id="-1490773248"/>
              </w:rPr>
              <w:t>）</w:t>
            </w:r>
          </w:p>
        </w:tc>
        <w:tc>
          <w:tcPr>
            <w:tcW w:w="6780" w:type="dxa"/>
            <w:vAlign w:val="center"/>
          </w:tcPr>
          <w:p w14:paraId="603925B9" w14:textId="77777777" w:rsidR="00E30466" w:rsidRPr="00E05DF3" w:rsidRDefault="00E30466" w:rsidP="00646EBC">
            <w:pPr>
              <w:kinsoku w:val="0"/>
              <w:adjustRightInd w:val="0"/>
            </w:pPr>
          </w:p>
        </w:tc>
      </w:tr>
    </w:tbl>
    <w:p w14:paraId="5A6AA863" w14:textId="77777777" w:rsidR="00462C89" w:rsidRPr="00E05DF3" w:rsidRDefault="00806AE2" w:rsidP="00462C89">
      <w:pPr>
        <w:kinsoku w:val="0"/>
        <w:adjustRightInd w:val="0"/>
      </w:pPr>
      <w:r w:rsidRPr="00E05DF3">
        <w:rPr>
          <w:sz w:val="28"/>
          <w:szCs w:val="28"/>
        </w:rPr>
        <w:br w:type="page"/>
      </w:r>
      <w:r w:rsidR="00462C89" w:rsidRPr="00E05DF3">
        <w:rPr>
          <w:rFonts w:hint="eastAsia"/>
        </w:rPr>
        <w:lastRenderedPageBreak/>
        <w:t>様式６－１</w:t>
      </w:r>
    </w:p>
    <w:p w14:paraId="48CAC717" w14:textId="77777777" w:rsidR="00462C89" w:rsidRPr="00E05DF3" w:rsidRDefault="00462C89" w:rsidP="00462C89">
      <w:pPr>
        <w:kinsoku w:val="0"/>
        <w:adjustRightInd w:val="0"/>
        <w:jc w:val="center"/>
      </w:pPr>
      <w:r w:rsidRPr="00E05DF3">
        <w:rPr>
          <w:rFonts w:hint="eastAsia"/>
        </w:rPr>
        <w:t>収　支　予　算　書</w:t>
      </w:r>
    </w:p>
    <w:p w14:paraId="26449121" w14:textId="77777777" w:rsidR="00462C89" w:rsidRPr="00E05DF3" w:rsidRDefault="00462C89" w:rsidP="00462C89">
      <w:pPr>
        <w:kinsoku w:val="0"/>
        <w:adjustRightInd w:val="0"/>
        <w:jc w:val="right"/>
      </w:pPr>
      <w:r w:rsidRPr="00E05DF3">
        <w:rPr>
          <w:rFonts w:hint="eastAsia"/>
        </w:rPr>
        <w:t xml:space="preserve">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1935"/>
        <w:gridCol w:w="1073"/>
        <w:gridCol w:w="1073"/>
        <w:gridCol w:w="1074"/>
        <w:gridCol w:w="1073"/>
        <w:gridCol w:w="1074"/>
        <w:gridCol w:w="1970"/>
      </w:tblGrid>
      <w:tr w:rsidR="00462C89" w:rsidRPr="00E05DF3" w14:paraId="47BD553F" w14:textId="77777777" w:rsidTr="00462C89">
        <w:trPr>
          <w:trHeight w:val="503"/>
        </w:trPr>
        <w:tc>
          <w:tcPr>
            <w:tcW w:w="2518" w:type="dxa"/>
            <w:gridSpan w:val="2"/>
            <w:tcBorders>
              <w:bottom w:val="single" w:sz="4" w:space="0" w:color="auto"/>
            </w:tcBorders>
            <w:vAlign w:val="center"/>
          </w:tcPr>
          <w:p w14:paraId="2F805550" w14:textId="77777777" w:rsidR="00462C89" w:rsidRPr="00E05DF3" w:rsidRDefault="00462C89" w:rsidP="00462C89">
            <w:pPr>
              <w:kinsoku w:val="0"/>
              <w:adjustRightInd w:val="0"/>
              <w:jc w:val="center"/>
            </w:pPr>
            <w:r w:rsidRPr="00E05DF3">
              <w:rPr>
                <w:rFonts w:hint="eastAsia"/>
              </w:rPr>
              <w:t>科　　目</w:t>
            </w:r>
          </w:p>
        </w:tc>
        <w:tc>
          <w:tcPr>
            <w:tcW w:w="1073" w:type="dxa"/>
            <w:tcBorders>
              <w:bottom w:val="single" w:sz="4" w:space="0" w:color="auto"/>
            </w:tcBorders>
            <w:vAlign w:val="center"/>
          </w:tcPr>
          <w:p w14:paraId="6955ABFC" w14:textId="2077A62E" w:rsidR="00462C89" w:rsidRPr="007D799C" w:rsidRDefault="00233E78" w:rsidP="00462C89">
            <w:pPr>
              <w:kinsoku w:val="0"/>
              <w:adjustRightInd w:val="0"/>
              <w:jc w:val="center"/>
              <w:rPr>
                <w:sz w:val="20"/>
                <w:szCs w:val="20"/>
              </w:rPr>
            </w:pPr>
            <w:r w:rsidRPr="007D799C">
              <w:rPr>
                <w:rFonts w:hint="eastAsia"/>
                <w:sz w:val="20"/>
                <w:szCs w:val="20"/>
              </w:rPr>
              <w:t>９</w:t>
            </w:r>
            <w:r w:rsidR="00462C89" w:rsidRPr="007D799C">
              <w:rPr>
                <w:rFonts w:hint="eastAsia"/>
                <w:sz w:val="20"/>
                <w:szCs w:val="20"/>
              </w:rPr>
              <w:t>年度</w:t>
            </w:r>
          </w:p>
        </w:tc>
        <w:tc>
          <w:tcPr>
            <w:tcW w:w="1073" w:type="dxa"/>
            <w:tcBorders>
              <w:bottom w:val="single" w:sz="4" w:space="0" w:color="auto"/>
            </w:tcBorders>
            <w:vAlign w:val="center"/>
          </w:tcPr>
          <w:p w14:paraId="16B3DF28" w14:textId="3FD657C8" w:rsidR="00462C89" w:rsidRPr="007D799C" w:rsidRDefault="00233E78" w:rsidP="00462C89">
            <w:pPr>
              <w:kinsoku w:val="0"/>
              <w:adjustRightInd w:val="0"/>
              <w:jc w:val="center"/>
              <w:rPr>
                <w:sz w:val="20"/>
                <w:szCs w:val="20"/>
              </w:rPr>
            </w:pPr>
            <w:r w:rsidRPr="007D799C">
              <w:rPr>
                <w:rFonts w:hint="eastAsia"/>
                <w:sz w:val="20"/>
                <w:szCs w:val="20"/>
              </w:rPr>
              <w:t>１０</w:t>
            </w:r>
            <w:r w:rsidR="00462C89" w:rsidRPr="007D799C">
              <w:rPr>
                <w:rFonts w:hint="eastAsia"/>
                <w:sz w:val="20"/>
                <w:szCs w:val="20"/>
              </w:rPr>
              <w:t>年度</w:t>
            </w:r>
          </w:p>
        </w:tc>
        <w:tc>
          <w:tcPr>
            <w:tcW w:w="1074" w:type="dxa"/>
            <w:tcBorders>
              <w:bottom w:val="single" w:sz="4" w:space="0" w:color="auto"/>
            </w:tcBorders>
            <w:vAlign w:val="center"/>
          </w:tcPr>
          <w:p w14:paraId="0D84B7A2" w14:textId="20BC31AA" w:rsidR="00462C89" w:rsidRPr="007D799C" w:rsidRDefault="00233E78" w:rsidP="00462C89">
            <w:pPr>
              <w:kinsoku w:val="0"/>
              <w:adjustRightInd w:val="0"/>
              <w:jc w:val="center"/>
              <w:rPr>
                <w:sz w:val="20"/>
                <w:szCs w:val="20"/>
              </w:rPr>
            </w:pPr>
            <w:r w:rsidRPr="007D799C">
              <w:rPr>
                <w:rFonts w:hint="eastAsia"/>
                <w:sz w:val="20"/>
                <w:szCs w:val="20"/>
              </w:rPr>
              <w:t>１１</w:t>
            </w:r>
            <w:r w:rsidR="00462C89" w:rsidRPr="007D799C">
              <w:rPr>
                <w:rFonts w:hint="eastAsia"/>
                <w:sz w:val="20"/>
                <w:szCs w:val="20"/>
              </w:rPr>
              <w:t>年度</w:t>
            </w:r>
          </w:p>
        </w:tc>
        <w:tc>
          <w:tcPr>
            <w:tcW w:w="1073" w:type="dxa"/>
            <w:tcBorders>
              <w:bottom w:val="single" w:sz="4" w:space="0" w:color="auto"/>
            </w:tcBorders>
            <w:vAlign w:val="center"/>
          </w:tcPr>
          <w:p w14:paraId="37857ADF" w14:textId="7C9A665E" w:rsidR="00462C89" w:rsidRPr="007D799C" w:rsidRDefault="00233E78" w:rsidP="00462C89">
            <w:pPr>
              <w:kinsoku w:val="0"/>
              <w:adjustRightInd w:val="0"/>
              <w:jc w:val="center"/>
              <w:rPr>
                <w:sz w:val="20"/>
                <w:szCs w:val="20"/>
              </w:rPr>
            </w:pPr>
            <w:r w:rsidRPr="007D799C">
              <w:rPr>
                <w:rFonts w:hint="eastAsia"/>
                <w:sz w:val="20"/>
                <w:szCs w:val="20"/>
              </w:rPr>
              <w:t>１２</w:t>
            </w:r>
            <w:r w:rsidR="00462C89" w:rsidRPr="007D799C">
              <w:rPr>
                <w:rFonts w:hint="eastAsia"/>
                <w:sz w:val="20"/>
                <w:szCs w:val="20"/>
              </w:rPr>
              <w:t>年度</w:t>
            </w:r>
          </w:p>
        </w:tc>
        <w:tc>
          <w:tcPr>
            <w:tcW w:w="1074" w:type="dxa"/>
            <w:tcBorders>
              <w:bottom w:val="single" w:sz="4" w:space="0" w:color="auto"/>
            </w:tcBorders>
            <w:vAlign w:val="center"/>
          </w:tcPr>
          <w:p w14:paraId="16C79F9F" w14:textId="4B472C63" w:rsidR="00462C89" w:rsidRPr="007D799C" w:rsidRDefault="00233E78" w:rsidP="00462C89">
            <w:pPr>
              <w:kinsoku w:val="0"/>
              <w:adjustRightInd w:val="0"/>
              <w:jc w:val="center"/>
              <w:rPr>
                <w:sz w:val="20"/>
                <w:szCs w:val="20"/>
              </w:rPr>
            </w:pPr>
            <w:r w:rsidRPr="007D799C">
              <w:rPr>
                <w:rFonts w:hint="eastAsia"/>
                <w:sz w:val="20"/>
                <w:szCs w:val="20"/>
              </w:rPr>
              <w:t>１３</w:t>
            </w:r>
            <w:r w:rsidR="00462C89" w:rsidRPr="007D799C">
              <w:rPr>
                <w:rFonts w:hint="eastAsia"/>
                <w:sz w:val="20"/>
                <w:szCs w:val="20"/>
              </w:rPr>
              <w:t>年度</w:t>
            </w:r>
          </w:p>
        </w:tc>
        <w:tc>
          <w:tcPr>
            <w:tcW w:w="1970" w:type="dxa"/>
            <w:tcBorders>
              <w:bottom w:val="single" w:sz="4" w:space="0" w:color="auto"/>
            </w:tcBorders>
            <w:vAlign w:val="center"/>
          </w:tcPr>
          <w:p w14:paraId="03434BBD" w14:textId="77777777" w:rsidR="00462C89" w:rsidRPr="00E05DF3" w:rsidRDefault="00462C89" w:rsidP="00462C89">
            <w:pPr>
              <w:kinsoku w:val="0"/>
              <w:adjustRightInd w:val="0"/>
              <w:jc w:val="center"/>
            </w:pPr>
            <w:r w:rsidRPr="00E05DF3">
              <w:rPr>
                <w:rFonts w:hint="eastAsia"/>
              </w:rPr>
              <w:t>内　　訳</w:t>
            </w:r>
          </w:p>
        </w:tc>
      </w:tr>
      <w:tr w:rsidR="00462C89" w:rsidRPr="00E05DF3" w14:paraId="52EC31D2" w14:textId="77777777" w:rsidTr="00462C89">
        <w:trPr>
          <w:trHeight w:val="503"/>
        </w:trPr>
        <w:tc>
          <w:tcPr>
            <w:tcW w:w="2518" w:type="dxa"/>
            <w:gridSpan w:val="2"/>
            <w:tcBorders>
              <w:bottom w:val="single" w:sz="4" w:space="0" w:color="FFFFFF"/>
            </w:tcBorders>
            <w:vAlign w:val="center"/>
          </w:tcPr>
          <w:p w14:paraId="457C2595" w14:textId="77777777" w:rsidR="00462C89" w:rsidRPr="00E05DF3" w:rsidRDefault="00462C89" w:rsidP="00462C89">
            <w:pPr>
              <w:kinsoku w:val="0"/>
              <w:adjustRightInd w:val="0"/>
            </w:pPr>
            <w:r w:rsidRPr="00E05DF3">
              <w:rPr>
                <w:rFonts w:hint="eastAsia"/>
              </w:rPr>
              <w:t xml:space="preserve">　使用料収入</w:t>
            </w:r>
          </w:p>
        </w:tc>
        <w:tc>
          <w:tcPr>
            <w:tcW w:w="1073" w:type="dxa"/>
          </w:tcPr>
          <w:p w14:paraId="46BAB1DA" w14:textId="77777777" w:rsidR="00462C89" w:rsidRPr="00E05DF3" w:rsidRDefault="00462C89" w:rsidP="00462C89">
            <w:pPr>
              <w:kinsoku w:val="0"/>
              <w:adjustRightInd w:val="0"/>
            </w:pPr>
          </w:p>
        </w:tc>
        <w:tc>
          <w:tcPr>
            <w:tcW w:w="1073" w:type="dxa"/>
          </w:tcPr>
          <w:p w14:paraId="0345C12E" w14:textId="77777777" w:rsidR="00462C89" w:rsidRPr="00E05DF3" w:rsidRDefault="00462C89" w:rsidP="00462C89">
            <w:pPr>
              <w:kinsoku w:val="0"/>
              <w:adjustRightInd w:val="0"/>
            </w:pPr>
          </w:p>
        </w:tc>
        <w:tc>
          <w:tcPr>
            <w:tcW w:w="1074" w:type="dxa"/>
          </w:tcPr>
          <w:p w14:paraId="2610B20B" w14:textId="77777777" w:rsidR="00462C89" w:rsidRPr="00E05DF3" w:rsidRDefault="00462C89" w:rsidP="00462C89">
            <w:pPr>
              <w:kinsoku w:val="0"/>
              <w:adjustRightInd w:val="0"/>
            </w:pPr>
          </w:p>
        </w:tc>
        <w:tc>
          <w:tcPr>
            <w:tcW w:w="1073" w:type="dxa"/>
          </w:tcPr>
          <w:p w14:paraId="698B098B" w14:textId="77777777" w:rsidR="00462C89" w:rsidRPr="00E05DF3" w:rsidRDefault="00462C89" w:rsidP="00462C89">
            <w:pPr>
              <w:kinsoku w:val="0"/>
              <w:adjustRightInd w:val="0"/>
            </w:pPr>
          </w:p>
        </w:tc>
        <w:tc>
          <w:tcPr>
            <w:tcW w:w="1074" w:type="dxa"/>
          </w:tcPr>
          <w:p w14:paraId="15F9F729" w14:textId="77777777" w:rsidR="00462C89" w:rsidRPr="00E05DF3" w:rsidRDefault="00462C89" w:rsidP="00462C89">
            <w:pPr>
              <w:kinsoku w:val="0"/>
              <w:adjustRightInd w:val="0"/>
            </w:pPr>
          </w:p>
        </w:tc>
        <w:tc>
          <w:tcPr>
            <w:tcW w:w="1970" w:type="dxa"/>
          </w:tcPr>
          <w:p w14:paraId="318B9552" w14:textId="77777777" w:rsidR="00462C89" w:rsidRPr="00E05DF3" w:rsidRDefault="00462C89" w:rsidP="00462C89">
            <w:pPr>
              <w:kinsoku w:val="0"/>
              <w:adjustRightInd w:val="0"/>
            </w:pPr>
          </w:p>
        </w:tc>
      </w:tr>
      <w:tr w:rsidR="00462C89" w:rsidRPr="00E05DF3" w14:paraId="666D766C" w14:textId="77777777" w:rsidTr="00462C89">
        <w:trPr>
          <w:trHeight w:val="503"/>
        </w:trPr>
        <w:tc>
          <w:tcPr>
            <w:tcW w:w="2518" w:type="dxa"/>
            <w:gridSpan w:val="2"/>
            <w:tcBorders>
              <w:top w:val="single" w:sz="4" w:space="0" w:color="FFFFFF"/>
            </w:tcBorders>
            <w:vAlign w:val="center"/>
          </w:tcPr>
          <w:p w14:paraId="4A40269F" w14:textId="77777777" w:rsidR="00462C89" w:rsidRPr="00E05DF3" w:rsidRDefault="00462C89" w:rsidP="00462C89">
            <w:pPr>
              <w:kinsoku w:val="0"/>
              <w:adjustRightInd w:val="0"/>
            </w:pPr>
            <w:r w:rsidRPr="00E05DF3">
              <w:rPr>
                <w:rFonts w:hint="eastAsia"/>
              </w:rPr>
              <w:t xml:space="preserve">　（内</w:t>
            </w:r>
            <w:r w:rsidRPr="00E05DF3">
              <w:t>消費税額</w:t>
            </w:r>
            <w:r w:rsidRPr="00E05DF3">
              <w:rPr>
                <w:rFonts w:hint="eastAsia"/>
              </w:rPr>
              <w:t>）</w:t>
            </w:r>
          </w:p>
        </w:tc>
        <w:tc>
          <w:tcPr>
            <w:tcW w:w="1073" w:type="dxa"/>
          </w:tcPr>
          <w:p w14:paraId="1A1679BB" w14:textId="77777777" w:rsidR="00462C89" w:rsidRPr="00E05DF3" w:rsidRDefault="00462C89" w:rsidP="00462C89">
            <w:pPr>
              <w:kinsoku w:val="0"/>
              <w:adjustRightInd w:val="0"/>
            </w:pPr>
          </w:p>
        </w:tc>
        <w:tc>
          <w:tcPr>
            <w:tcW w:w="1073" w:type="dxa"/>
          </w:tcPr>
          <w:p w14:paraId="6B48B7D9" w14:textId="77777777" w:rsidR="00462C89" w:rsidRPr="00E05DF3" w:rsidRDefault="00462C89" w:rsidP="00462C89">
            <w:pPr>
              <w:kinsoku w:val="0"/>
              <w:adjustRightInd w:val="0"/>
            </w:pPr>
          </w:p>
        </w:tc>
        <w:tc>
          <w:tcPr>
            <w:tcW w:w="1074" w:type="dxa"/>
          </w:tcPr>
          <w:p w14:paraId="5FC1F385" w14:textId="77777777" w:rsidR="00462C89" w:rsidRPr="00E05DF3" w:rsidRDefault="00462C89" w:rsidP="00462C89">
            <w:pPr>
              <w:kinsoku w:val="0"/>
              <w:adjustRightInd w:val="0"/>
            </w:pPr>
          </w:p>
        </w:tc>
        <w:tc>
          <w:tcPr>
            <w:tcW w:w="1073" w:type="dxa"/>
          </w:tcPr>
          <w:p w14:paraId="2EA8208A" w14:textId="77777777" w:rsidR="00462C89" w:rsidRPr="00E05DF3" w:rsidRDefault="00462C89" w:rsidP="00462C89">
            <w:pPr>
              <w:kinsoku w:val="0"/>
              <w:adjustRightInd w:val="0"/>
            </w:pPr>
          </w:p>
        </w:tc>
        <w:tc>
          <w:tcPr>
            <w:tcW w:w="1074" w:type="dxa"/>
          </w:tcPr>
          <w:p w14:paraId="02F52534" w14:textId="77777777" w:rsidR="00462C89" w:rsidRPr="00E05DF3" w:rsidRDefault="00462C89" w:rsidP="00462C89">
            <w:pPr>
              <w:kinsoku w:val="0"/>
              <w:adjustRightInd w:val="0"/>
            </w:pPr>
          </w:p>
        </w:tc>
        <w:tc>
          <w:tcPr>
            <w:tcW w:w="1970" w:type="dxa"/>
          </w:tcPr>
          <w:p w14:paraId="11A0F1EB" w14:textId="77777777" w:rsidR="00462C89" w:rsidRPr="00E05DF3" w:rsidRDefault="00462C89" w:rsidP="00462C89">
            <w:pPr>
              <w:kinsoku w:val="0"/>
              <w:adjustRightInd w:val="0"/>
            </w:pPr>
          </w:p>
        </w:tc>
      </w:tr>
      <w:tr w:rsidR="00462C89" w:rsidRPr="00E05DF3" w14:paraId="5E12596B" w14:textId="77777777" w:rsidTr="00462C89">
        <w:trPr>
          <w:trHeight w:val="503"/>
        </w:trPr>
        <w:tc>
          <w:tcPr>
            <w:tcW w:w="2518" w:type="dxa"/>
            <w:gridSpan w:val="2"/>
            <w:vAlign w:val="center"/>
          </w:tcPr>
          <w:p w14:paraId="10650AF8" w14:textId="77777777" w:rsidR="00462C89" w:rsidRPr="00E05DF3" w:rsidRDefault="00462C89" w:rsidP="00462C89">
            <w:pPr>
              <w:kinsoku w:val="0"/>
              <w:adjustRightInd w:val="0"/>
            </w:pPr>
            <w:r w:rsidRPr="00E05DF3">
              <w:rPr>
                <w:rFonts w:hint="eastAsia"/>
              </w:rPr>
              <w:t xml:space="preserve">　教室受講料</w:t>
            </w:r>
          </w:p>
        </w:tc>
        <w:tc>
          <w:tcPr>
            <w:tcW w:w="1073" w:type="dxa"/>
          </w:tcPr>
          <w:p w14:paraId="0F6277A1" w14:textId="77777777" w:rsidR="00462C89" w:rsidRPr="00E05DF3" w:rsidRDefault="00462C89" w:rsidP="00462C89">
            <w:pPr>
              <w:kinsoku w:val="0"/>
              <w:adjustRightInd w:val="0"/>
            </w:pPr>
          </w:p>
        </w:tc>
        <w:tc>
          <w:tcPr>
            <w:tcW w:w="1073" w:type="dxa"/>
          </w:tcPr>
          <w:p w14:paraId="4F94236B" w14:textId="77777777" w:rsidR="00462C89" w:rsidRPr="00E05DF3" w:rsidRDefault="00462C89" w:rsidP="00462C89">
            <w:pPr>
              <w:kinsoku w:val="0"/>
              <w:adjustRightInd w:val="0"/>
            </w:pPr>
          </w:p>
        </w:tc>
        <w:tc>
          <w:tcPr>
            <w:tcW w:w="1074" w:type="dxa"/>
          </w:tcPr>
          <w:p w14:paraId="011FA81A" w14:textId="77777777" w:rsidR="00462C89" w:rsidRPr="00E05DF3" w:rsidRDefault="00462C89" w:rsidP="00462C89">
            <w:pPr>
              <w:kinsoku w:val="0"/>
              <w:adjustRightInd w:val="0"/>
            </w:pPr>
          </w:p>
        </w:tc>
        <w:tc>
          <w:tcPr>
            <w:tcW w:w="1073" w:type="dxa"/>
          </w:tcPr>
          <w:p w14:paraId="368093F6" w14:textId="77777777" w:rsidR="00462C89" w:rsidRPr="00E05DF3" w:rsidRDefault="00462C89" w:rsidP="00462C89">
            <w:pPr>
              <w:kinsoku w:val="0"/>
              <w:adjustRightInd w:val="0"/>
            </w:pPr>
          </w:p>
        </w:tc>
        <w:tc>
          <w:tcPr>
            <w:tcW w:w="1074" w:type="dxa"/>
          </w:tcPr>
          <w:p w14:paraId="7DB905C7" w14:textId="77777777" w:rsidR="00462C89" w:rsidRPr="00E05DF3" w:rsidRDefault="00462C89" w:rsidP="00462C89">
            <w:pPr>
              <w:kinsoku w:val="0"/>
              <w:adjustRightInd w:val="0"/>
            </w:pPr>
          </w:p>
        </w:tc>
        <w:tc>
          <w:tcPr>
            <w:tcW w:w="1970" w:type="dxa"/>
          </w:tcPr>
          <w:p w14:paraId="3E1F9E8D" w14:textId="77777777" w:rsidR="00462C89" w:rsidRPr="00E05DF3" w:rsidRDefault="00462C89" w:rsidP="00462C89">
            <w:pPr>
              <w:kinsoku w:val="0"/>
              <w:adjustRightInd w:val="0"/>
            </w:pPr>
          </w:p>
        </w:tc>
      </w:tr>
      <w:tr w:rsidR="00462C89" w:rsidRPr="00E05DF3" w14:paraId="516F5B8D" w14:textId="77777777" w:rsidTr="00462C89">
        <w:trPr>
          <w:trHeight w:val="503"/>
        </w:trPr>
        <w:tc>
          <w:tcPr>
            <w:tcW w:w="2518" w:type="dxa"/>
            <w:gridSpan w:val="2"/>
            <w:vAlign w:val="center"/>
          </w:tcPr>
          <w:p w14:paraId="00FD41AE" w14:textId="77777777" w:rsidR="00462C89" w:rsidRPr="00E05DF3" w:rsidRDefault="00462C89" w:rsidP="00462C89">
            <w:pPr>
              <w:kinsoku w:val="0"/>
              <w:adjustRightInd w:val="0"/>
            </w:pPr>
            <w:r w:rsidRPr="00E05DF3">
              <w:rPr>
                <w:rFonts w:hint="eastAsia"/>
              </w:rPr>
              <w:t xml:space="preserve">　自主事業収入</w:t>
            </w:r>
          </w:p>
        </w:tc>
        <w:tc>
          <w:tcPr>
            <w:tcW w:w="1073" w:type="dxa"/>
          </w:tcPr>
          <w:p w14:paraId="0ECD6198" w14:textId="77777777" w:rsidR="00462C89" w:rsidRPr="00E05DF3" w:rsidRDefault="00462C89" w:rsidP="00462C89">
            <w:pPr>
              <w:kinsoku w:val="0"/>
              <w:adjustRightInd w:val="0"/>
            </w:pPr>
          </w:p>
        </w:tc>
        <w:tc>
          <w:tcPr>
            <w:tcW w:w="1073" w:type="dxa"/>
          </w:tcPr>
          <w:p w14:paraId="7825AC3B" w14:textId="77777777" w:rsidR="00462C89" w:rsidRPr="00E05DF3" w:rsidRDefault="00462C89" w:rsidP="00462C89">
            <w:pPr>
              <w:kinsoku w:val="0"/>
              <w:adjustRightInd w:val="0"/>
            </w:pPr>
          </w:p>
        </w:tc>
        <w:tc>
          <w:tcPr>
            <w:tcW w:w="1074" w:type="dxa"/>
          </w:tcPr>
          <w:p w14:paraId="584D38A0" w14:textId="77777777" w:rsidR="00462C89" w:rsidRPr="00E05DF3" w:rsidRDefault="00462C89" w:rsidP="00462C89">
            <w:pPr>
              <w:kinsoku w:val="0"/>
              <w:adjustRightInd w:val="0"/>
            </w:pPr>
          </w:p>
        </w:tc>
        <w:tc>
          <w:tcPr>
            <w:tcW w:w="1073" w:type="dxa"/>
          </w:tcPr>
          <w:p w14:paraId="2582249F" w14:textId="77777777" w:rsidR="00462C89" w:rsidRPr="00E05DF3" w:rsidRDefault="00462C89" w:rsidP="00462C89">
            <w:pPr>
              <w:kinsoku w:val="0"/>
              <w:adjustRightInd w:val="0"/>
            </w:pPr>
          </w:p>
        </w:tc>
        <w:tc>
          <w:tcPr>
            <w:tcW w:w="1074" w:type="dxa"/>
          </w:tcPr>
          <w:p w14:paraId="0CC3C114" w14:textId="77777777" w:rsidR="00462C89" w:rsidRPr="00E05DF3" w:rsidRDefault="00462C89" w:rsidP="00462C89">
            <w:pPr>
              <w:kinsoku w:val="0"/>
              <w:adjustRightInd w:val="0"/>
            </w:pPr>
          </w:p>
        </w:tc>
        <w:tc>
          <w:tcPr>
            <w:tcW w:w="1970" w:type="dxa"/>
          </w:tcPr>
          <w:p w14:paraId="4CD2E386" w14:textId="77777777" w:rsidR="00462C89" w:rsidRPr="00E05DF3" w:rsidRDefault="00462C89" w:rsidP="00462C89">
            <w:pPr>
              <w:kinsoku w:val="0"/>
              <w:adjustRightInd w:val="0"/>
            </w:pPr>
          </w:p>
        </w:tc>
      </w:tr>
      <w:tr w:rsidR="00462C89" w:rsidRPr="00E05DF3" w14:paraId="60BB71F5" w14:textId="77777777" w:rsidTr="00462C89">
        <w:trPr>
          <w:trHeight w:val="503"/>
        </w:trPr>
        <w:tc>
          <w:tcPr>
            <w:tcW w:w="2518" w:type="dxa"/>
            <w:gridSpan w:val="2"/>
            <w:tcBorders>
              <w:bottom w:val="single" w:sz="12" w:space="0" w:color="auto"/>
            </w:tcBorders>
            <w:vAlign w:val="center"/>
          </w:tcPr>
          <w:p w14:paraId="38182230" w14:textId="77777777" w:rsidR="00462C89" w:rsidRPr="00E05DF3" w:rsidRDefault="00462C89" w:rsidP="00462C89">
            <w:pPr>
              <w:kinsoku w:val="0"/>
              <w:adjustRightInd w:val="0"/>
            </w:pPr>
            <w:r w:rsidRPr="00E05DF3">
              <w:rPr>
                <w:rFonts w:hint="eastAsia"/>
              </w:rPr>
              <w:t xml:space="preserve">　その他</w:t>
            </w:r>
          </w:p>
        </w:tc>
        <w:tc>
          <w:tcPr>
            <w:tcW w:w="1073" w:type="dxa"/>
            <w:tcBorders>
              <w:bottom w:val="single" w:sz="12" w:space="0" w:color="auto"/>
            </w:tcBorders>
          </w:tcPr>
          <w:p w14:paraId="10E46FD8" w14:textId="77777777" w:rsidR="00462C89" w:rsidRPr="00E05DF3" w:rsidRDefault="00462C89" w:rsidP="00462C89">
            <w:pPr>
              <w:kinsoku w:val="0"/>
              <w:adjustRightInd w:val="0"/>
            </w:pPr>
          </w:p>
        </w:tc>
        <w:tc>
          <w:tcPr>
            <w:tcW w:w="1073" w:type="dxa"/>
            <w:tcBorders>
              <w:bottom w:val="single" w:sz="12" w:space="0" w:color="auto"/>
            </w:tcBorders>
          </w:tcPr>
          <w:p w14:paraId="26A3743B" w14:textId="77777777" w:rsidR="00462C89" w:rsidRPr="00E05DF3" w:rsidRDefault="00462C89" w:rsidP="00462C89">
            <w:pPr>
              <w:kinsoku w:val="0"/>
              <w:adjustRightInd w:val="0"/>
            </w:pPr>
          </w:p>
        </w:tc>
        <w:tc>
          <w:tcPr>
            <w:tcW w:w="1074" w:type="dxa"/>
            <w:tcBorders>
              <w:bottom w:val="single" w:sz="12" w:space="0" w:color="auto"/>
            </w:tcBorders>
          </w:tcPr>
          <w:p w14:paraId="67AECF34" w14:textId="77777777" w:rsidR="00462C89" w:rsidRPr="00E05DF3" w:rsidRDefault="00462C89" w:rsidP="00462C89">
            <w:pPr>
              <w:kinsoku w:val="0"/>
              <w:adjustRightInd w:val="0"/>
            </w:pPr>
          </w:p>
        </w:tc>
        <w:tc>
          <w:tcPr>
            <w:tcW w:w="1073" w:type="dxa"/>
            <w:tcBorders>
              <w:bottom w:val="single" w:sz="12" w:space="0" w:color="auto"/>
            </w:tcBorders>
          </w:tcPr>
          <w:p w14:paraId="384FDA94" w14:textId="77777777" w:rsidR="00462C89" w:rsidRPr="00E05DF3" w:rsidRDefault="00462C89" w:rsidP="00462C89">
            <w:pPr>
              <w:kinsoku w:val="0"/>
              <w:adjustRightInd w:val="0"/>
            </w:pPr>
          </w:p>
        </w:tc>
        <w:tc>
          <w:tcPr>
            <w:tcW w:w="1074" w:type="dxa"/>
            <w:tcBorders>
              <w:bottom w:val="single" w:sz="12" w:space="0" w:color="auto"/>
            </w:tcBorders>
          </w:tcPr>
          <w:p w14:paraId="6A812DB0" w14:textId="77777777" w:rsidR="00462C89" w:rsidRPr="00E05DF3" w:rsidRDefault="00462C89" w:rsidP="00462C89">
            <w:pPr>
              <w:kinsoku w:val="0"/>
              <w:adjustRightInd w:val="0"/>
            </w:pPr>
          </w:p>
        </w:tc>
        <w:tc>
          <w:tcPr>
            <w:tcW w:w="1970" w:type="dxa"/>
            <w:tcBorders>
              <w:bottom w:val="single" w:sz="12" w:space="0" w:color="auto"/>
            </w:tcBorders>
          </w:tcPr>
          <w:p w14:paraId="78C2B58A" w14:textId="77777777" w:rsidR="00462C89" w:rsidRPr="00E05DF3" w:rsidRDefault="00462C89" w:rsidP="00462C89">
            <w:pPr>
              <w:kinsoku w:val="0"/>
              <w:adjustRightInd w:val="0"/>
            </w:pPr>
          </w:p>
        </w:tc>
      </w:tr>
      <w:tr w:rsidR="00462C89" w:rsidRPr="00E05DF3" w14:paraId="7A35F5A5" w14:textId="77777777" w:rsidTr="00462C89">
        <w:trPr>
          <w:trHeight w:val="503"/>
        </w:trPr>
        <w:tc>
          <w:tcPr>
            <w:tcW w:w="2518" w:type="dxa"/>
            <w:gridSpan w:val="2"/>
            <w:tcBorders>
              <w:top w:val="single" w:sz="12" w:space="0" w:color="auto"/>
              <w:bottom w:val="single" w:sz="12" w:space="0" w:color="auto"/>
            </w:tcBorders>
            <w:vAlign w:val="center"/>
          </w:tcPr>
          <w:p w14:paraId="120FA38A" w14:textId="77777777" w:rsidR="00462C89" w:rsidRPr="00E05DF3" w:rsidRDefault="00462C89" w:rsidP="00462C89">
            <w:pPr>
              <w:kinsoku w:val="0"/>
              <w:adjustRightInd w:val="0"/>
            </w:pPr>
            <w:r w:rsidRPr="00E05DF3">
              <w:rPr>
                <w:rFonts w:hint="eastAsia"/>
              </w:rPr>
              <w:t>収入合計（Ａ）</w:t>
            </w:r>
          </w:p>
        </w:tc>
        <w:tc>
          <w:tcPr>
            <w:tcW w:w="1073" w:type="dxa"/>
            <w:tcBorders>
              <w:top w:val="single" w:sz="12" w:space="0" w:color="auto"/>
              <w:bottom w:val="single" w:sz="12" w:space="0" w:color="auto"/>
            </w:tcBorders>
          </w:tcPr>
          <w:p w14:paraId="7D01AF4F" w14:textId="77777777" w:rsidR="00462C89" w:rsidRPr="00E05DF3" w:rsidRDefault="00462C89" w:rsidP="00462C89">
            <w:pPr>
              <w:kinsoku w:val="0"/>
              <w:adjustRightInd w:val="0"/>
            </w:pPr>
          </w:p>
        </w:tc>
        <w:tc>
          <w:tcPr>
            <w:tcW w:w="1073" w:type="dxa"/>
            <w:tcBorders>
              <w:top w:val="single" w:sz="12" w:space="0" w:color="auto"/>
              <w:bottom w:val="single" w:sz="12" w:space="0" w:color="auto"/>
            </w:tcBorders>
          </w:tcPr>
          <w:p w14:paraId="44AF6328" w14:textId="77777777" w:rsidR="00462C89" w:rsidRPr="00E05DF3" w:rsidRDefault="00462C89" w:rsidP="00462C89">
            <w:pPr>
              <w:kinsoku w:val="0"/>
              <w:adjustRightInd w:val="0"/>
            </w:pPr>
          </w:p>
        </w:tc>
        <w:tc>
          <w:tcPr>
            <w:tcW w:w="1074" w:type="dxa"/>
            <w:tcBorders>
              <w:top w:val="single" w:sz="12" w:space="0" w:color="auto"/>
              <w:bottom w:val="single" w:sz="12" w:space="0" w:color="auto"/>
            </w:tcBorders>
          </w:tcPr>
          <w:p w14:paraId="177BE04F" w14:textId="77777777" w:rsidR="00462C89" w:rsidRPr="00E05DF3" w:rsidRDefault="00462C89" w:rsidP="00462C89">
            <w:pPr>
              <w:kinsoku w:val="0"/>
              <w:adjustRightInd w:val="0"/>
            </w:pPr>
          </w:p>
        </w:tc>
        <w:tc>
          <w:tcPr>
            <w:tcW w:w="1073" w:type="dxa"/>
            <w:tcBorders>
              <w:top w:val="single" w:sz="12" w:space="0" w:color="auto"/>
              <w:bottom w:val="single" w:sz="12" w:space="0" w:color="auto"/>
            </w:tcBorders>
          </w:tcPr>
          <w:p w14:paraId="0658E3F6" w14:textId="77777777" w:rsidR="00462C89" w:rsidRPr="00E05DF3" w:rsidRDefault="00462C89" w:rsidP="00462C89">
            <w:pPr>
              <w:kinsoku w:val="0"/>
              <w:adjustRightInd w:val="0"/>
            </w:pPr>
          </w:p>
        </w:tc>
        <w:tc>
          <w:tcPr>
            <w:tcW w:w="1074" w:type="dxa"/>
            <w:tcBorders>
              <w:top w:val="single" w:sz="12" w:space="0" w:color="auto"/>
              <w:bottom w:val="single" w:sz="12" w:space="0" w:color="auto"/>
            </w:tcBorders>
          </w:tcPr>
          <w:p w14:paraId="1B2DFCC2" w14:textId="77777777" w:rsidR="00462C89" w:rsidRPr="00E05DF3" w:rsidRDefault="00462C89" w:rsidP="00462C89">
            <w:pPr>
              <w:kinsoku w:val="0"/>
              <w:adjustRightInd w:val="0"/>
            </w:pPr>
          </w:p>
        </w:tc>
        <w:tc>
          <w:tcPr>
            <w:tcW w:w="1970" w:type="dxa"/>
            <w:tcBorders>
              <w:top w:val="single" w:sz="12" w:space="0" w:color="auto"/>
              <w:bottom w:val="single" w:sz="12" w:space="0" w:color="auto"/>
            </w:tcBorders>
          </w:tcPr>
          <w:p w14:paraId="4E464E48" w14:textId="77777777" w:rsidR="00462C89" w:rsidRPr="00E05DF3" w:rsidRDefault="00462C89" w:rsidP="00462C89">
            <w:pPr>
              <w:kinsoku w:val="0"/>
              <w:adjustRightInd w:val="0"/>
            </w:pPr>
          </w:p>
        </w:tc>
      </w:tr>
      <w:tr w:rsidR="00462C89" w:rsidRPr="00E05DF3" w14:paraId="0D6F1B8C" w14:textId="77777777" w:rsidTr="00462C89">
        <w:trPr>
          <w:trHeight w:val="503"/>
        </w:trPr>
        <w:tc>
          <w:tcPr>
            <w:tcW w:w="2518" w:type="dxa"/>
            <w:gridSpan w:val="2"/>
            <w:tcBorders>
              <w:top w:val="single" w:sz="12" w:space="0" w:color="auto"/>
            </w:tcBorders>
            <w:vAlign w:val="center"/>
          </w:tcPr>
          <w:p w14:paraId="031DC4D0" w14:textId="77777777" w:rsidR="00462C89" w:rsidRPr="00E05DF3" w:rsidRDefault="00462C89" w:rsidP="00462C89">
            <w:pPr>
              <w:kinsoku w:val="0"/>
              <w:adjustRightInd w:val="0"/>
            </w:pPr>
            <w:r w:rsidRPr="00E05DF3">
              <w:rPr>
                <w:rFonts w:hint="eastAsia"/>
              </w:rPr>
              <w:t xml:space="preserve">　人件費</w:t>
            </w:r>
          </w:p>
        </w:tc>
        <w:tc>
          <w:tcPr>
            <w:tcW w:w="1073" w:type="dxa"/>
            <w:tcBorders>
              <w:top w:val="single" w:sz="12" w:space="0" w:color="auto"/>
            </w:tcBorders>
          </w:tcPr>
          <w:p w14:paraId="28141B6F" w14:textId="77777777" w:rsidR="00462C89" w:rsidRPr="00E05DF3" w:rsidRDefault="00462C89" w:rsidP="00462C89">
            <w:pPr>
              <w:kinsoku w:val="0"/>
              <w:adjustRightInd w:val="0"/>
            </w:pPr>
          </w:p>
        </w:tc>
        <w:tc>
          <w:tcPr>
            <w:tcW w:w="1073" w:type="dxa"/>
            <w:tcBorders>
              <w:top w:val="single" w:sz="12" w:space="0" w:color="auto"/>
            </w:tcBorders>
          </w:tcPr>
          <w:p w14:paraId="266D29D3" w14:textId="77777777" w:rsidR="00462C89" w:rsidRPr="00E05DF3" w:rsidRDefault="00462C89" w:rsidP="00462C89">
            <w:pPr>
              <w:kinsoku w:val="0"/>
              <w:adjustRightInd w:val="0"/>
            </w:pPr>
          </w:p>
        </w:tc>
        <w:tc>
          <w:tcPr>
            <w:tcW w:w="1074" w:type="dxa"/>
            <w:tcBorders>
              <w:top w:val="single" w:sz="12" w:space="0" w:color="auto"/>
            </w:tcBorders>
          </w:tcPr>
          <w:p w14:paraId="44EA4C7C" w14:textId="77777777" w:rsidR="00462C89" w:rsidRPr="00E05DF3" w:rsidRDefault="00462C89" w:rsidP="00462C89">
            <w:pPr>
              <w:kinsoku w:val="0"/>
              <w:adjustRightInd w:val="0"/>
            </w:pPr>
          </w:p>
        </w:tc>
        <w:tc>
          <w:tcPr>
            <w:tcW w:w="1073" w:type="dxa"/>
            <w:tcBorders>
              <w:top w:val="single" w:sz="12" w:space="0" w:color="auto"/>
            </w:tcBorders>
          </w:tcPr>
          <w:p w14:paraId="6B84F9CD" w14:textId="77777777" w:rsidR="00462C89" w:rsidRPr="00E05DF3" w:rsidRDefault="00462C89" w:rsidP="00462C89">
            <w:pPr>
              <w:kinsoku w:val="0"/>
              <w:adjustRightInd w:val="0"/>
            </w:pPr>
          </w:p>
        </w:tc>
        <w:tc>
          <w:tcPr>
            <w:tcW w:w="1074" w:type="dxa"/>
            <w:tcBorders>
              <w:top w:val="single" w:sz="12" w:space="0" w:color="auto"/>
            </w:tcBorders>
          </w:tcPr>
          <w:p w14:paraId="6770159F" w14:textId="77777777" w:rsidR="00462C89" w:rsidRPr="00E05DF3" w:rsidRDefault="00462C89" w:rsidP="00462C89">
            <w:pPr>
              <w:kinsoku w:val="0"/>
              <w:adjustRightInd w:val="0"/>
            </w:pPr>
          </w:p>
        </w:tc>
        <w:tc>
          <w:tcPr>
            <w:tcW w:w="1970" w:type="dxa"/>
            <w:tcBorders>
              <w:top w:val="single" w:sz="12" w:space="0" w:color="auto"/>
            </w:tcBorders>
          </w:tcPr>
          <w:p w14:paraId="51FA612F" w14:textId="77777777" w:rsidR="00462C89" w:rsidRPr="00E05DF3" w:rsidRDefault="00462C89" w:rsidP="00462C89">
            <w:pPr>
              <w:kinsoku w:val="0"/>
              <w:adjustRightInd w:val="0"/>
            </w:pPr>
          </w:p>
        </w:tc>
      </w:tr>
      <w:tr w:rsidR="00462C89" w:rsidRPr="00E05DF3" w14:paraId="501ACF65" w14:textId="77777777" w:rsidTr="00462C89">
        <w:trPr>
          <w:trHeight w:val="503"/>
        </w:trPr>
        <w:tc>
          <w:tcPr>
            <w:tcW w:w="583" w:type="dxa"/>
            <w:vMerge w:val="restart"/>
            <w:textDirection w:val="tbRlV"/>
            <w:vAlign w:val="center"/>
          </w:tcPr>
          <w:p w14:paraId="7A808AAB" w14:textId="77777777" w:rsidR="00462C89" w:rsidRPr="00E05DF3" w:rsidRDefault="00462C89" w:rsidP="00462C89">
            <w:pPr>
              <w:kinsoku w:val="0"/>
              <w:adjustRightInd w:val="0"/>
              <w:ind w:left="113" w:right="113"/>
              <w:jc w:val="center"/>
            </w:pPr>
            <w:r w:rsidRPr="00E05DF3">
              <w:rPr>
                <w:rFonts w:hint="eastAsia"/>
              </w:rPr>
              <w:t>需用費</w:t>
            </w:r>
          </w:p>
        </w:tc>
        <w:tc>
          <w:tcPr>
            <w:tcW w:w="1935" w:type="dxa"/>
            <w:vAlign w:val="center"/>
          </w:tcPr>
          <w:p w14:paraId="3054C6E5" w14:textId="77777777" w:rsidR="00462C89" w:rsidRPr="00E05DF3" w:rsidRDefault="00462C89" w:rsidP="00462C89">
            <w:pPr>
              <w:kinsoku w:val="0"/>
              <w:adjustRightInd w:val="0"/>
              <w:ind w:left="66"/>
            </w:pPr>
            <w:r w:rsidRPr="00E05DF3">
              <w:rPr>
                <w:rFonts w:hint="eastAsia"/>
              </w:rPr>
              <w:t>消耗品費</w:t>
            </w:r>
          </w:p>
        </w:tc>
        <w:tc>
          <w:tcPr>
            <w:tcW w:w="1073" w:type="dxa"/>
          </w:tcPr>
          <w:p w14:paraId="3F5F13F0" w14:textId="77777777" w:rsidR="00462C89" w:rsidRPr="00E05DF3" w:rsidRDefault="00462C89" w:rsidP="00462C89">
            <w:pPr>
              <w:kinsoku w:val="0"/>
              <w:adjustRightInd w:val="0"/>
            </w:pPr>
          </w:p>
        </w:tc>
        <w:tc>
          <w:tcPr>
            <w:tcW w:w="1073" w:type="dxa"/>
          </w:tcPr>
          <w:p w14:paraId="3D8CA25F" w14:textId="77777777" w:rsidR="00462C89" w:rsidRPr="00E05DF3" w:rsidRDefault="00462C89" w:rsidP="00462C89">
            <w:pPr>
              <w:kinsoku w:val="0"/>
              <w:adjustRightInd w:val="0"/>
            </w:pPr>
          </w:p>
        </w:tc>
        <w:tc>
          <w:tcPr>
            <w:tcW w:w="1074" w:type="dxa"/>
          </w:tcPr>
          <w:p w14:paraId="573DFB97" w14:textId="77777777" w:rsidR="00462C89" w:rsidRPr="00E05DF3" w:rsidRDefault="00462C89" w:rsidP="00462C89">
            <w:pPr>
              <w:kinsoku w:val="0"/>
              <w:adjustRightInd w:val="0"/>
            </w:pPr>
          </w:p>
        </w:tc>
        <w:tc>
          <w:tcPr>
            <w:tcW w:w="1073" w:type="dxa"/>
          </w:tcPr>
          <w:p w14:paraId="7FE9AAF7" w14:textId="77777777" w:rsidR="00462C89" w:rsidRPr="00E05DF3" w:rsidRDefault="00462C89" w:rsidP="00462C89">
            <w:pPr>
              <w:kinsoku w:val="0"/>
              <w:adjustRightInd w:val="0"/>
            </w:pPr>
          </w:p>
        </w:tc>
        <w:tc>
          <w:tcPr>
            <w:tcW w:w="1074" w:type="dxa"/>
          </w:tcPr>
          <w:p w14:paraId="4250C123" w14:textId="77777777" w:rsidR="00462C89" w:rsidRPr="00E05DF3" w:rsidRDefault="00462C89" w:rsidP="00462C89">
            <w:pPr>
              <w:kinsoku w:val="0"/>
              <w:adjustRightInd w:val="0"/>
            </w:pPr>
          </w:p>
        </w:tc>
        <w:tc>
          <w:tcPr>
            <w:tcW w:w="1970" w:type="dxa"/>
          </w:tcPr>
          <w:p w14:paraId="2F0E3BD9" w14:textId="77777777" w:rsidR="00462C89" w:rsidRPr="00E05DF3" w:rsidRDefault="00462C89" w:rsidP="00462C89">
            <w:pPr>
              <w:kinsoku w:val="0"/>
              <w:adjustRightInd w:val="0"/>
            </w:pPr>
          </w:p>
        </w:tc>
      </w:tr>
      <w:tr w:rsidR="00462C89" w:rsidRPr="00E05DF3" w14:paraId="51764098" w14:textId="77777777" w:rsidTr="00462C89">
        <w:trPr>
          <w:trHeight w:val="503"/>
        </w:trPr>
        <w:tc>
          <w:tcPr>
            <w:tcW w:w="583" w:type="dxa"/>
            <w:vMerge/>
          </w:tcPr>
          <w:p w14:paraId="2F932E2F" w14:textId="77777777" w:rsidR="00462C89" w:rsidRPr="00E05DF3" w:rsidRDefault="00462C89" w:rsidP="00462C89">
            <w:pPr>
              <w:kinsoku w:val="0"/>
              <w:adjustRightInd w:val="0"/>
            </w:pPr>
          </w:p>
        </w:tc>
        <w:tc>
          <w:tcPr>
            <w:tcW w:w="1935" w:type="dxa"/>
            <w:vAlign w:val="center"/>
          </w:tcPr>
          <w:p w14:paraId="3C5F8868" w14:textId="77777777" w:rsidR="00462C89" w:rsidRPr="00E05DF3" w:rsidRDefault="00462C89" w:rsidP="00462C89">
            <w:pPr>
              <w:kinsoku w:val="0"/>
              <w:adjustRightInd w:val="0"/>
              <w:ind w:left="66"/>
            </w:pPr>
            <w:r w:rsidRPr="00E05DF3">
              <w:rPr>
                <w:rFonts w:hint="eastAsia"/>
              </w:rPr>
              <w:t>修繕料</w:t>
            </w:r>
          </w:p>
        </w:tc>
        <w:tc>
          <w:tcPr>
            <w:tcW w:w="1073" w:type="dxa"/>
          </w:tcPr>
          <w:p w14:paraId="3800D4A0" w14:textId="77777777" w:rsidR="00462C89" w:rsidRPr="00E05DF3" w:rsidRDefault="00462C89" w:rsidP="00462C89">
            <w:pPr>
              <w:kinsoku w:val="0"/>
              <w:adjustRightInd w:val="0"/>
            </w:pPr>
          </w:p>
        </w:tc>
        <w:tc>
          <w:tcPr>
            <w:tcW w:w="1073" w:type="dxa"/>
          </w:tcPr>
          <w:p w14:paraId="12E9C59C" w14:textId="77777777" w:rsidR="00462C89" w:rsidRPr="00E05DF3" w:rsidRDefault="00462C89" w:rsidP="00462C89">
            <w:pPr>
              <w:kinsoku w:val="0"/>
              <w:adjustRightInd w:val="0"/>
            </w:pPr>
          </w:p>
        </w:tc>
        <w:tc>
          <w:tcPr>
            <w:tcW w:w="1074" w:type="dxa"/>
          </w:tcPr>
          <w:p w14:paraId="2D4EB017" w14:textId="77777777" w:rsidR="00462C89" w:rsidRPr="00E05DF3" w:rsidRDefault="00462C89" w:rsidP="00462C89">
            <w:pPr>
              <w:kinsoku w:val="0"/>
              <w:adjustRightInd w:val="0"/>
            </w:pPr>
          </w:p>
        </w:tc>
        <w:tc>
          <w:tcPr>
            <w:tcW w:w="1073" w:type="dxa"/>
          </w:tcPr>
          <w:p w14:paraId="3EC62198" w14:textId="77777777" w:rsidR="00462C89" w:rsidRPr="00E05DF3" w:rsidRDefault="00462C89" w:rsidP="00462C89">
            <w:pPr>
              <w:kinsoku w:val="0"/>
              <w:adjustRightInd w:val="0"/>
            </w:pPr>
          </w:p>
        </w:tc>
        <w:tc>
          <w:tcPr>
            <w:tcW w:w="1074" w:type="dxa"/>
          </w:tcPr>
          <w:p w14:paraId="5203A9BF" w14:textId="77777777" w:rsidR="00462C89" w:rsidRPr="00E05DF3" w:rsidRDefault="00462C89" w:rsidP="00462C89">
            <w:pPr>
              <w:kinsoku w:val="0"/>
              <w:adjustRightInd w:val="0"/>
            </w:pPr>
          </w:p>
        </w:tc>
        <w:tc>
          <w:tcPr>
            <w:tcW w:w="1970" w:type="dxa"/>
          </w:tcPr>
          <w:p w14:paraId="7193E2F2" w14:textId="77777777" w:rsidR="00462C89" w:rsidRPr="00E05DF3" w:rsidRDefault="00462C89" w:rsidP="00462C89">
            <w:pPr>
              <w:kinsoku w:val="0"/>
              <w:adjustRightInd w:val="0"/>
            </w:pPr>
          </w:p>
        </w:tc>
      </w:tr>
      <w:tr w:rsidR="00462C89" w:rsidRPr="00E05DF3" w14:paraId="74AD2BAE" w14:textId="77777777" w:rsidTr="00462C89">
        <w:trPr>
          <w:trHeight w:val="503"/>
        </w:trPr>
        <w:tc>
          <w:tcPr>
            <w:tcW w:w="583" w:type="dxa"/>
            <w:vMerge/>
          </w:tcPr>
          <w:p w14:paraId="4098E99A" w14:textId="77777777" w:rsidR="00462C89" w:rsidRPr="00E05DF3" w:rsidRDefault="00462C89" w:rsidP="00462C89">
            <w:pPr>
              <w:kinsoku w:val="0"/>
              <w:adjustRightInd w:val="0"/>
            </w:pPr>
          </w:p>
        </w:tc>
        <w:tc>
          <w:tcPr>
            <w:tcW w:w="1935" w:type="dxa"/>
            <w:vAlign w:val="center"/>
          </w:tcPr>
          <w:p w14:paraId="45467F61" w14:textId="77777777" w:rsidR="00462C89" w:rsidRPr="00E05DF3" w:rsidRDefault="00462C89" w:rsidP="00462C89">
            <w:pPr>
              <w:kinsoku w:val="0"/>
              <w:adjustRightInd w:val="0"/>
              <w:ind w:left="66"/>
            </w:pPr>
            <w:r w:rsidRPr="00E05DF3">
              <w:rPr>
                <w:rFonts w:hint="eastAsia"/>
              </w:rPr>
              <w:t>印刷製本費</w:t>
            </w:r>
          </w:p>
        </w:tc>
        <w:tc>
          <w:tcPr>
            <w:tcW w:w="1073" w:type="dxa"/>
          </w:tcPr>
          <w:p w14:paraId="3C917C30" w14:textId="77777777" w:rsidR="00462C89" w:rsidRPr="00E05DF3" w:rsidRDefault="00462C89" w:rsidP="00462C89">
            <w:pPr>
              <w:kinsoku w:val="0"/>
              <w:adjustRightInd w:val="0"/>
            </w:pPr>
          </w:p>
        </w:tc>
        <w:tc>
          <w:tcPr>
            <w:tcW w:w="1073" w:type="dxa"/>
          </w:tcPr>
          <w:p w14:paraId="34561002" w14:textId="77777777" w:rsidR="00462C89" w:rsidRPr="00E05DF3" w:rsidRDefault="00462C89" w:rsidP="00462C89">
            <w:pPr>
              <w:kinsoku w:val="0"/>
              <w:adjustRightInd w:val="0"/>
            </w:pPr>
          </w:p>
        </w:tc>
        <w:tc>
          <w:tcPr>
            <w:tcW w:w="1074" w:type="dxa"/>
          </w:tcPr>
          <w:p w14:paraId="64B0FD02" w14:textId="77777777" w:rsidR="00462C89" w:rsidRPr="00E05DF3" w:rsidRDefault="00462C89" w:rsidP="00462C89">
            <w:pPr>
              <w:kinsoku w:val="0"/>
              <w:adjustRightInd w:val="0"/>
            </w:pPr>
          </w:p>
        </w:tc>
        <w:tc>
          <w:tcPr>
            <w:tcW w:w="1073" w:type="dxa"/>
          </w:tcPr>
          <w:p w14:paraId="74E71F39" w14:textId="77777777" w:rsidR="00462C89" w:rsidRPr="00E05DF3" w:rsidRDefault="00462C89" w:rsidP="00462C89">
            <w:pPr>
              <w:kinsoku w:val="0"/>
              <w:adjustRightInd w:val="0"/>
            </w:pPr>
          </w:p>
        </w:tc>
        <w:tc>
          <w:tcPr>
            <w:tcW w:w="1074" w:type="dxa"/>
          </w:tcPr>
          <w:p w14:paraId="61A5C451" w14:textId="77777777" w:rsidR="00462C89" w:rsidRPr="00E05DF3" w:rsidRDefault="00462C89" w:rsidP="00462C89">
            <w:pPr>
              <w:kinsoku w:val="0"/>
              <w:adjustRightInd w:val="0"/>
            </w:pPr>
          </w:p>
        </w:tc>
        <w:tc>
          <w:tcPr>
            <w:tcW w:w="1970" w:type="dxa"/>
          </w:tcPr>
          <w:p w14:paraId="2F6945F2" w14:textId="77777777" w:rsidR="00462C89" w:rsidRPr="00E05DF3" w:rsidRDefault="00462C89" w:rsidP="00462C89">
            <w:pPr>
              <w:kinsoku w:val="0"/>
              <w:adjustRightInd w:val="0"/>
            </w:pPr>
          </w:p>
        </w:tc>
      </w:tr>
      <w:tr w:rsidR="00462C89" w:rsidRPr="00E05DF3" w14:paraId="19F885B8" w14:textId="77777777" w:rsidTr="00462C89">
        <w:trPr>
          <w:trHeight w:val="503"/>
        </w:trPr>
        <w:tc>
          <w:tcPr>
            <w:tcW w:w="583" w:type="dxa"/>
            <w:vMerge/>
          </w:tcPr>
          <w:p w14:paraId="32719917" w14:textId="77777777" w:rsidR="00462C89" w:rsidRPr="00E05DF3" w:rsidRDefault="00462C89" w:rsidP="00462C89">
            <w:pPr>
              <w:kinsoku w:val="0"/>
              <w:adjustRightInd w:val="0"/>
            </w:pPr>
          </w:p>
        </w:tc>
        <w:tc>
          <w:tcPr>
            <w:tcW w:w="1935" w:type="dxa"/>
            <w:vAlign w:val="center"/>
          </w:tcPr>
          <w:p w14:paraId="4B0AC9F7" w14:textId="77777777" w:rsidR="00462C89" w:rsidRPr="00E05DF3" w:rsidRDefault="00462C89" w:rsidP="00462C89">
            <w:pPr>
              <w:kinsoku w:val="0"/>
              <w:adjustRightInd w:val="0"/>
              <w:ind w:left="66"/>
            </w:pPr>
            <w:r w:rsidRPr="00E05DF3">
              <w:rPr>
                <w:rFonts w:hint="eastAsia"/>
              </w:rPr>
              <w:t>食糧費</w:t>
            </w:r>
          </w:p>
        </w:tc>
        <w:tc>
          <w:tcPr>
            <w:tcW w:w="1073" w:type="dxa"/>
          </w:tcPr>
          <w:p w14:paraId="77F2F4ED" w14:textId="77777777" w:rsidR="00462C89" w:rsidRPr="00E05DF3" w:rsidRDefault="00462C89" w:rsidP="00462C89">
            <w:pPr>
              <w:kinsoku w:val="0"/>
              <w:adjustRightInd w:val="0"/>
            </w:pPr>
          </w:p>
        </w:tc>
        <w:tc>
          <w:tcPr>
            <w:tcW w:w="1073" w:type="dxa"/>
          </w:tcPr>
          <w:p w14:paraId="3EAB0D07" w14:textId="77777777" w:rsidR="00462C89" w:rsidRPr="00E05DF3" w:rsidRDefault="00462C89" w:rsidP="00462C89">
            <w:pPr>
              <w:kinsoku w:val="0"/>
              <w:adjustRightInd w:val="0"/>
            </w:pPr>
          </w:p>
        </w:tc>
        <w:tc>
          <w:tcPr>
            <w:tcW w:w="1074" w:type="dxa"/>
          </w:tcPr>
          <w:p w14:paraId="431F92CB" w14:textId="77777777" w:rsidR="00462C89" w:rsidRPr="00E05DF3" w:rsidRDefault="00462C89" w:rsidP="00462C89">
            <w:pPr>
              <w:kinsoku w:val="0"/>
              <w:adjustRightInd w:val="0"/>
            </w:pPr>
          </w:p>
        </w:tc>
        <w:tc>
          <w:tcPr>
            <w:tcW w:w="1073" w:type="dxa"/>
          </w:tcPr>
          <w:p w14:paraId="2D4F5A00" w14:textId="77777777" w:rsidR="00462C89" w:rsidRPr="00E05DF3" w:rsidRDefault="00462C89" w:rsidP="00462C89">
            <w:pPr>
              <w:kinsoku w:val="0"/>
              <w:adjustRightInd w:val="0"/>
            </w:pPr>
          </w:p>
        </w:tc>
        <w:tc>
          <w:tcPr>
            <w:tcW w:w="1074" w:type="dxa"/>
          </w:tcPr>
          <w:p w14:paraId="583C8D30" w14:textId="77777777" w:rsidR="00462C89" w:rsidRPr="00E05DF3" w:rsidRDefault="00462C89" w:rsidP="00462C89">
            <w:pPr>
              <w:kinsoku w:val="0"/>
              <w:adjustRightInd w:val="0"/>
            </w:pPr>
          </w:p>
        </w:tc>
        <w:tc>
          <w:tcPr>
            <w:tcW w:w="1970" w:type="dxa"/>
          </w:tcPr>
          <w:p w14:paraId="26014674" w14:textId="77777777" w:rsidR="00462C89" w:rsidRPr="00E05DF3" w:rsidRDefault="00462C89" w:rsidP="00462C89">
            <w:pPr>
              <w:kinsoku w:val="0"/>
              <w:adjustRightInd w:val="0"/>
            </w:pPr>
          </w:p>
        </w:tc>
      </w:tr>
      <w:tr w:rsidR="00462C89" w:rsidRPr="00E05DF3" w14:paraId="5E05864A" w14:textId="77777777" w:rsidTr="00462C89">
        <w:trPr>
          <w:trHeight w:val="503"/>
        </w:trPr>
        <w:tc>
          <w:tcPr>
            <w:tcW w:w="583" w:type="dxa"/>
            <w:vMerge/>
          </w:tcPr>
          <w:p w14:paraId="6E2E9272" w14:textId="77777777" w:rsidR="00462C89" w:rsidRPr="00E05DF3" w:rsidRDefault="00462C89" w:rsidP="00462C89">
            <w:pPr>
              <w:kinsoku w:val="0"/>
              <w:adjustRightInd w:val="0"/>
            </w:pPr>
          </w:p>
        </w:tc>
        <w:tc>
          <w:tcPr>
            <w:tcW w:w="1935" w:type="dxa"/>
            <w:vAlign w:val="center"/>
          </w:tcPr>
          <w:p w14:paraId="0BB51EDF" w14:textId="77777777" w:rsidR="00462C89" w:rsidRPr="00E05DF3" w:rsidRDefault="00462C89" w:rsidP="00462C89">
            <w:pPr>
              <w:kinsoku w:val="0"/>
              <w:adjustRightInd w:val="0"/>
              <w:ind w:left="66"/>
            </w:pPr>
            <w:r w:rsidRPr="00E05DF3">
              <w:rPr>
                <w:rFonts w:hint="eastAsia"/>
              </w:rPr>
              <w:t>光熱水費</w:t>
            </w:r>
          </w:p>
        </w:tc>
        <w:tc>
          <w:tcPr>
            <w:tcW w:w="1073" w:type="dxa"/>
          </w:tcPr>
          <w:p w14:paraId="3E6E0370" w14:textId="77777777" w:rsidR="00462C89" w:rsidRPr="00E05DF3" w:rsidRDefault="00462C89" w:rsidP="00462C89">
            <w:pPr>
              <w:kinsoku w:val="0"/>
              <w:adjustRightInd w:val="0"/>
            </w:pPr>
          </w:p>
        </w:tc>
        <w:tc>
          <w:tcPr>
            <w:tcW w:w="1073" w:type="dxa"/>
          </w:tcPr>
          <w:p w14:paraId="1D86C2E5" w14:textId="77777777" w:rsidR="00462C89" w:rsidRPr="00E05DF3" w:rsidRDefault="00462C89" w:rsidP="00462C89">
            <w:pPr>
              <w:kinsoku w:val="0"/>
              <w:adjustRightInd w:val="0"/>
            </w:pPr>
          </w:p>
        </w:tc>
        <w:tc>
          <w:tcPr>
            <w:tcW w:w="1074" w:type="dxa"/>
          </w:tcPr>
          <w:p w14:paraId="55EF918C" w14:textId="77777777" w:rsidR="00462C89" w:rsidRPr="00E05DF3" w:rsidRDefault="00462C89" w:rsidP="00462C89">
            <w:pPr>
              <w:kinsoku w:val="0"/>
              <w:adjustRightInd w:val="0"/>
            </w:pPr>
          </w:p>
        </w:tc>
        <w:tc>
          <w:tcPr>
            <w:tcW w:w="1073" w:type="dxa"/>
          </w:tcPr>
          <w:p w14:paraId="62AF9733" w14:textId="77777777" w:rsidR="00462C89" w:rsidRPr="00E05DF3" w:rsidRDefault="00462C89" w:rsidP="00462C89">
            <w:pPr>
              <w:kinsoku w:val="0"/>
              <w:adjustRightInd w:val="0"/>
            </w:pPr>
          </w:p>
        </w:tc>
        <w:tc>
          <w:tcPr>
            <w:tcW w:w="1074" w:type="dxa"/>
          </w:tcPr>
          <w:p w14:paraId="05487C96" w14:textId="77777777" w:rsidR="00462C89" w:rsidRPr="00E05DF3" w:rsidRDefault="00462C89" w:rsidP="00462C89">
            <w:pPr>
              <w:kinsoku w:val="0"/>
              <w:adjustRightInd w:val="0"/>
            </w:pPr>
          </w:p>
        </w:tc>
        <w:tc>
          <w:tcPr>
            <w:tcW w:w="1970" w:type="dxa"/>
          </w:tcPr>
          <w:p w14:paraId="48E04009" w14:textId="77777777" w:rsidR="00462C89" w:rsidRPr="00E05DF3" w:rsidRDefault="00462C89" w:rsidP="00462C89">
            <w:pPr>
              <w:kinsoku w:val="0"/>
              <w:adjustRightInd w:val="0"/>
            </w:pPr>
          </w:p>
        </w:tc>
      </w:tr>
      <w:tr w:rsidR="00462C89" w:rsidRPr="00E05DF3" w14:paraId="3220A30E" w14:textId="77777777" w:rsidTr="00462C89">
        <w:trPr>
          <w:trHeight w:val="503"/>
        </w:trPr>
        <w:tc>
          <w:tcPr>
            <w:tcW w:w="583" w:type="dxa"/>
            <w:vMerge w:val="restart"/>
            <w:textDirection w:val="tbRlV"/>
            <w:vAlign w:val="center"/>
          </w:tcPr>
          <w:p w14:paraId="14FDA9BD" w14:textId="77777777" w:rsidR="00462C89" w:rsidRPr="00E05DF3" w:rsidRDefault="00462C89" w:rsidP="00462C89">
            <w:pPr>
              <w:kinsoku w:val="0"/>
              <w:adjustRightInd w:val="0"/>
              <w:ind w:left="113" w:right="113"/>
              <w:jc w:val="center"/>
            </w:pPr>
            <w:r w:rsidRPr="00E05DF3">
              <w:rPr>
                <w:rFonts w:hint="eastAsia"/>
              </w:rPr>
              <w:t>役務費</w:t>
            </w:r>
          </w:p>
        </w:tc>
        <w:tc>
          <w:tcPr>
            <w:tcW w:w="1935" w:type="dxa"/>
            <w:vAlign w:val="center"/>
          </w:tcPr>
          <w:p w14:paraId="62657DDE" w14:textId="77777777" w:rsidR="00462C89" w:rsidRPr="00E05DF3" w:rsidRDefault="00462C89" w:rsidP="00462C89">
            <w:pPr>
              <w:kinsoku w:val="0"/>
              <w:adjustRightInd w:val="0"/>
              <w:ind w:left="66"/>
            </w:pPr>
            <w:r w:rsidRPr="00E05DF3">
              <w:rPr>
                <w:rFonts w:hint="eastAsia"/>
              </w:rPr>
              <w:t>通信運搬費</w:t>
            </w:r>
          </w:p>
        </w:tc>
        <w:tc>
          <w:tcPr>
            <w:tcW w:w="1073" w:type="dxa"/>
          </w:tcPr>
          <w:p w14:paraId="6A9A8F0E" w14:textId="77777777" w:rsidR="00462C89" w:rsidRPr="00E05DF3" w:rsidRDefault="00462C89" w:rsidP="00462C89">
            <w:pPr>
              <w:kinsoku w:val="0"/>
              <w:adjustRightInd w:val="0"/>
            </w:pPr>
          </w:p>
        </w:tc>
        <w:tc>
          <w:tcPr>
            <w:tcW w:w="1073" w:type="dxa"/>
          </w:tcPr>
          <w:p w14:paraId="466EEB05" w14:textId="77777777" w:rsidR="00462C89" w:rsidRPr="00E05DF3" w:rsidRDefault="00462C89" w:rsidP="00462C89">
            <w:pPr>
              <w:kinsoku w:val="0"/>
              <w:adjustRightInd w:val="0"/>
            </w:pPr>
          </w:p>
        </w:tc>
        <w:tc>
          <w:tcPr>
            <w:tcW w:w="1074" w:type="dxa"/>
          </w:tcPr>
          <w:p w14:paraId="283AFDFA" w14:textId="77777777" w:rsidR="00462C89" w:rsidRPr="00E05DF3" w:rsidRDefault="00462C89" w:rsidP="00462C89">
            <w:pPr>
              <w:kinsoku w:val="0"/>
              <w:adjustRightInd w:val="0"/>
            </w:pPr>
          </w:p>
        </w:tc>
        <w:tc>
          <w:tcPr>
            <w:tcW w:w="1073" w:type="dxa"/>
          </w:tcPr>
          <w:p w14:paraId="7A2E2D85" w14:textId="77777777" w:rsidR="00462C89" w:rsidRPr="00E05DF3" w:rsidRDefault="00462C89" w:rsidP="00462C89">
            <w:pPr>
              <w:kinsoku w:val="0"/>
              <w:adjustRightInd w:val="0"/>
            </w:pPr>
          </w:p>
        </w:tc>
        <w:tc>
          <w:tcPr>
            <w:tcW w:w="1074" w:type="dxa"/>
          </w:tcPr>
          <w:p w14:paraId="58952F04" w14:textId="77777777" w:rsidR="00462C89" w:rsidRPr="00E05DF3" w:rsidRDefault="00462C89" w:rsidP="00462C89">
            <w:pPr>
              <w:kinsoku w:val="0"/>
              <w:adjustRightInd w:val="0"/>
            </w:pPr>
          </w:p>
        </w:tc>
        <w:tc>
          <w:tcPr>
            <w:tcW w:w="1970" w:type="dxa"/>
          </w:tcPr>
          <w:p w14:paraId="6E399546" w14:textId="77777777" w:rsidR="00462C89" w:rsidRPr="00E05DF3" w:rsidRDefault="00462C89" w:rsidP="00462C89">
            <w:pPr>
              <w:kinsoku w:val="0"/>
              <w:adjustRightInd w:val="0"/>
            </w:pPr>
          </w:p>
        </w:tc>
      </w:tr>
      <w:tr w:rsidR="00462C89" w:rsidRPr="00E05DF3" w14:paraId="33A0D033" w14:textId="77777777" w:rsidTr="00462C89">
        <w:trPr>
          <w:trHeight w:val="503"/>
        </w:trPr>
        <w:tc>
          <w:tcPr>
            <w:tcW w:w="583" w:type="dxa"/>
            <w:vMerge/>
          </w:tcPr>
          <w:p w14:paraId="291C170B" w14:textId="77777777" w:rsidR="00462C89" w:rsidRPr="00E05DF3" w:rsidRDefault="00462C89" w:rsidP="00462C89">
            <w:pPr>
              <w:kinsoku w:val="0"/>
              <w:adjustRightInd w:val="0"/>
            </w:pPr>
          </w:p>
        </w:tc>
        <w:tc>
          <w:tcPr>
            <w:tcW w:w="1935" w:type="dxa"/>
            <w:vAlign w:val="center"/>
          </w:tcPr>
          <w:p w14:paraId="35ACDB5C" w14:textId="77777777" w:rsidR="00462C89" w:rsidRPr="00E05DF3" w:rsidRDefault="00462C89" w:rsidP="00462C89">
            <w:pPr>
              <w:kinsoku w:val="0"/>
              <w:adjustRightInd w:val="0"/>
              <w:ind w:left="66"/>
            </w:pPr>
            <w:r w:rsidRPr="00E05DF3">
              <w:rPr>
                <w:rFonts w:hint="eastAsia"/>
              </w:rPr>
              <w:t>手数料</w:t>
            </w:r>
          </w:p>
        </w:tc>
        <w:tc>
          <w:tcPr>
            <w:tcW w:w="1073" w:type="dxa"/>
          </w:tcPr>
          <w:p w14:paraId="43683482" w14:textId="77777777" w:rsidR="00462C89" w:rsidRPr="00E05DF3" w:rsidRDefault="00462C89" w:rsidP="00462C89">
            <w:pPr>
              <w:kinsoku w:val="0"/>
              <w:adjustRightInd w:val="0"/>
            </w:pPr>
          </w:p>
        </w:tc>
        <w:tc>
          <w:tcPr>
            <w:tcW w:w="1073" w:type="dxa"/>
          </w:tcPr>
          <w:p w14:paraId="0FB34223" w14:textId="77777777" w:rsidR="00462C89" w:rsidRPr="00E05DF3" w:rsidRDefault="00462C89" w:rsidP="00462C89">
            <w:pPr>
              <w:kinsoku w:val="0"/>
              <w:adjustRightInd w:val="0"/>
            </w:pPr>
          </w:p>
        </w:tc>
        <w:tc>
          <w:tcPr>
            <w:tcW w:w="1074" w:type="dxa"/>
          </w:tcPr>
          <w:p w14:paraId="6AFCE332" w14:textId="77777777" w:rsidR="00462C89" w:rsidRPr="00E05DF3" w:rsidRDefault="00462C89" w:rsidP="00462C89">
            <w:pPr>
              <w:kinsoku w:val="0"/>
              <w:adjustRightInd w:val="0"/>
            </w:pPr>
          </w:p>
        </w:tc>
        <w:tc>
          <w:tcPr>
            <w:tcW w:w="1073" w:type="dxa"/>
          </w:tcPr>
          <w:p w14:paraId="02A4F4FF" w14:textId="77777777" w:rsidR="00462C89" w:rsidRPr="00E05DF3" w:rsidRDefault="00462C89" w:rsidP="00462C89">
            <w:pPr>
              <w:kinsoku w:val="0"/>
              <w:adjustRightInd w:val="0"/>
            </w:pPr>
          </w:p>
        </w:tc>
        <w:tc>
          <w:tcPr>
            <w:tcW w:w="1074" w:type="dxa"/>
          </w:tcPr>
          <w:p w14:paraId="0D57899F" w14:textId="77777777" w:rsidR="00462C89" w:rsidRPr="00E05DF3" w:rsidRDefault="00462C89" w:rsidP="00462C89">
            <w:pPr>
              <w:kinsoku w:val="0"/>
              <w:adjustRightInd w:val="0"/>
            </w:pPr>
          </w:p>
        </w:tc>
        <w:tc>
          <w:tcPr>
            <w:tcW w:w="1970" w:type="dxa"/>
          </w:tcPr>
          <w:p w14:paraId="724747F7" w14:textId="77777777" w:rsidR="00462C89" w:rsidRPr="00E05DF3" w:rsidRDefault="00462C89" w:rsidP="00462C89">
            <w:pPr>
              <w:kinsoku w:val="0"/>
              <w:adjustRightInd w:val="0"/>
            </w:pPr>
          </w:p>
        </w:tc>
      </w:tr>
      <w:tr w:rsidR="00462C89" w:rsidRPr="00E05DF3" w14:paraId="2A209A3B" w14:textId="77777777" w:rsidTr="00462C89">
        <w:trPr>
          <w:trHeight w:val="503"/>
        </w:trPr>
        <w:tc>
          <w:tcPr>
            <w:tcW w:w="583" w:type="dxa"/>
            <w:vMerge/>
          </w:tcPr>
          <w:p w14:paraId="3B5FFA70" w14:textId="77777777" w:rsidR="00462C89" w:rsidRPr="00E05DF3" w:rsidRDefault="00462C89" w:rsidP="00462C89">
            <w:pPr>
              <w:kinsoku w:val="0"/>
              <w:adjustRightInd w:val="0"/>
            </w:pPr>
          </w:p>
        </w:tc>
        <w:tc>
          <w:tcPr>
            <w:tcW w:w="1935" w:type="dxa"/>
            <w:vAlign w:val="center"/>
          </w:tcPr>
          <w:p w14:paraId="6C176038" w14:textId="77777777" w:rsidR="00462C89" w:rsidRPr="00E05DF3" w:rsidRDefault="00462C89" w:rsidP="00462C89">
            <w:pPr>
              <w:kinsoku w:val="0"/>
              <w:adjustRightInd w:val="0"/>
              <w:ind w:left="66"/>
            </w:pPr>
            <w:r w:rsidRPr="00E05DF3">
              <w:rPr>
                <w:rFonts w:hint="eastAsia"/>
              </w:rPr>
              <w:t>保険料</w:t>
            </w:r>
          </w:p>
        </w:tc>
        <w:tc>
          <w:tcPr>
            <w:tcW w:w="1073" w:type="dxa"/>
          </w:tcPr>
          <w:p w14:paraId="57D333C3" w14:textId="77777777" w:rsidR="00462C89" w:rsidRPr="00E05DF3" w:rsidRDefault="00462C89" w:rsidP="00462C89">
            <w:pPr>
              <w:kinsoku w:val="0"/>
              <w:adjustRightInd w:val="0"/>
            </w:pPr>
          </w:p>
        </w:tc>
        <w:tc>
          <w:tcPr>
            <w:tcW w:w="1073" w:type="dxa"/>
          </w:tcPr>
          <w:p w14:paraId="5C759D93" w14:textId="77777777" w:rsidR="00462C89" w:rsidRPr="00E05DF3" w:rsidRDefault="00462C89" w:rsidP="00462C89">
            <w:pPr>
              <w:kinsoku w:val="0"/>
              <w:adjustRightInd w:val="0"/>
            </w:pPr>
          </w:p>
        </w:tc>
        <w:tc>
          <w:tcPr>
            <w:tcW w:w="1074" w:type="dxa"/>
          </w:tcPr>
          <w:p w14:paraId="272AF329" w14:textId="77777777" w:rsidR="00462C89" w:rsidRPr="00E05DF3" w:rsidRDefault="00462C89" w:rsidP="00462C89">
            <w:pPr>
              <w:kinsoku w:val="0"/>
              <w:adjustRightInd w:val="0"/>
            </w:pPr>
          </w:p>
        </w:tc>
        <w:tc>
          <w:tcPr>
            <w:tcW w:w="1073" w:type="dxa"/>
          </w:tcPr>
          <w:p w14:paraId="35BF2ECE" w14:textId="77777777" w:rsidR="00462C89" w:rsidRPr="00E05DF3" w:rsidRDefault="00462C89" w:rsidP="00462C89">
            <w:pPr>
              <w:kinsoku w:val="0"/>
              <w:adjustRightInd w:val="0"/>
            </w:pPr>
          </w:p>
        </w:tc>
        <w:tc>
          <w:tcPr>
            <w:tcW w:w="1074" w:type="dxa"/>
          </w:tcPr>
          <w:p w14:paraId="0273768C" w14:textId="77777777" w:rsidR="00462C89" w:rsidRPr="00E05DF3" w:rsidRDefault="00462C89" w:rsidP="00462C89">
            <w:pPr>
              <w:kinsoku w:val="0"/>
              <w:adjustRightInd w:val="0"/>
            </w:pPr>
          </w:p>
        </w:tc>
        <w:tc>
          <w:tcPr>
            <w:tcW w:w="1970" w:type="dxa"/>
          </w:tcPr>
          <w:p w14:paraId="229786F1" w14:textId="77777777" w:rsidR="00462C89" w:rsidRPr="00E05DF3" w:rsidRDefault="00462C89" w:rsidP="00462C89">
            <w:pPr>
              <w:kinsoku w:val="0"/>
              <w:adjustRightInd w:val="0"/>
            </w:pPr>
          </w:p>
        </w:tc>
      </w:tr>
      <w:tr w:rsidR="00462C89" w:rsidRPr="00E05DF3" w14:paraId="5B3361CB" w14:textId="77777777" w:rsidTr="00462C89">
        <w:trPr>
          <w:trHeight w:val="503"/>
        </w:trPr>
        <w:tc>
          <w:tcPr>
            <w:tcW w:w="2518" w:type="dxa"/>
            <w:gridSpan w:val="2"/>
            <w:vAlign w:val="center"/>
          </w:tcPr>
          <w:p w14:paraId="3FC98946" w14:textId="77777777" w:rsidR="00462C89" w:rsidRPr="00E05DF3" w:rsidRDefault="00462C89" w:rsidP="00462C89">
            <w:pPr>
              <w:kinsoku w:val="0"/>
              <w:adjustRightInd w:val="0"/>
              <w:ind w:left="66"/>
            </w:pPr>
            <w:r w:rsidRPr="00E05DF3">
              <w:rPr>
                <w:rFonts w:hint="eastAsia"/>
              </w:rPr>
              <w:t>使用料及び賃借料</w:t>
            </w:r>
          </w:p>
        </w:tc>
        <w:tc>
          <w:tcPr>
            <w:tcW w:w="1073" w:type="dxa"/>
          </w:tcPr>
          <w:p w14:paraId="31A412FB" w14:textId="77777777" w:rsidR="00462C89" w:rsidRPr="00E05DF3" w:rsidRDefault="00462C89" w:rsidP="00462C89">
            <w:pPr>
              <w:kinsoku w:val="0"/>
              <w:adjustRightInd w:val="0"/>
            </w:pPr>
          </w:p>
        </w:tc>
        <w:tc>
          <w:tcPr>
            <w:tcW w:w="1073" w:type="dxa"/>
          </w:tcPr>
          <w:p w14:paraId="7E78E4C5" w14:textId="77777777" w:rsidR="00462C89" w:rsidRPr="00E05DF3" w:rsidRDefault="00462C89" w:rsidP="00462C89">
            <w:pPr>
              <w:kinsoku w:val="0"/>
              <w:adjustRightInd w:val="0"/>
            </w:pPr>
          </w:p>
        </w:tc>
        <w:tc>
          <w:tcPr>
            <w:tcW w:w="1074" w:type="dxa"/>
          </w:tcPr>
          <w:p w14:paraId="7EED659B" w14:textId="77777777" w:rsidR="00462C89" w:rsidRPr="00E05DF3" w:rsidRDefault="00462C89" w:rsidP="00462C89">
            <w:pPr>
              <w:kinsoku w:val="0"/>
              <w:adjustRightInd w:val="0"/>
            </w:pPr>
          </w:p>
        </w:tc>
        <w:tc>
          <w:tcPr>
            <w:tcW w:w="1073" w:type="dxa"/>
          </w:tcPr>
          <w:p w14:paraId="745FD7E0" w14:textId="77777777" w:rsidR="00462C89" w:rsidRPr="00E05DF3" w:rsidRDefault="00462C89" w:rsidP="00462C89">
            <w:pPr>
              <w:kinsoku w:val="0"/>
              <w:adjustRightInd w:val="0"/>
            </w:pPr>
          </w:p>
        </w:tc>
        <w:tc>
          <w:tcPr>
            <w:tcW w:w="1074" w:type="dxa"/>
          </w:tcPr>
          <w:p w14:paraId="1BE9B439" w14:textId="77777777" w:rsidR="00462C89" w:rsidRPr="00E05DF3" w:rsidRDefault="00462C89" w:rsidP="00462C89">
            <w:pPr>
              <w:kinsoku w:val="0"/>
              <w:adjustRightInd w:val="0"/>
            </w:pPr>
          </w:p>
        </w:tc>
        <w:tc>
          <w:tcPr>
            <w:tcW w:w="1970" w:type="dxa"/>
          </w:tcPr>
          <w:p w14:paraId="6FB3AE52" w14:textId="77777777" w:rsidR="00462C89" w:rsidRPr="00E05DF3" w:rsidRDefault="00462C89" w:rsidP="00462C89">
            <w:pPr>
              <w:kinsoku w:val="0"/>
              <w:adjustRightInd w:val="0"/>
            </w:pPr>
          </w:p>
        </w:tc>
      </w:tr>
      <w:tr w:rsidR="00462C89" w:rsidRPr="00E05DF3" w14:paraId="247CD2A5" w14:textId="77777777" w:rsidTr="00462C89">
        <w:trPr>
          <w:trHeight w:val="503"/>
        </w:trPr>
        <w:tc>
          <w:tcPr>
            <w:tcW w:w="2518" w:type="dxa"/>
            <w:gridSpan w:val="2"/>
            <w:vAlign w:val="center"/>
          </w:tcPr>
          <w:p w14:paraId="5D3B9910" w14:textId="77777777" w:rsidR="00462C89" w:rsidRPr="00E05DF3" w:rsidRDefault="00462C89" w:rsidP="00462C89">
            <w:pPr>
              <w:kinsoku w:val="0"/>
              <w:adjustRightInd w:val="0"/>
              <w:ind w:left="66"/>
            </w:pPr>
            <w:r w:rsidRPr="00E05DF3">
              <w:rPr>
                <w:rFonts w:hint="eastAsia"/>
              </w:rPr>
              <w:t>委託料</w:t>
            </w:r>
          </w:p>
        </w:tc>
        <w:tc>
          <w:tcPr>
            <w:tcW w:w="1073" w:type="dxa"/>
          </w:tcPr>
          <w:p w14:paraId="526BDF5E" w14:textId="77777777" w:rsidR="00462C89" w:rsidRPr="00E05DF3" w:rsidRDefault="00462C89" w:rsidP="00462C89">
            <w:pPr>
              <w:kinsoku w:val="0"/>
              <w:adjustRightInd w:val="0"/>
            </w:pPr>
          </w:p>
        </w:tc>
        <w:tc>
          <w:tcPr>
            <w:tcW w:w="1073" w:type="dxa"/>
          </w:tcPr>
          <w:p w14:paraId="0F64E9D9" w14:textId="77777777" w:rsidR="00462C89" w:rsidRPr="00E05DF3" w:rsidRDefault="00462C89" w:rsidP="00462C89">
            <w:pPr>
              <w:kinsoku w:val="0"/>
              <w:adjustRightInd w:val="0"/>
            </w:pPr>
          </w:p>
        </w:tc>
        <w:tc>
          <w:tcPr>
            <w:tcW w:w="1074" w:type="dxa"/>
          </w:tcPr>
          <w:p w14:paraId="2D6BF55C" w14:textId="77777777" w:rsidR="00462C89" w:rsidRPr="00E05DF3" w:rsidRDefault="00462C89" w:rsidP="00462C89">
            <w:pPr>
              <w:kinsoku w:val="0"/>
              <w:adjustRightInd w:val="0"/>
            </w:pPr>
          </w:p>
        </w:tc>
        <w:tc>
          <w:tcPr>
            <w:tcW w:w="1073" w:type="dxa"/>
          </w:tcPr>
          <w:p w14:paraId="21B0A7DC" w14:textId="77777777" w:rsidR="00462C89" w:rsidRPr="00E05DF3" w:rsidRDefault="00462C89" w:rsidP="00462C89">
            <w:pPr>
              <w:kinsoku w:val="0"/>
              <w:adjustRightInd w:val="0"/>
            </w:pPr>
          </w:p>
        </w:tc>
        <w:tc>
          <w:tcPr>
            <w:tcW w:w="1074" w:type="dxa"/>
          </w:tcPr>
          <w:p w14:paraId="112469CF" w14:textId="77777777" w:rsidR="00462C89" w:rsidRPr="00E05DF3" w:rsidRDefault="00462C89" w:rsidP="00462C89">
            <w:pPr>
              <w:kinsoku w:val="0"/>
              <w:adjustRightInd w:val="0"/>
            </w:pPr>
          </w:p>
        </w:tc>
        <w:tc>
          <w:tcPr>
            <w:tcW w:w="1970" w:type="dxa"/>
          </w:tcPr>
          <w:p w14:paraId="3CFBD73B" w14:textId="77777777" w:rsidR="00462C89" w:rsidRPr="00E05DF3" w:rsidRDefault="00462C89" w:rsidP="00462C89">
            <w:pPr>
              <w:kinsoku w:val="0"/>
              <w:adjustRightInd w:val="0"/>
            </w:pPr>
          </w:p>
        </w:tc>
      </w:tr>
      <w:tr w:rsidR="00462C89" w:rsidRPr="00E05DF3" w14:paraId="3697A775" w14:textId="77777777" w:rsidTr="00462C89">
        <w:trPr>
          <w:trHeight w:val="503"/>
        </w:trPr>
        <w:tc>
          <w:tcPr>
            <w:tcW w:w="2518" w:type="dxa"/>
            <w:gridSpan w:val="2"/>
            <w:vAlign w:val="center"/>
          </w:tcPr>
          <w:p w14:paraId="63A9C01B" w14:textId="77777777" w:rsidR="00462C89" w:rsidRPr="00E05DF3" w:rsidRDefault="00462C89" w:rsidP="00462C89">
            <w:pPr>
              <w:kinsoku w:val="0"/>
              <w:adjustRightInd w:val="0"/>
              <w:ind w:left="66"/>
            </w:pPr>
            <w:r w:rsidRPr="00E05DF3">
              <w:rPr>
                <w:rFonts w:hint="eastAsia"/>
              </w:rPr>
              <w:t>備品購入費</w:t>
            </w:r>
          </w:p>
        </w:tc>
        <w:tc>
          <w:tcPr>
            <w:tcW w:w="1073" w:type="dxa"/>
          </w:tcPr>
          <w:p w14:paraId="023BC68C" w14:textId="77777777" w:rsidR="00462C89" w:rsidRPr="00E05DF3" w:rsidRDefault="00462C89" w:rsidP="00462C89">
            <w:pPr>
              <w:kinsoku w:val="0"/>
              <w:adjustRightInd w:val="0"/>
            </w:pPr>
          </w:p>
        </w:tc>
        <w:tc>
          <w:tcPr>
            <w:tcW w:w="1073" w:type="dxa"/>
          </w:tcPr>
          <w:p w14:paraId="4A3C8A34" w14:textId="77777777" w:rsidR="00462C89" w:rsidRPr="00E05DF3" w:rsidRDefault="00462C89" w:rsidP="00462C89">
            <w:pPr>
              <w:kinsoku w:val="0"/>
              <w:adjustRightInd w:val="0"/>
            </w:pPr>
          </w:p>
        </w:tc>
        <w:tc>
          <w:tcPr>
            <w:tcW w:w="1074" w:type="dxa"/>
          </w:tcPr>
          <w:p w14:paraId="0F8EC037" w14:textId="77777777" w:rsidR="00462C89" w:rsidRPr="00E05DF3" w:rsidRDefault="00462C89" w:rsidP="00462C89">
            <w:pPr>
              <w:kinsoku w:val="0"/>
              <w:adjustRightInd w:val="0"/>
            </w:pPr>
          </w:p>
        </w:tc>
        <w:tc>
          <w:tcPr>
            <w:tcW w:w="1073" w:type="dxa"/>
          </w:tcPr>
          <w:p w14:paraId="7270C7DB" w14:textId="77777777" w:rsidR="00462C89" w:rsidRPr="00E05DF3" w:rsidRDefault="00462C89" w:rsidP="00462C89">
            <w:pPr>
              <w:kinsoku w:val="0"/>
              <w:adjustRightInd w:val="0"/>
            </w:pPr>
          </w:p>
        </w:tc>
        <w:tc>
          <w:tcPr>
            <w:tcW w:w="1074" w:type="dxa"/>
          </w:tcPr>
          <w:p w14:paraId="6BB02081" w14:textId="77777777" w:rsidR="00462C89" w:rsidRPr="00E05DF3" w:rsidRDefault="00462C89" w:rsidP="00462C89">
            <w:pPr>
              <w:kinsoku w:val="0"/>
              <w:adjustRightInd w:val="0"/>
            </w:pPr>
          </w:p>
        </w:tc>
        <w:tc>
          <w:tcPr>
            <w:tcW w:w="1970" w:type="dxa"/>
          </w:tcPr>
          <w:p w14:paraId="5EDBF01E" w14:textId="77777777" w:rsidR="00462C89" w:rsidRPr="00E05DF3" w:rsidRDefault="00462C89" w:rsidP="00462C89">
            <w:pPr>
              <w:kinsoku w:val="0"/>
              <w:adjustRightInd w:val="0"/>
            </w:pPr>
          </w:p>
        </w:tc>
      </w:tr>
      <w:tr w:rsidR="00462C89" w:rsidRPr="00E05DF3" w14:paraId="46E3D111" w14:textId="77777777" w:rsidTr="00462C89">
        <w:trPr>
          <w:trHeight w:val="503"/>
        </w:trPr>
        <w:tc>
          <w:tcPr>
            <w:tcW w:w="2518" w:type="dxa"/>
            <w:gridSpan w:val="2"/>
            <w:tcBorders>
              <w:bottom w:val="single" w:sz="12" w:space="0" w:color="auto"/>
            </w:tcBorders>
            <w:vAlign w:val="center"/>
          </w:tcPr>
          <w:p w14:paraId="7300174E" w14:textId="77777777" w:rsidR="00462C89" w:rsidRPr="00E05DF3" w:rsidRDefault="00462C89" w:rsidP="00462C89">
            <w:pPr>
              <w:kinsoku w:val="0"/>
              <w:adjustRightInd w:val="0"/>
              <w:ind w:left="66"/>
            </w:pPr>
            <w:r w:rsidRPr="00E05DF3">
              <w:rPr>
                <w:rFonts w:hint="eastAsia"/>
              </w:rPr>
              <w:t>その他</w:t>
            </w:r>
          </w:p>
        </w:tc>
        <w:tc>
          <w:tcPr>
            <w:tcW w:w="1073" w:type="dxa"/>
            <w:tcBorders>
              <w:bottom w:val="single" w:sz="12" w:space="0" w:color="auto"/>
            </w:tcBorders>
          </w:tcPr>
          <w:p w14:paraId="658B0970" w14:textId="77777777" w:rsidR="00462C89" w:rsidRPr="00E05DF3" w:rsidRDefault="00462C89" w:rsidP="00462C89">
            <w:pPr>
              <w:kinsoku w:val="0"/>
              <w:adjustRightInd w:val="0"/>
            </w:pPr>
          </w:p>
        </w:tc>
        <w:tc>
          <w:tcPr>
            <w:tcW w:w="1073" w:type="dxa"/>
            <w:tcBorders>
              <w:bottom w:val="single" w:sz="12" w:space="0" w:color="auto"/>
            </w:tcBorders>
          </w:tcPr>
          <w:p w14:paraId="21F60281" w14:textId="77777777" w:rsidR="00462C89" w:rsidRPr="00E05DF3" w:rsidRDefault="00462C89" w:rsidP="00462C89">
            <w:pPr>
              <w:kinsoku w:val="0"/>
              <w:adjustRightInd w:val="0"/>
            </w:pPr>
          </w:p>
        </w:tc>
        <w:tc>
          <w:tcPr>
            <w:tcW w:w="1074" w:type="dxa"/>
            <w:tcBorders>
              <w:bottom w:val="single" w:sz="12" w:space="0" w:color="auto"/>
            </w:tcBorders>
          </w:tcPr>
          <w:p w14:paraId="75CAC928" w14:textId="77777777" w:rsidR="00462C89" w:rsidRPr="00E05DF3" w:rsidRDefault="00462C89" w:rsidP="00462C89">
            <w:pPr>
              <w:kinsoku w:val="0"/>
              <w:adjustRightInd w:val="0"/>
            </w:pPr>
          </w:p>
        </w:tc>
        <w:tc>
          <w:tcPr>
            <w:tcW w:w="1073" w:type="dxa"/>
            <w:tcBorders>
              <w:bottom w:val="single" w:sz="12" w:space="0" w:color="auto"/>
            </w:tcBorders>
          </w:tcPr>
          <w:p w14:paraId="7F93E981" w14:textId="77777777" w:rsidR="00462C89" w:rsidRPr="00E05DF3" w:rsidRDefault="00462C89" w:rsidP="00462C89">
            <w:pPr>
              <w:kinsoku w:val="0"/>
              <w:adjustRightInd w:val="0"/>
            </w:pPr>
          </w:p>
        </w:tc>
        <w:tc>
          <w:tcPr>
            <w:tcW w:w="1074" w:type="dxa"/>
            <w:tcBorders>
              <w:bottom w:val="single" w:sz="12" w:space="0" w:color="auto"/>
            </w:tcBorders>
          </w:tcPr>
          <w:p w14:paraId="6872024E" w14:textId="77777777" w:rsidR="00462C89" w:rsidRPr="00E05DF3" w:rsidRDefault="00462C89" w:rsidP="00462C89">
            <w:pPr>
              <w:kinsoku w:val="0"/>
              <w:adjustRightInd w:val="0"/>
            </w:pPr>
          </w:p>
        </w:tc>
        <w:tc>
          <w:tcPr>
            <w:tcW w:w="1970" w:type="dxa"/>
            <w:tcBorders>
              <w:bottom w:val="single" w:sz="12" w:space="0" w:color="auto"/>
            </w:tcBorders>
          </w:tcPr>
          <w:p w14:paraId="78CF61B2" w14:textId="77777777" w:rsidR="00462C89" w:rsidRPr="00E05DF3" w:rsidRDefault="00462C89" w:rsidP="00462C89">
            <w:pPr>
              <w:kinsoku w:val="0"/>
              <w:adjustRightInd w:val="0"/>
            </w:pPr>
          </w:p>
        </w:tc>
      </w:tr>
      <w:tr w:rsidR="00462C89" w:rsidRPr="00E05DF3" w14:paraId="59060EDD" w14:textId="77777777" w:rsidTr="00462C89">
        <w:trPr>
          <w:trHeight w:val="503"/>
        </w:trPr>
        <w:tc>
          <w:tcPr>
            <w:tcW w:w="2518" w:type="dxa"/>
            <w:gridSpan w:val="2"/>
            <w:tcBorders>
              <w:top w:val="single" w:sz="12" w:space="0" w:color="auto"/>
              <w:bottom w:val="double" w:sz="6" w:space="0" w:color="auto"/>
            </w:tcBorders>
            <w:vAlign w:val="center"/>
          </w:tcPr>
          <w:p w14:paraId="2CD84621" w14:textId="77777777" w:rsidR="00462C89" w:rsidRPr="00E05DF3" w:rsidRDefault="00462C89" w:rsidP="00462C89">
            <w:pPr>
              <w:kinsoku w:val="0"/>
              <w:adjustRightInd w:val="0"/>
            </w:pPr>
            <w:r w:rsidRPr="00E05DF3">
              <w:rPr>
                <w:rFonts w:hint="eastAsia"/>
              </w:rPr>
              <w:t>支出合計（Ｂ）</w:t>
            </w:r>
          </w:p>
        </w:tc>
        <w:tc>
          <w:tcPr>
            <w:tcW w:w="1073" w:type="dxa"/>
            <w:tcBorders>
              <w:top w:val="single" w:sz="12" w:space="0" w:color="auto"/>
              <w:bottom w:val="double" w:sz="6" w:space="0" w:color="auto"/>
            </w:tcBorders>
          </w:tcPr>
          <w:p w14:paraId="00072860" w14:textId="77777777" w:rsidR="00462C89" w:rsidRPr="00E05DF3" w:rsidRDefault="00462C89" w:rsidP="00462C89">
            <w:pPr>
              <w:kinsoku w:val="0"/>
              <w:adjustRightInd w:val="0"/>
            </w:pPr>
          </w:p>
        </w:tc>
        <w:tc>
          <w:tcPr>
            <w:tcW w:w="1073" w:type="dxa"/>
            <w:tcBorders>
              <w:top w:val="single" w:sz="12" w:space="0" w:color="auto"/>
              <w:bottom w:val="double" w:sz="6" w:space="0" w:color="auto"/>
            </w:tcBorders>
          </w:tcPr>
          <w:p w14:paraId="2DA489D2" w14:textId="77777777" w:rsidR="00462C89" w:rsidRPr="00E05DF3" w:rsidRDefault="00462C89" w:rsidP="00462C89">
            <w:pPr>
              <w:kinsoku w:val="0"/>
              <w:adjustRightInd w:val="0"/>
            </w:pPr>
          </w:p>
        </w:tc>
        <w:tc>
          <w:tcPr>
            <w:tcW w:w="1074" w:type="dxa"/>
            <w:tcBorders>
              <w:top w:val="single" w:sz="12" w:space="0" w:color="auto"/>
              <w:bottom w:val="double" w:sz="6" w:space="0" w:color="auto"/>
            </w:tcBorders>
          </w:tcPr>
          <w:p w14:paraId="1C4817CE" w14:textId="77777777" w:rsidR="00462C89" w:rsidRPr="00E05DF3" w:rsidRDefault="00462C89" w:rsidP="00462C89">
            <w:pPr>
              <w:kinsoku w:val="0"/>
              <w:adjustRightInd w:val="0"/>
            </w:pPr>
          </w:p>
        </w:tc>
        <w:tc>
          <w:tcPr>
            <w:tcW w:w="1073" w:type="dxa"/>
            <w:tcBorders>
              <w:top w:val="single" w:sz="12" w:space="0" w:color="auto"/>
              <w:bottom w:val="double" w:sz="6" w:space="0" w:color="auto"/>
            </w:tcBorders>
          </w:tcPr>
          <w:p w14:paraId="14C60B23" w14:textId="77777777" w:rsidR="00462C89" w:rsidRPr="00E05DF3" w:rsidRDefault="00462C89" w:rsidP="00462C89">
            <w:pPr>
              <w:kinsoku w:val="0"/>
              <w:adjustRightInd w:val="0"/>
            </w:pPr>
          </w:p>
        </w:tc>
        <w:tc>
          <w:tcPr>
            <w:tcW w:w="1074" w:type="dxa"/>
            <w:tcBorders>
              <w:top w:val="single" w:sz="12" w:space="0" w:color="auto"/>
              <w:bottom w:val="double" w:sz="6" w:space="0" w:color="auto"/>
            </w:tcBorders>
          </w:tcPr>
          <w:p w14:paraId="0CA5F444" w14:textId="77777777" w:rsidR="00462C89" w:rsidRPr="00E05DF3" w:rsidRDefault="00462C89" w:rsidP="00462C89">
            <w:pPr>
              <w:kinsoku w:val="0"/>
              <w:adjustRightInd w:val="0"/>
            </w:pPr>
          </w:p>
        </w:tc>
        <w:tc>
          <w:tcPr>
            <w:tcW w:w="1970" w:type="dxa"/>
            <w:tcBorders>
              <w:top w:val="single" w:sz="12" w:space="0" w:color="auto"/>
              <w:bottom w:val="double" w:sz="6" w:space="0" w:color="auto"/>
            </w:tcBorders>
          </w:tcPr>
          <w:p w14:paraId="5598912B" w14:textId="77777777" w:rsidR="00462C89" w:rsidRPr="00E05DF3" w:rsidRDefault="00462C89" w:rsidP="00462C89">
            <w:pPr>
              <w:kinsoku w:val="0"/>
              <w:adjustRightInd w:val="0"/>
            </w:pPr>
          </w:p>
        </w:tc>
      </w:tr>
      <w:tr w:rsidR="00462C89" w:rsidRPr="00E05DF3" w14:paraId="13F5FC30" w14:textId="77777777" w:rsidTr="00462C89">
        <w:trPr>
          <w:trHeight w:val="503"/>
        </w:trPr>
        <w:tc>
          <w:tcPr>
            <w:tcW w:w="2518" w:type="dxa"/>
            <w:gridSpan w:val="2"/>
            <w:tcBorders>
              <w:top w:val="double" w:sz="6" w:space="0" w:color="auto"/>
              <w:bottom w:val="double" w:sz="6" w:space="0" w:color="auto"/>
            </w:tcBorders>
            <w:vAlign w:val="center"/>
          </w:tcPr>
          <w:p w14:paraId="587511DF" w14:textId="77777777" w:rsidR="00462C89" w:rsidRPr="00E05DF3" w:rsidRDefault="00462C89" w:rsidP="00462C89">
            <w:pPr>
              <w:kinsoku w:val="0"/>
              <w:adjustRightInd w:val="0"/>
              <w:jc w:val="left"/>
            </w:pPr>
            <w:r w:rsidRPr="00E05DF3">
              <w:rPr>
                <w:rFonts w:hint="eastAsia"/>
              </w:rPr>
              <w:t>指定管理料（Ｃ）</w:t>
            </w:r>
          </w:p>
        </w:tc>
        <w:tc>
          <w:tcPr>
            <w:tcW w:w="1073" w:type="dxa"/>
            <w:tcBorders>
              <w:top w:val="double" w:sz="6" w:space="0" w:color="auto"/>
              <w:bottom w:val="double" w:sz="6" w:space="0" w:color="auto"/>
            </w:tcBorders>
          </w:tcPr>
          <w:p w14:paraId="1E3B6CD5" w14:textId="77777777" w:rsidR="00462C89" w:rsidRPr="00E05DF3" w:rsidRDefault="00462C89" w:rsidP="00462C89">
            <w:pPr>
              <w:kinsoku w:val="0"/>
              <w:adjustRightInd w:val="0"/>
            </w:pPr>
          </w:p>
        </w:tc>
        <w:tc>
          <w:tcPr>
            <w:tcW w:w="1073" w:type="dxa"/>
            <w:tcBorders>
              <w:top w:val="double" w:sz="6" w:space="0" w:color="auto"/>
              <w:bottom w:val="double" w:sz="6" w:space="0" w:color="auto"/>
            </w:tcBorders>
          </w:tcPr>
          <w:p w14:paraId="68CAF288" w14:textId="77777777" w:rsidR="00462C89" w:rsidRPr="00E05DF3" w:rsidRDefault="00462C89" w:rsidP="00462C89">
            <w:pPr>
              <w:kinsoku w:val="0"/>
              <w:adjustRightInd w:val="0"/>
            </w:pPr>
          </w:p>
        </w:tc>
        <w:tc>
          <w:tcPr>
            <w:tcW w:w="1074" w:type="dxa"/>
            <w:tcBorders>
              <w:top w:val="double" w:sz="6" w:space="0" w:color="auto"/>
              <w:bottom w:val="double" w:sz="6" w:space="0" w:color="auto"/>
            </w:tcBorders>
          </w:tcPr>
          <w:p w14:paraId="4CC72C5D" w14:textId="77777777" w:rsidR="00462C89" w:rsidRPr="00E05DF3" w:rsidRDefault="00462C89" w:rsidP="00462C89">
            <w:pPr>
              <w:kinsoku w:val="0"/>
              <w:adjustRightInd w:val="0"/>
            </w:pPr>
          </w:p>
        </w:tc>
        <w:tc>
          <w:tcPr>
            <w:tcW w:w="1073" w:type="dxa"/>
            <w:tcBorders>
              <w:top w:val="double" w:sz="6" w:space="0" w:color="auto"/>
              <w:bottom w:val="double" w:sz="6" w:space="0" w:color="auto"/>
            </w:tcBorders>
          </w:tcPr>
          <w:p w14:paraId="0FFDC747" w14:textId="77777777" w:rsidR="00462C89" w:rsidRPr="00E05DF3" w:rsidRDefault="00462C89" w:rsidP="00462C89">
            <w:pPr>
              <w:kinsoku w:val="0"/>
              <w:adjustRightInd w:val="0"/>
            </w:pPr>
          </w:p>
        </w:tc>
        <w:tc>
          <w:tcPr>
            <w:tcW w:w="1074" w:type="dxa"/>
            <w:tcBorders>
              <w:top w:val="double" w:sz="6" w:space="0" w:color="auto"/>
              <w:bottom w:val="double" w:sz="6" w:space="0" w:color="auto"/>
            </w:tcBorders>
          </w:tcPr>
          <w:p w14:paraId="15D299F4" w14:textId="77777777" w:rsidR="00462C89" w:rsidRPr="00E05DF3" w:rsidRDefault="00462C89" w:rsidP="00462C89">
            <w:pPr>
              <w:kinsoku w:val="0"/>
              <w:adjustRightInd w:val="0"/>
            </w:pPr>
          </w:p>
        </w:tc>
        <w:tc>
          <w:tcPr>
            <w:tcW w:w="1970" w:type="dxa"/>
            <w:tcBorders>
              <w:top w:val="double" w:sz="6" w:space="0" w:color="auto"/>
              <w:bottom w:val="double" w:sz="6" w:space="0" w:color="auto"/>
            </w:tcBorders>
          </w:tcPr>
          <w:p w14:paraId="4B68F118" w14:textId="77777777" w:rsidR="00462C89" w:rsidRPr="00E05DF3" w:rsidRDefault="00462C89" w:rsidP="00462C89">
            <w:pPr>
              <w:kinsoku w:val="0"/>
              <w:adjustRightInd w:val="0"/>
            </w:pPr>
          </w:p>
        </w:tc>
      </w:tr>
      <w:tr w:rsidR="00462C89" w:rsidRPr="00E05DF3" w14:paraId="6CC3C074" w14:textId="77777777" w:rsidTr="00462C89">
        <w:trPr>
          <w:trHeight w:val="503"/>
        </w:trPr>
        <w:tc>
          <w:tcPr>
            <w:tcW w:w="2518" w:type="dxa"/>
            <w:gridSpan w:val="2"/>
            <w:tcBorders>
              <w:top w:val="double" w:sz="6" w:space="0" w:color="auto"/>
              <w:bottom w:val="single" w:sz="4" w:space="0" w:color="auto"/>
            </w:tcBorders>
            <w:vAlign w:val="center"/>
          </w:tcPr>
          <w:p w14:paraId="5ED88870" w14:textId="77777777" w:rsidR="00462C89" w:rsidRPr="00E05DF3" w:rsidRDefault="00462C89" w:rsidP="00462C89">
            <w:pPr>
              <w:kinsoku w:val="0"/>
              <w:adjustRightInd w:val="0"/>
              <w:rPr>
                <w:sz w:val="22"/>
                <w:szCs w:val="22"/>
              </w:rPr>
            </w:pPr>
            <w:r w:rsidRPr="00E05DF3">
              <w:rPr>
                <w:rFonts w:hint="eastAsia"/>
                <w:sz w:val="22"/>
                <w:szCs w:val="22"/>
              </w:rPr>
              <w:t>（Ａ）－（Ｂ）</w:t>
            </w:r>
            <w:r w:rsidRPr="00E05DF3">
              <w:rPr>
                <w:rFonts w:hint="eastAsia"/>
                <w:sz w:val="22"/>
                <w:szCs w:val="22"/>
              </w:rPr>
              <w:t>+</w:t>
            </w:r>
            <w:r w:rsidRPr="00E05DF3">
              <w:rPr>
                <w:rFonts w:hint="eastAsia"/>
                <w:sz w:val="22"/>
                <w:szCs w:val="22"/>
              </w:rPr>
              <w:t>（Ｃ）</w:t>
            </w:r>
          </w:p>
        </w:tc>
        <w:tc>
          <w:tcPr>
            <w:tcW w:w="1073" w:type="dxa"/>
            <w:tcBorders>
              <w:top w:val="double" w:sz="6" w:space="0" w:color="auto"/>
              <w:bottom w:val="single" w:sz="4" w:space="0" w:color="auto"/>
            </w:tcBorders>
            <w:vAlign w:val="center"/>
          </w:tcPr>
          <w:p w14:paraId="33F72A13" w14:textId="77777777" w:rsidR="00462C89" w:rsidRPr="00E05DF3" w:rsidRDefault="00462C89" w:rsidP="00462C89">
            <w:pPr>
              <w:kinsoku w:val="0"/>
              <w:adjustRightInd w:val="0"/>
              <w:jc w:val="right"/>
            </w:pPr>
            <w:r w:rsidRPr="00E05DF3">
              <w:rPr>
                <w:rFonts w:hint="eastAsia"/>
              </w:rPr>
              <w:t>０</w:t>
            </w:r>
          </w:p>
        </w:tc>
        <w:tc>
          <w:tcPr>
            <w:tcW w:w="1073" w:type="dxa"/>
            <w:tcBorders>
              <w:top w:val="double" w:sz="6" w:space="0" w:color="auto"/>
              <w:bottom w:val="single" w:sz="4" w:space="0" w:color="auto"/>
            </w:tcBorders>
            <w:vAlign w:val="center"/>
          </w:tcPr>
          <w:p w14:paraId="2C15D845" w14:textId="77777777" w:rsidR="00462C89" w:rsidRPr="00E05DF3" w:rsidRDefault="00462C89" w:rsidP="00462C89">
            <w:pPr>
              <w:kinsoku w:val="0"/>
              <w:adjustRightInd w:val="0"/>
              <w:jc w:val="right"/>
            </w:pPr>
            <w:r w:rsidRPr="00E05DF3">
              <w:rPr>
                <w:rFonts w:hint="eastAsia"/>
              </w:rPr>
              <w:t>０</w:t>
            </w:r>
          </w:p>
        </w:tc>
        <w:tc>
          <w:tcPr>
            <w:tcW w:w="1074" w:type="dxa"/>
            <w:tcBorders>
              <w:top w:val="double" w:sz="6" w:space="0" w:color="auto"/>
              <w:bottom w:val="single" w:sz="4" w:space="0" w:color="auto"/>
            </w:tcBorders>
            <w:vAlign w:val="center"/>
          </w:tcPr>
          <w:p w14:paraId="5D169FD6" w14:textId="77777777" w:rsidR="00462C89" w:rsidRPr="00E05DF3" w:rsidRDefault="00462C89" w:rsidP="00462C89">
            <w:pPr>
              <w:kinsoku w:val="0"/>
              <w:adjustRightInd w:val="0"/>
              <w:jc w:val="right"/>
            </w:pPr>
            <w:r w:rsidRPr="00E05DF3">
              <w:rPr>
                <w:rFonts w:hint="eastAsia"/>
              </w:rPr>
              <w:t>０</w:t>
            </w:r>
          </w:p>
        </w:tc>
        <w:tc>
          <w:tcPr>
            <w:tcW w:w="1073" w:type="dxa"/>
            <w:tcBorders>
              <w:top w:val="double" w:sz="6" w:space="0" w:color="auto"/>
              <w:bottom w:val="single" w:sz="4" w:space="0" w:color="auto"/>
            </w:tcBorders>
            <w:vAlign w:val="center"/>
          </w:tcPr>
          <w:p w14:paraId="47FECD9A" w14:textId="77777777" w:rsidR="00462C89" w:rsidRPr="00E05DF3" w:rsidRDefault="00462C89" w:rsidP="00462C89">
            <w:pPr>
              <w:kinsoku w:val="0"/>
              <w:adjustRightInd w:val="0"/>
              <w:jc w:val="right"/>
            </w:pPr>
            <w:r w:rsidRPr="00E05DF3">
              <w:rPr>
                <w:rFonts w:hint="eastAsia"/>
              </w:rPr>
              <w:t>０</w:t>
            </w:r>
          </w:p>
        </w:tc>
        <w:tc>
          <w:tcPr>
            <w:tcW w:w="1074" w:type="dxa"/>
            <w:tcBorders>
              <w:top w:val="double" w:sz="6" w:space="0" w:color="auto"/>
              <w:bottom w:val="single" w:sz="4" w:space="0" w:color="auto"/>
            </w:tcBorders>
            <w:vAlign w:val="center"/>
          </w:tcPr>
          <w:p w14:paraId="15226643" w14:textId="77777777" w:rsidR="00462C89" w:rsidRPr="00E05DF3" w:rsidRDefault="00462C89" w:rsidP="00462C89">
            <w:pPr>
              <w:kinsoku w:val="0"/>
              <w:adjustRightInd w:val="0"/>
              <w:jc w:val="right"/>
            </w:pPr>
            <w:r w:rsidRPr="00E05DF3">
              <w:rPr>
                <w:rFonts w:hint="eastAsia"/>
              </w:rPr>
              <w:t>０</w:t>
            </w:r>
          </w:p>
        </w:tc>
        <w:tc>
          <w:tcPr>
            <w:tcW w:w="1970" w:type="dxa"/>
            <w:tcBorders>
              <w:top w:val="double" w:sz="6" w:space="0" w:color="auto"/>
              <w:bottom w:val="single" w:sz="4" w:space="0" w:color="auto"/>
            </w:tcBorders>
            <w:vAlign w:val="center"/>
          </w:tcPr>
          <w:p w14:paraId="63B9DF98" w14:textId="77777777" w:rsidR="00462C89" w:rsidRPr="00E05DF3" w:rsidRDefault="00462C89" w:rsidP="00462C89">
            <w:pPr>
              <w:kinsoku w:val="0"/>
              <w:adjustRightInd w:val="0"/>
              <w:jc w:val="right"/>
            </w:pPr>
          </w:p>
        </w:tc>
      </w:tr>
    </w:tbl>
    <w:p w14:paraId="2CBB141C" w14:textId="3E851BAB" w:rsidR="00462C89" w:rsidRPr="00E05DF3" w:rsidRDefault="00233E78" w:rsidP="00462C89">
      <w:pPr>
        <w:kinsoku w:val="0"/>
        <w:adjustRightInd w:val="0"/>
      </w:pPr>
      <w:r>
        <w:rPr>
          <w:rFonts w:hint="eastAsia"/>
        </w:rPr>
        <w:t xml:space="preserve">　指定管理料については、</w:t>
      </w:r>
      <w:r w:rsidR="00C27013" w:rsidRPr="007D799C">
        <w:rPr>
          <w:rFonts w:hint="eastAsia"/>
        </w:rPr>
        <w:t>公募要領に記載の金額</w:t>
      </w:r>
      <w:r w:rsidR="00462C89" w:rsidRPr="00E05DF3">
        <w:rPr>
          <w:rFonts w:hint="eastAsia"/>
        </w:rPr>
        <w:t>以下になるように設定してください。</w:t>
      </w:r>
    </w:p>
    <w:p w14:paraId="1FFF344A" w14:textId="77777777" w:rsidR="00462C89" w:rsidRPr="00E05DF3" w:rsidRDefault="00462C89" w:rsidP="00462C89">
      <w:pPr>
        <w:kinsoku w:val="0"/>
        <w:adjustRightInd w:val="0"/>
      </w:pPr>
      <w:r w:rsidRPr="00E05DF3">
        <w:rPr>
          <w:rFonts w:hint="eastAsia"/>
        </w:rPr>
        <w:t xml:space="preserve">　消費税及び地方消費税を含んだ額を記入してください。</w:t>
      </w:r>
    </w:p>
    <w:p w14:paraId="1C85C49D" w14:textId="77777777" w:rsidR="00462C89" w:rsidRPr="00E05DF3" w:rsidRDefault="00462C89" w:rsidP="00462C89">
      <w:pPr>
        <w:kinsoku w:val="0"/>
        <w:adjustRightInd w:val="0"/>
        <w:rPr>
          <w:sz w:val="28"/>
          <w:szCs w:val="28"/>
        </w:rPr>
      </w:pPr>
      <w:r w:rsidRPr="00E05DF3">
        <w:rPr>
          <w:rFonts w:hint="eastAsia"/>
        </w:rPr>
        <w:t xml:space="preserve">　積算内訳を示してください（別紙でも可。ただし、Ａ４縦で横書き。）</w:t>
      </w:r>
    </w:p>
    <w:p w14:paraId="52D48AAF" w14:textId="77777777" w:rsidR="00124E99" w:rsidRPr="00E05DF3" w:rsidRDefault="00806AE2" w:rsidP="00124E99">
      <w:pPr>
        <w:kinsoku w:val="0"/>
        <w:adjustRightInd w:val="0"/>
      </w:pPr>
      <w:r w:rsidRPr="00E05DF3">
        <w:br w:type="page"/>
      </w:r>
      <w:r w:rsidR="00124E99" w:rsidRPr="00E05DF3">
        <w:rPr>
          <w:rFonts w:hint="eastAsia"/>
        </w:rPr>
        <w:lastRenderedPageBreak/>
        <w:t>様式</w:t>
      </w:r>
      <w:r w:rsidR="00462C89" w:rsidRPr="00E05DF3">
        <w:rPr>
          <w:rFonts w:hint="eastAsia"/>
        </w:rPr>
        <w:t>６</w:t>
      </w:r>
      <w:r w:rsidR="00124E99" w:rsidRPr="00E05DF3">
        <w:rPr>
          <w:rFonts w:hint="eastAsia"/>
        </w:rPr>
        <w:t>－２</w:t>
      </w:r>
    </w:p>
    <w:p w14:paraId="3ED938A3" w14:textId="77777777" w:rsidR="00124E99" w:rsidRPr="00E05DF3" w:rsidRDefault="00124E99" w:rsidP="00124E9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124E99" w:rsidRPr="00E05DF3" w14:paraId="7CB88865" w14:textId="77777777" w:rsidTr="00646EBC">
        <w:trPr>
          <w:trHeight w:val="566"/>
        </w:trPr>
        <w:tc>
          <w:tcPr>
            <w:tcW w:w="9723" w:type="dxa"/>
            <w:gridSpan w:val="2"/>
            <w:vAlign w:val="center"/>
          </w:tcPr>
          <w:p w14:paraId="2E5E8F9F" w14:textId="77777777" w:rsidR="00124E99" w:rsidRPr="00E05DF3" w:rsidRDefault="00124E99" w:rsidP="00646EBC">
            <w:pPr>
              <w:kinsoku w:val="0"/>
              <w:adjustRightInd w:val="0"/>
            </w:pPr>
            <w:r w:rsidRPr="00E05DF3">
              <w:rPr>
                <w:rFonts w:hint="eastAsia"/>
              </w:rPr>
              <w:t>収支計画</w:t>
            </w:r>
          </w:p>
        </w:tc>
      </w:tr>
      <w:tr w:rsidR="00124E99" w:rsidRPr="00E05DF3" w14:paraId="70E85CFB" w14:textId="77777777" w:rsidTr="00646EBC">
        <w:trPr>
          <w:trHeight w:val="12480"/>
        </w:trPr>
        <w:tc>
          <w:tcPr>
            <w:tcW w:w="9723" w:type="dxa"/>
            <w:gridSpan w:val="2"/>
          </w:tcPr>
          <w:p w14:paraId="4E558F64" w14:textId="77777777" w:rsidR="00124E99" w:rsidRPr="00E05DF3" w:rsidRDefault="00124E99" w:rsidP="00646EBC">
            <w:pPr>
              <w:kinsoku w:val="0"/>
              <w:adjustRightInd w:val="0"/>
              <w:ind w:left="247" w:hangingChars="100" w:hanging="247"/>
            </w:pPr>
            <w:r w:rsidRPr="00E05DF3">
              <w:rPr>
                <w:rFonts w:hint="eastAsia"/>
              </w:rPr>
              <w:t>②経費縮減策</w:t>
            </w:r>
          </w:p>
          <w:p w14:paraId="436ABD2E" w14:textId="77777777" w:rsidR="00124E99" w:rsidRPr="00E05DF3" w:rsidRDefault="00124E99" w:rsidP="00646EBC">
            <w:pPr>
              <w:kinsoku w:val="0"/>
              <w:adjustRightInd w:val="0"/>
              <w:ind w:left="247" w:hangingChars="100" w:hanging="247"/>
            </w:pPr>
          </w:p>
        </w:tc>
      </w:tr>
      <w:tr w:rsidR="00124E99" w:rsidRPr="00E05DF3" w14:paraId="3FCF1CA3" w14:textId="77777777" w:rsidTr="00646EBC">
        <w:trPr>
          <w:trHeight w:val="557"/>
        </w:trPr>
        <w:tc>
          <w:tcPr>
            <w:tcW w:w="2943" w:type="dxa"/>
            <w:vAlign w:val="center"/>
          </w:tcPr>
          <w:p w14:paraId="1D441022" w14:textId="77777777" w:rsidR="00124E99" w:rsidRPr="00E05DF3" w:rsidRDefault="00124E99" w:rsidP="00646EBC">
            <w:pPr>
              <w:kinsoku w:val="0"/>
              <w:adjustRightInd w:val="0"/>
              <w:jc w:val="center"/>
            </w:pPr>
            <w:r w:rsidRPr="00E05DF3">
              <w:rPr>
                <w:rFonts w:hint="eastAsia"/>
                <w:spacing w:val="15"/>
                <w:kern w:val="0"/>
                <w:fitText w:val="2470" w:id="-1489839360"/>
              </w:rPr>
              <w:t>団体名（代表団体</w:t>
            </w:r>
            <w:r w:rsidRPr="00E05DF3">
              <w:rPr>
                <w:rFonts w:hint="eastAsia"/>
                <w:spacing w:val="30"/>
                <w:kern w:val="0"/>
                <w:fitText w:val="2470" w:id="-1489839360"/>
              </w:rPr>
              <w:t>）</w:t>
            </w:r>
          </w:p>
        </w:tc>
        <w:tc>
          <w:tcPr>
            <w:tcW w:w="6780" w:type="dxa"/>
            <w:vAlign w:val="center"/>
          </w:tcPr>
          <w:p w14:paraId="572BA112" w14:textId="77777777" w:rsidR="00124E99" w:rsidRPr="00E05DF3" w:rsidRDefault="00124E99" w:rsidP="00646EBC">
            <w:pPr>
              <w:kinsoku w:val="0"/>
              <w:adjustRightInd w:val="0"/>
            </w:pPr>
          </w:p>
        </w:tc>
      </w:tr>
    </w:tbl>
    <w:p w14:paraId="078A5EAD" w14:textId="77777777" w:rsidR="00462C89" w:rsidRPr="00E05DF3" w:rsidRDefault="00124E99" w:rsidP="00462C89">
      <w:pPr>
        <w:kinsoku w:val="0"/>
        <w:adjustRightInd w:val="0"/>
      </w:pPr>
      <w:r w:rsidRPr="00E05DF3">
        <w:br w:type="page"/>
      </w:r>
      <w:r w:rsidR="00462C89" w:rsidRPr="00E05DF3">
        <w:rPr>
          <w:rFonts w:hint="eastAsia"/>
        </w:rPr>
        <w:lastRenderedPageBreak/>
        <w:t>様式６－３</w:t>
      </w:r>
    </w:p>
    <w:p w14:paraId="625ED4EF" w14:textId="77777777" w:rsidR="00462C89" w:rsidRPr="00E05DF3" w:rsidRDefault="00462C89" w:rsidP="00462C8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462C89" w:rsidRPr="00E05DF3" w14:paraId="213933B9" w14:textId="77777777" w:rsidTr="00462C89">
        <w:trPr>
          <w:trHeight w:val="566"/>
        </w:trPr>
        <w:tc>
          <w:tcPr>
            <w:tcW w:w="9723" w:type="dxa"/>
            <w:gridSpan w:val="2"/>
            <w:vAlign w:val="center"/>
          </w:tcPr>
          <w:p w14:paraId="6B1BB69A" w14:textId="77777777" w:rsidR="00462C89" w:rsidRPr="00E05DF3" w:rsidRDefault="00462C89" w:rsidP="00462C89">
            <w:pPr>
              <w:kinsoku w:val="0"/>
              <w:adjustRightInd w:val="0"/>
            </w:pPr>
            <w:r w:rsidRPr="00E05DF3">
              <w:rPr>
                <w:rFonts w:hint="eastAsia"/>
              </w:rPr>
              <w:t>収支計画</w:t>
            </w:r>
          </w:p>
        </w:tc>
      </w:tr>
      <w:tr w:rsidR="00462C89" w:rsidRPr="00E05DF3" w14:paraId="0E0D7A9B" w14:textId="77777777" w:rsidTr="00462C89">
        <w:trPr>
          <w:trHeight w:val="12480"/>
        </w:trPr>
        <w:tc>
          <w:tcPr>
            <w:tcW w:w="9723" w:type="dxa"/>
            <w:gridSpan w:val="2"/>
          </w:tcPr>
          <w:p w14:paraId="2A820AC3" w14:textId="77777777" w:rsidR="00462C89" w:rsidRPr="00E05DF3" w:rsidRDefault="00462C89" w:rsidP="00462C89">
            <w:pPr>
              <w:kinsoku w:val="0"/>
              <w:adjustRightInd w:val="0"/>
              <w:ind w:left="247" w:hangingChars="100" w:hanging="247"/>
            </w:pPr>
            <w:r w:rsidRPr="00E05DF3">
              <w:rPr>
                <w:rFonts w:hint="eastAsia"/>
              </w:rPr>
              <w:t>③中長期的な経営方針</w:t>
            </w:r>
          </w:p>
          <w:p w14:paraId="59E3AA6A" w14:textId="77777777" w:rsidR="00462C89" w:rsidRPr="00E05DF3" w:rsidRDefault="00462C89" w:rsidP="00462C89">
            <w:pPr>
              <w:kinsoku w:val="0"/>
              <w:adjustRightInd w:val="0"/>
              <w:ind w:left="247" w:hangingChars="100" w:hanging="247"/>
            </w:pPr>
          </w:p>
        </w:tc>
      </w:tr>
      <w:tr w:rsidR="00462C89" w:rsidRPr="00E05DF3" w14:paraId="51999133" w14:textId="77777777" w:rsidTr="00462C89">
        <w:trPr>
          <w:trHeight w:val="557"/>
        </w:trPr>
        <w:tc>
          <w:tcPr>
            <w:tcW w:w="2943" w:type="dxa"/>
            <w:vAlign w:val="center"/>
          </w:tcPr>
          <w:p w14:paraId="36253479" w14:textId="77777777" w:rsidR="00462C89" w:rsidRPr="00E05DF3" w:rsidRDefault="00462C89" w:rsidP="00462C89">
            <w:pPr>
              <w:kinsoku w:val="0"/>
              <w:adjustRightInd w:val="0"/>
              <w:jc w:val="center"/>
            </w:pPr>
            <w:r w:rsidRPr="00E05DF3">
              <w:rPr>
                <w:rFonts w:hint="eastAsia"/>
                <w:spacing w:val="15"/>
                <w:kern w:val="0"/>
                <w:fitText w:val="2470" w:id="-1730927360"/>
              </w:rPr>
              <w:t>団体名（代表団体</w:t>
            </w:r>
            <w:r w:rsidRPr="00E05DF3">
              <w:rPr>
                <w:rFonts w:hint="eastAsia"/>
                <w:spacing w:val="30"/>
                <w:kern w:val="0"/>
                <w:fitText w:val="2470" w:id="-1730927360"/>
              </w:rPr>
              <w:t>）</w:t>
            </w:r>
          </w:p>
        </w:tc>
        <w:tc>
          <w:tcPr>
            <w:tcW w:w="6780" w:type="dxa"/>
            <w:vAlign w:val="center"/>
          </w:tcPr>
          <w:p w14:paraId="4C5AC738" w14:textId="77777777" w:rsidR="00462C89" w:rsidRPr="00E05DF3" w:rsidRDefault="00462C89" w:rsidP="00462C89">
            <w:pPr>
              <w:kinsoku w:val="0"/>
              <w:adjustRightInd w:val="0"/>
            </w:pPr>
          </w:p>
        </w:tc>
      </w:tr>
    </w:tbl>
    <w:p w14:paraId="0B6433E9" w14:textId="77777777" w:rsidR="004344F3" w:rsidRPr="00E05DF3" w:rsidRDefault="009A5CEE" w:rsidP="00D45626">
      <w:pPr>
        <w:kinsoku w:val="0"/>
        <w:adjustRightInd w:val="0"/>
      </w:pPr>
      <w:r w:rsidRPr="00E05DF3">
        <w:rPr>
          <w:rFonts w:hint="eastAsia"/>
        </w:rPr>
        <w:lastRenderedPageBreak/>
        <w:t>様式５</w:t>
      </w:r>
      <w:r w:rsidR="004344F3" w:rsidRPr="00E05DF3">
        <w:rPr>
          <w:rFonts w:hint="eastAsia"/>
        </w:rPr>
        <w:t>－</w:t>
      </w:r>
      <w:r w:rsidR="00124E99" w:rsidRPr="00E05DF3">
        <w:rPr>
          <w:rFonts w:hint="eastAsia"/>
        </w:rPr>
        <w:t>１１</w:t>
      </w:r>
    </w:p>
    <w:p w14:paraId="1E283814" w14:textId="77777777" w:rsidR="004344F3" w:rsidRPr="00E05DF3" w:rsidRDefault="004344F3" w:rsidP="004344F3">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4344F3" w:rsidRPr="00E05DF3" w14:paraId="6F793B8D" w14:textId="77777777" w:rsidTr="00646EBC">
        <w:trPr>
          <w:trHeight w:val="566"/>
        </w:trPr>
        <w:tc>
          <w:tcPr>
            <w:tcW w:w="9723" w:type="dxa"/>
            <w:gridSpan w:val="2"/>
            <w:vAlign w:val="center"/>
          </w:tcPr>
          <w:p w14:paraId="07FC2738" w14:textId="77777777" w:rsidR="004344F3" w:rsidRPr="00E05DF3" w:rsidRDefault="00124E99" w:rsidP="00646EBC">
            <w:pPr>
              <w:kinsoku w:val="0"/>
              <w:adjustRightInd w:val="0"/>
            </w:pPr>
            <w:r w:rsidRPr="00E05DF3">
              <w:rPr>
                <w:rFonts w:hint="eastAsia"/>
              </w:rPr>
              <w:t>組織・経営の安定性</w:t>
            </w:r>
          </w:p>
        </w:tc>
      </w:tr>
      <w:tr w:rsidR="004344F3" w:rsidRPr="00E05DF3" w14:paraId="6AEE15E7" w14:textId="77777777" w:rsidTr="00646EBC">
        <w:trPr>
          <w:trHeight w:val="12480"/>
        </w:trPr>
        <w:tc>
          <w:tcPr>
            <w:tcW w:w="9723" w:type="dxa"/>
            <w:gridSpan w:val="2"/>
          </w:tcPr>
          <w:p w14:paraId="18EE7082" w14:textId="77777777" w:rsidR="00134DD7" w:rsidRPr="00E05DF3" w:rsidRDefault="00124E99" w:rsidP="00646EBC">
            <w:pPr>
              <w:kinsoku w:val="0"/>
              <w:adjustRightInd w:val="0"/>
              <w:ind w:left="247" w:hangingChars="100" w:hanging="247"/>
            </w:pPr>
            <w:r w:rsidRPr="00E05DF3">
              <w:rPr>
                <w:rFonts w:hint="eastAsia"/>
              </w:rPr>
              <w:t>①組織</w:t>
            </w:r>
          </w:p>
          <w:p w14:paraId="0E5EEE71" w14:textId="77777777" w:rsidR="00356EC1" w:rsidRPr="00E05DF3" w:rsidRDefault="00356EC1" w:rsidP="00646EBC">
            <w:pPr>
              <w:kinsoku w:val="0"/>
              <w:adjustRightInd w:val="0"/>
              <w:ind w:left="247" w:hangingChars="100" w:hanging="247"/>
            </w:pPr>
          </w:p>
        </w:tc>
      </w:tr>
      <w:tr w:rsidR="00697E1E" w:rsidRPr="00E05DF3" w14:paraId="07D61704" w14:textId="77777777" w:rsidTr="00646EBC">
        <w:trPr>
          <w:trHeight w:val="557"/>
        </w:trPr>
        <w:tc>
          <w:tcPr>
            <w:tcW w:w="2943" w:type="dxa"/>
            <w:vAlign w:val="center"/>
          </w:tcPr>
          <w:p w14:paraId="4ACB293E" w14:textId="77777777" w:rsidR="00697E1E" w:rsidRPr="00E05DF3" w:rsidRDefault="00697E1E" w:rsidP="00646EBC">
            <w:pPr>
              <w:kinsoku w:val="0"/>
              <w:adjustRightInd w:val="0"/>
              <w:jc w:val="center"/>
            </w:pPr>
            <w:r w:rsidRPr="00E05DF3">
              <w:rPr>
                <w:rFonts w:hint="eastAsia"/>
                <w:spacing w:val="15"/>
                <w:kern w:val="0"/>
                <w:fitText w:val="2470" w:id="-1490740224"/>
              </w:rPr>
              <w:t>団体名（代表団体</w:t>
            </w:r>
            <w:r w:rsidRPr="00E05DF3">
              <w:rPr>
                <w:rFonts w:hint="eastAsia"/>
                <w:spacing w:val="30"/>
                <w:kern w:val="0"/>
                <w:fitText w:val="2470" w:id="-1490740224"/>
              </w:rPr>
              <w:t>）</w:t>
            </w:r>
          </w:p>
        </w:tc>
        <w:tc>
          <w:tcPr>
            <w:tcW w:w="6780" w:type="dxa"/>
            <w:vAlign w:val="center"/>
          </w:tcPr>
          <w:p w14:paraId="6EF9FFC5" w14:textId="77777777" w:rsidR="00697E1E" w:rsidRPr="00E05DF3" w:rsidRDefault="00697E1E" w:rsidP="00646EBC">
            <w:pPr>
              <w:kinsoku w:val="0"/>
              <w:adjustRightInd w:val="0"/>
            </w:pPr>
          </w:p>
        </w:tc>
      </w:tr>
    </w:tbl>
    <w:p w14:paraId="3B3D9E0A" w14:textId="77777777" w:rsidR="00124E99" w:rsidRPr="00E05DF3" w:rsidRDefault="004344F3" w:rsidP="00124E99">
      <w:pPr>
        <w:kinsoku w:val="0"/>
        <w:adjustRightInd w:val="0"/>
      </w:pPr>
      <w:r w:rsidRPr="00E05DF3">
        <w:br w:type="page"/>
      </w:r>
      <w:r w:rsidR="00124E99" w:rsidRPr="00E05DF3">
        <w:rPr>
          <w:rFonts w:hint="eastAsia"/>
        </w:rPr>
        <w:lastRenderedPageBreak/>
        <w:t>様式</w:t>
      </w:r>
      <w:r w:rsidR="009A5CEE" w:rsidRPr="00E05DF3">
        <w:rPr>
          <w:rFonts w:hint="eastAsia"/>
        </w:rPr>
        <w:t>５</w:t>
      </w:r>
      <w:r w:rsidR="00124E99" w:rsidRPr="00E05DF3">
        <w:rPr>
          <w:rFonts w:hint="eastAsia"/>
        </w:rPr>
        <w:t>－１２</w:t>
      </w:r>
    </w:p>
    <w:p w14:paraId="45E4B834" w14:textId="77777777" w:rsidR="00124E99" w:rsidRPr="00E05DF3" w:rsidRDefault="00124E99" w:rsidP="00124E9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124E99" w:rsidRPr="00E05DF3" w14:paraId="0764187D" w14:textId="77777777" w:rsidTr="00646EBC">
        <w:trPr>
          <w:trHeight w:val="566"/>
        </w:trPr>
        <w:tc>
          <w:tcPr>
            <w:tcW w:w="9723" w:type="dxa"/>
            <w:gridSpan w:val="2"/>
            <w:vAlign w:val="center"/>
          </w:tcPr>
          <w:p w14:paraId="727B832C" w14:textId="77777777" w:rsidR="00124E99" w:rsidRPr="00E05DF3" w:rsidRDefault="00124E99" w:rsidP="00646EBC">
            <w:pPr>
              <w:kinsoku w:val="0"/>
              <w:adjustRightInd w:val="0"/>
            </w:pPr>
            <w:r w:rsidRPr="00E05DF3">
              <w:rPr>
                <w:rFonts w:hint="eastAsia"/>
              </w:rPr>
              <w:t>組織・経営の安定性</w:t>
            </w:r>
          </w:p>
        </w:tc>
      </w:tr>
      <w:tr w:rsidR="00124E99" w:rsidRPr="00E05DF3" w14:paraId="7D3CBA19" w14:textId="77777777" w:rsidTr="00646EBC">
        <w:trPr>
          <w:trHeight w:val="12480"/>
        </w:trPr>
        <w:tc>
          <w:tcPr>
            <w:tcW w:w="9723" w:type="dxa"/>
            <w:gridSpan w:val="2"/>
          </w:tcPr>
          <w:p w14:paraId="260C1D4C" w14:textId="77777777" w:rsidR="00124E99" w:rsidRPr="00E05DF3" w:rsidRDefault="00124E99" w:rsidP="00646EBC">
            <w:pPr>
              <w:kinsoku w:val="0"/>
              <w:adjustRightInd w:val="0"/>
              <w:ind w:left="247" w:hangingChars="100" w:hanging="247"/>
            </w:pPr>
            <w:r w:rsidRPr="00E05DF3">
              <w:rPr>
                <w:rFonts w:hint="eastAsia"/>
              </w:rPr>
              <w:t>②財務状況</w:t>
            </w:r>
          </w:p>
          <w:p w14:paraId="39CCB4B1" w14:textId="77777777" w:rsidR="00124E99" w:rsidRPr="00E05DF3" w:rsidRDefault="00124E99" w:rsidP="00646EBC">
            <w:pPr>
              <w:kinsoku w:val="0"/>
              <w:adjustRightInd w:val="0"/>
              <w:ind w:left="247" w:hangingChars="100" w:hanging="247"/>
            </w:pPr>
          </w:p>
        </w:tc>
      </w:tr>
      <w:tr w:rsidR="00124E99" w:rsidRPr="00E05DF3" w14:paraId="61533521" w14:textId="77777777" w:rsidTr="00646EBC">
        <w:trPr>
          <w:trHeight w:val="557"/>
        </w:trPr>
        <w:tc>
          <w:tcPr>
            <w:tcW w:w="2943" w:type="dxa"/>
            <w:vAlign w:val="center"/>
          </w:tcPr>
          <w:p w14:paraId="1DBC3C15" w14:textId="77777777" w:rsidR="00124E99" w:rsidRPr="00E05DF3" w:rsidRDefault="00124E99" w:rsidP="00646EBC">
            <w:pPr>
              <w:kinsoku w:val="0"/>
              <w:adjustRightInd w:val="0"/>
              <w:jc w:val="center"/>
            </w:pPr>
            <w:r w:rsidRPr="00E05DF3">
              <w:rPr>
                <w:rFonts w:hint="eastAsia"/>
                <w:spacing w:val="15"/>
                <w:kern w:val="0"/>
                <w:fitText w:val="2470" w:id="-1489838848"/>
              </w:rPr>
              <w:t>団体名（代表団体</w:t>
            </w:r>
            <w:r w:rsidRPr="00E05DF3">
              <w:rPr>
                <w:rFonts w:hint="eastAsia"/>
                <w:spacing w:val="30"/>
                <w:kern w:val="0"/>
                <w:fitText w:val="2470" w:id="-1489838848"/>
              </w:rPr>
              <w:t>）</w:t>
            </w:r>
          </w:p>
        </w:tc>
        <w:tc>
          <w:tcPr>
            <w:tcW w:w="6780" w:type="dxa"/>
            <w:vAlign w:val="center"/>
          </w:tcPr>
          <w:p w14:paraId="5959B3CA" w14:textId="77777777" w:rsidR="00124E99" w:rsidRPr="00E05DF3" w:rsidRDefault="00124E99" w:rsidP="00646EBC">
            <w:pPr>
              <w:kinsoku w:val="0"/>
              <w:adjustRightInd w:val="0"/>
            </w:pPr>
          </w:p>
        </w:tc>
      </w:tr>
    </w:tbl>
    <w:p w14:paraId="502A30A4" w14:textId="77777777" w:rsidR="004344F3" w:rsidRPr="00E05DF3" w:rsidRDefault="00124E99" w:rsidP="004344F3">
      <w:pPr>
        <w:kinsoku w:val="0"/>
        <w:adjustRightInd w:val="0"/>
      </w:pPr>
      <w:r w:rsidRPr="00E05DF3">
        <w:br w:type="page"/>
      </w:r>
      <w:r w:rsidRPr="00E05DF3">
        <w:rPr>
          <w:rFonts w:hint="eastAsia"/>
        </w:rPr>
        <w:lastRenderedPageBreak/>
        <w:t>様式</w:t>
      </w:r>
      <w:r w:rsidR="009A5CEE" w:rsidRPr="00E05DF3">
        <w:rPr>
          <w:rFonts w:hint="eastAsia"/>
        </w:rPr>
        <w:t>５</w:t>
      </w:r>
      <w:r w:rsidRPr="00E05DF3">
        <w:rPr>
          <w:rFonts w:hint="eastAsia"/>
        </w:rPr>
        <w:t>－１３</w:t>
      </w:r>
    </w:p>
    <w:p w14:paraId="7D98F4DE" w14:textId="77777777" w:rsidR="004344F3" w:rsidRPr="00E05DF3" w:rsidRDefault="004344F3" w:rsidP="004344F3">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4344F3" w:rsidRPr="00E05DF3" w14:paraId="6C3EDCBC" w14:textId="77777777" w:rsidTr="00646EBC">
        <w:trPr>
          <w:trHeight w:val="566"/>
        </w:trPr>
        <w:tc>
          <w:tcPr>
            <w:tcW w:w="9723" w:type="dxa"/>
            <w:gridSpan w:val="2"/>
            <w:vAlign w:val="center"/>
          </w:tcPr>
          <w:p w14:paraId="6FF6DB10" w14:textId="77777777" w:rsidR="004344F3" w:rsidRPr="00E05DF3" w:rsidRDefault="00124E99" w:rsidP="00646EBC">
            <w:pPr>
              <w:kinsoku w:val="0"/>
              <w:adjustRightInd w:val="0"/>
            </w:pPr>
            <w:r w:rsidRPr="00E05DF3">
              <w:rPr>
                <w:rFonts w:hint="eastAsia"/>
              </w:rPr>
              <w:t>管理運営適正</w:t>
            </w:r>
          </w:p>
        </w:tc>
      </w:tr>
      <w:tr w:rsidR="004344F3" w:rsidRPr="00E05DF3" w14:paraId="06D2ECBF" w14:textId="77777777" w:rsidTr="00646EBC">
        <w:trPr>
          <w:trHeight w:val="12594"/>
        </w:trPr>
        <w:tc>
          <w:tcPr>
            <w:tcW w:w="9723" w:type="dxa"/>
            <w:gridSpan w:val="2"/>
          </w:tcPr>
          <w:p w14:paraId="42A7161A" w14:textId="77777777" w:rsidR="001A7FC7" w:rsidRPr="00E05DF3" w:rsidRDefault="00124E99" w:rsidP="00646EBC">
            <w:pPr>
              <w:kinsoku w:val="0"/>
              <w:adjustRightInd w:val="0"/>
            </w:pPr>
            <w:r w:rsidRPr="00E05DF3">
              <w:rPr>
                <w:rFonts w:hint="eastAsia"/>
              </w:rPr>
              <w:t>①</w:t>
            </w:r>
            <w:r w:rsidR="001A7FC7" w:rsidRPr="00E05DF3">
              <w:rPr>
                <w:rFonts w:hint="eastAsia"/>
              </w:rPr>
              <w:t>組織の基本理念等</w:t>
            </w:r>
          </w:p>
          <w:p w14:paraId="1F07BC63" w14:textId="77777777" w:rsidR="001A7FC7" w:rsidRPr="00E05DF3" w:rsidRDefault="001A7FC7" w:rsidP="00646EBC">
            <w:pPr>
              <w:kinsoku w:val="0"/>
              <w:adjustRightInd w:val="0"/>
              <w:ind w:left="247" w:hangingChars="100" w:hanging="247"/>
            </w:pPr>
          </w:p>
        </w:tc>
      </w:tr>
      <w:tr w:rsidR="00142612" w:rsidRPr="00E05DF3" w14:paraId="68E41DDE" w14:textId="77777777" w:rsidTr="00646EBC">
        <w:trPr>
          <w:trHeight w:val="557"/>
        </w:trPr>
        <w:tc>
          <w:tcPr>
            <w:tcW w:w="2943" w:type="dxa"/>
            <w:vAlign w:val="center"/>
          </w:tcPr>
          <w:p w14:paraId="64D11980" w14:textId="77777777" w:rsidR="00142612" w:rsidRPr="00E05DF3" w:rsidRDefault="00142612" w:rsidP="00646EBC">
            <w:pPr>
              <w:kinsoku w:val="0"/>
              <w:adjustRightInd w:val="0"/>
              <w:jc w:val="center"/>
            </w:pPr>
            <w:r w:rsidRPr="00E05DF3">
              <w:rPr>
                <w:rFonts w:hint="eastAsia"/>
                <w:spacing w:val="15"/>
                <w:kern w:val="0"/>
                <w:fitText w:val="2470" w:id="-1490739712"/>
              </w:rPr>
              <w:t>団体名（代表団体</w:t>
            </w:r>
            <w:r w:rsidRPr="00E05DF3">
              <w:rPr>
                <w:rFonts w:hint="eastAsia"/>
                <w:spacing w:val="30"/>
                <w:kern w:val="0"/>
                <w:fitText w:val="2470" w:id="-1490739712"/>
              </w:rPr>
              <w:t>）</w:t>
            </w:r>
          </w:p>
        </w:tc>
        <w:tc>
          <w:tcPr>
            <w:tcW w:w="6780" w:type="dxa"/>
            <w:vAlign w:val="center"/>
          </w:tcPr>
          <w:p w14:paraId="44CC3398" w14:textId="77777777" w:rsidR="00142612" w:rsidRPr="00E05DF3" w:rsidRDefault="00142612" w:rsidP="00646EBC">
            <w:pPr>
              <w:kinsoku w:val="0"/>
              <w:adjustRightInd w:val="0"/>
            </w:pPr>
          </w:p>
        </w:tc>
      </w:tr>
    </w:tbl>
    <w:p w14:paraId="125AAAB6" w14:textId="77777777" w:rsidR="00124E99" w:rsidRPr="00E05DF3" w:rsidRDefault="004344F3" w:rsidP="00124E99">
      <w:pPr>
        <w:kinsoku w:val="0"/>
        <w:adjustRightInd w:val="0"/>
      </w:pPr>
      <w:r w:rsidRPr="00E05DF3">
        <w:br w:type="page"/>
      </w:r>
      <w:r w:rsidR="00124E99" w:rsidRPr="00E05DF3">
        <w:rPr>
          <w:rFonts w:hint="eastAsia"/>
        </w:rPr>
        <w:lastRenderedPageBreak/>
        <w:t>様式</w:t>
      </w:r>
      <w:r w:rsidR="009A5CEE" w:rsidRPr="00E05DF3">
        <w:rPr>
          <w:rFonts w:hint="eastAsia"/>
        </w:rPr>
        <w:t>５</w:t>
      </w:r>
      <w:r w:rsidR="00124E99" w:rsidRPr="00E05DF3">
        <w:rPr>
          <w:rFonts w:hint="eastAsia"/>
        </w:rPr>
        <w:t>－１４</w:t>
      </w:r>
    </w:p>
    <w:p w14:paraId="3B53D286" w14:textId="77777777" w:rsidR="00124E99" w:rsidRPr="00E05DF3" w:rsidRDefault="00124E99" w:rsidP="00124E99">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80"/>
      </w:tblGrid>
      <w:tr w:rsidR="00124E99" w:rsidRPr="00E05DF3" w14:paraId="7AA4A1C2" w14:textId="77777777" w:rsidTr="00646EBC">
        <w:trPr>
          <w:trHeight w:val="566"/>
        </w:trPr>
        <w:tc>
          <w:tcPr>
            <w:tcW w:w="9723" w:type="dxa"/>
            <w:gridSpan w:val="2"/>
            <w:vAlign w:val="center"/>
          </w:tcPr>
          <w:p w14:paraId="19C02052" w14:textId="77777777" w:rsidR="00124E99" w:rsidRPr="00E05DF3" w:rsidRDefault="00124E99" w:rsidP="00646EBC">
            <w:pPr>
              <w:kinsoku w:val="0"/>
              <w:adjustRightInd w:val="0"/>
            </w:pPr>
            <w:r w:rsidRPr="00E05DF3">
              <w:rPr>
                <w:rFonts w:hint="eastAsia"/>
              </w:rPr>
              <w:t>管理運営適正</w:t>
            </w:r>
          </w:p>
        </w:tc>
      </w:tr>
      <w:tr w:rsidR="00124E99" w:rsidRPr="00E05DF3" w14:paraId="6B35F9D5" w14:textId="77777777" w:rsidTr="00646EBC">
        <w:trPr>
          <w:trHeight w:val="12594"/>
        </w:trPr>
        <w:tc>
          <w:tcPr>
            <w:tcW w:w="9723" w:type="dxa"/>
            <w:gridSpan w:val="2"/>
          </w:tcPr>
          <w:p w14:paraId="18DE839E" w14:textId="77777777" w:rsidR="00124E99" w:rsidRPr="00E05DF3" w:rsidRDefault="00124E99" w:rsidP="00646EBC">
            <w:pPr>
              <w:kinsoku w:val="0"/>
              <w:adjustRightInd w:val="0"/>
              <w:ind w:left="247" w:hangingChars="100" w:hanging="247"/>
            </w:pPr>
            <w:r w:rsidRPr="00E05DF3">
              <w:rPr>
                <w:rFonts w:hint="eastAsia"/>
              </w:rPr>
              <w:t>②管理運営実績</w:t>
            </w:r>
          </w:p>
          <w:p w14:paraId="2B6C0CDB" w14:textId="77777777" w:rsidR="00124E99" w:rsidRPr="00E05DF3" w:rsidRDefault="00124E99" w:rsidP="00646EBC">
            <w:pPr>
              <w:kinsoku w:val="0"/>
              <w:adjustRightInd w:val="0"/>
              <w:ind w:left="247" w:hangingChars="100" w:hanging="247"/>
            </w:pPr>
          </w:p>
        </w:tc>
      </w:tr>
      <w:tr w:rsidR="00124E99" w:rsidRPr="00E05DF3" w14:paraId="30233BC3" w14:textId="77777777" w:rsidTr="00646EBC">
        <w:trPr>
          <w:trHeight w:val="557"/>
        </w:trPr>
        <w:tc>
          <w:tcPr>
            <w:tcW w:w="2943" w:type="dxa"/>
            <w:vAlign w:val="center"/>
          </w:tcPr>
          <w:p w14:paraId="10BE5D23" w14:textId="77777777" w:rsidR="00124E99" w:rsidRPr="00E05DF3" w:rsidRDefault="00124E99" w:rsidP="00646EBC">
            <w:pPr>
              <w:kinsoku w:val="0"/>
              <w:adjustRightInd w:val="0"/>
              <w:jc w:val="center"/>
            </w:pPr>
            <w:r w:rsidRPr="00E05DF3">
              <w:rPr>
                <w:rFonts w:hint="eastAsia"/>
                <w:spacing w:val="15"/>
                <w:kern w:val="0"/>
                <w:fitText w:val="2470" w:id="-1489838336"/>
              </w:rPr>
              <w:t>団体名（代表団体</w:t>
            </w:r>
            <w:r w:rsidRPr="00E05DF3">
              <w:rPr>
                <w:rFonts w:hint="eastAsia"/>
                <w:spacing w:val="30"/>
                <w:kern w:val="0"/>
                <w:fitText w:val="2470" w:id="-1489838336"/>
              </w:rPr>
              <w:t>）</w:t>
            </w:r>
          </w:p>
        </w:tc>
        <w:tc>
          <w:tcPr>
            <w:tcW w:w="6780" w:type="dxa"/>
            <w:vAlign w:val="center"/>
          </w:tcPr>
          <w:p w14:paraId="7207CBD2" w14:textId="77777777" w:rsidR="00124E99" w:rsidRPr="00E05DF3" w:rsidRDefault="00124E99" w:rsidP="00646EBC">
            <w:pPr>
              <w:kinsoku w:val="0"/>
              <w:adjustRightInd w:val="0"/>
            </w:pPr>
          </w:p>
        </w:tc>
      </w:tr>
    </w:tbl>
    <w:p w14:paraId="52B88713" w14:textId="77777777" w:rsidR="004344F3" w:rsidRPr="00E05DF3" w:rsidRDefault="00124E99" w:rsidP="004344F3">
      <w:pPr>
        <w:kinsoku w:val="0"/>
        <w:adjustRightInd w:val="0"/>
      </w:pPr>
      <w:r w:rsidRPr="00E05DF3">
        <w:br w:type="page"/>
      </w:r>
      <w:r w:rsidR="004344F3" w:rsidRPr="00E05DF3">
        <w:rPr>
          <w:rFonts w:hint="eastAsia"/>
        </w:rPr>
        <w:lastRenderedPageBreak/>
        <w:t>様式</w:t>
      </w:r>
      <w:r w:rsidR="009A5CEE" w:rsidRPr="00E05DF3">
        <w:rPr>
          <w:rFonts w:hint="eastAsia"/>
        </w:rPr>
        <w:t>５</w:t>
      </w:r>
      <w:r w:rsidR="004344F3" w:rsidRPr="00E05DF3">
        <w:rPr>
          <w:rFonts w:hint="eastAsia"/>
        </w:rPr>
        <w:t>－</w:t>
      </w:r>
      <w:r w:rsidRPr="00E05DF3">
        <w:rPr>
          <w:rFonts w:hint="eastAsia"/>
        </w:rPr>
        <w:t>１５</w:t>
      </w:r>
    </w:p>
    <w:p w14:paraId="0C22B893" w14:textId="77777777" w:rsidR="004344F3" w:rsidRPr="00E05DF3" w:rsidRDefault="004344F3" w:rsidP="004344F3">
      <w:pPr>
        <w:kinsoku w:val="0"/>
        <w:adjustRightInd w:val="0"/>
      </w:pPr>
      <w:r w:rsidRPr="00E05DF3">
        <w:rPr>
          <w:rFonts w:hint="eastAsia"/>
        </w:rPr>
        <w:t xml:space="preserve">　　　　　　　　　　　　　　　　　　　　　　　　　　　　　　　／　　枚目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6842"/>
      </w:tblGrid>
      <w:tr w:rsidR="004344F3" w:rsidRPr="00E05DF3" w14:paraId="10F8429A" w14:textId="77777777" w:rsidTr="00E95CA1">
        <w:trPr>
          <w:trHeight w:val="548"/>
        </w:trPr>
        <w:tc>
          <w:tcPr>
            <w:tcW w:w="9813" w:type="dxa"/>
            <w:gridSpan w:val="2"/>
            <w:vAlign w:val="center"/>
          </w:tcPr>
          <w:p w14:paraId="2B0F9C9F" w14:textId="77777777" w:rsidR="004344F3" w:rsidRPr="00E05DF3" w:rsidRDefault="004344F3" w:rsidP="00646EBC">
            <w:pPr>
              <w:kinsoku w:val="0"/>
              <w:adjustRightInd w:val="0"/>
            </w:pPr>
            <w:r w:rsidRPr="00E05DF3">
              <w:rPr>
                <w:rFonts w:hint="eastAsia"/>
              </w:rPr>
              <w:t>その他</w:t>
            </w:r>
          </w:p>
        </w:tc>
      </w:tr>
      <w:tr w:rsidR="004344F3" w:rsidRPr="00E05DF3" w14:paraId="573F1BF5" w14:textId="77777777" w:rsidTr="006012C8">
        <w:trPr>
          <w:trHeight w:val="12591"/>
        </w:trPr>
        <w:tc>
          <w:tcPr>
            <w:tcW w:w="9813" w:type="dxa"/>
            <w:gridSpan w:val="2"/>
          </w:tcPr>
          <w:p w14:paraId="1F1FC253" w14:textId="77777777" w:rsidR="004344F3" w:rsidRPr="00E05DF3" w:rsidRDefault="00B85B9A" w:rsidP="00646EBC">
            <w:pPr>
              <w:kinsoku w:val="0"/>
              <w:adjustRightInd w:val="0"/>
            </w:pPr>
            <w:r w:rsidRPr="00E05DF3">
              <w:rPr>
                <w:rFonts w:hint="eastAsia"/>
              </w:rPr>
              <w:t>環境に対する配慮やその他の提案</w:t>
            </w:r>
          </w:p>
          <w:p w14:paraId="206E9C5B" w14:textId="77777777" w:rsidR="001A7FC7" w:rsidRPr="00E05DF3" w:rsidRDefault="001A7FC7" w:rsidP="00646EBC">
            <w:pPr>
              <w:kinsoku w:val="0"/>
              <w:adjustRightInd w:val="0"/>
            </w:pPr>
          </w:p>
          <w:p w14:paraId="4E711D5C" w14:textId="77777777" w:rsidR="00BF69F8" w:rsidRPr="00E05DF3" w:rsidRDefault="00BF69F8" w:rsidP="00646EBC">
            <w:pPr>
              <w:kinsoku w:val="0"/>
              <w:adjustRightInd w:val="0"/>
            </w:pPr>
          </w:p>
          <w:p w14:paraId="64802524" w14:textId="77777777" w:rsidR="00BF69F8" w:rsidRPr="00E05DF3" w:rsidRDefault="00BF69F8" w:rsidP="00646EBC">
            <w:pPr>
              <w:kinsoku w:val="0"/>
              <w:adjustRightInd w:val="0"/>
            </w:pPr>
          </w:p>
          <w:p w14:paraId="231DC44D" w14:textId="77777777" w:rsidR="00BF69F8" w:rsidRPr="00E05DF3" w:rsidRDefault="00BF69F8" w:rsidP="00646EBC">
            <w:pPr>
              <w:kinsoku w:val="0"/>
              <w:adjustRightInd w:val="0"/>
            </w:pPr>
          </w:p>
          <w:p w14:paraId="480078DE" w14:textId="77777777" w:rsidR="00BF69F8" w:rsidRPr="00E05DF3" w:rsidRDefault="00BF69F8" w:rsidP="00646EBC">
            <w:pPr>
              <w:kinsoku w:val="0"/>
              <w:adjustRightInd w:val="0"/>
            </w:pPr>
          </w:p>
          <w:p w14:paraId="5529ADA5" w14:textId="77777777" w:rsidR="00BF69F8" w:rsidRPr="00E05DF3" w:rsidRDefault="00BF69F8" w:rsidP="00646EBC">
            <w:pPr>
              <w:kinsoku w:val="0"/>
              <w:adjustRightInd w:val="0"/>
            </w:pPr>
          </w:p>
          <w:p w14:paraId="3AF77A58" w14:textId="77777777" w:rsidR="00BF69F8" w:rsidRPr="00E05DF3" w:rsidRDefault="00BF69F8" w:rsidP="00646EBC">
            <w:pPr>
              <w:kinsoku w:val="0"/>
              <w:adjustRightInd w:val="0"/>
            </w:pPr>
          </w:p>
          <w:p w14:paraId="431D4EEC" w14:textId="77777777" w:rsidR="00BF69F8" w:rsidRPr="00E05DF3" w:rsidRDefault="00BF69F8" w:rsidP="00646EBC">
            <w:pPr>
              <w:kinsoku w:val="0"/>
              <w:adjustRightInd w:val="0"/>
            </w:pPr>
          </w:p>
          <w:p w14:paraId="56697C1D" w14:textId="77777777" w:rsidR="00BF69F8" w:rsidRPr="00E05DF3" w:rsidRDefault="00BF69F8" w:rsidP="00646EBC">
            <w:pPr>
              <w:kinsoku w:val="0"/>
              <w:adjustRightInd w:val="0"/>
            </w:pPr>
          </w:p>
          <w:p w14:paraId="27CB5035" w14:textId="77777777" w:rsidR="00BF69F8" w:rsidRPr="00E05DF3" w:rsidRDefault="00BF69F8" w:rsidP="00646EBC">
            <w:pPr>
              <w:kinsoku w:val="0"/>
              <w:adjustRightInd w:val="0"/>
            </w:pPr>
          </w:p>
          <w:p w14:paraId="3DD0DBC5" w14:textId="77777777" w:rsidR="00BF69F8" w:rsidRPr="00E05DF3" w:rsidRDefault="00BF69F8" w:rsidP="00646EBC">
            <w:pPr>
              <w:kinsoku w:val="0"/>
              <w:adjustRightInd w:val="0"/>
            </w:pPr>
          </w:p>
          <w:p w14:paraId="108BD83B" w14:textId="77777777" w:rsidR="00BF69F8" w:rsidRPr="00E05DF3" w:rsidRDefault="00BF69F8" w:rsidP="00646EBC">
            <w:pPr>
              <w:kinsoku w:val="0"/>
              <w:adjustRightInd w:val="0"/>
            </w:pPr>
          </w:p>
          <w:p w14:paraId="5FF303BB" w14:textId="77777777" w:rsidR="00BF69F8" w:rsidRPr="00E05DF3" w:rsidRDefault="00BF69F8" w:rsidP="00646EBC">
            <w:pPr>
              <w:kinsoku w:val="0"/>
              <w:adjustRightInd w:val="0"/>
            </w:pPr>
          </w:p>
          <w:p w14:paraId="08E314E6" w14:textId="77777777" w:rsidR="00BF69F8" w:rsidRPr="00E05DF3" w:rsidRDefault="00BF69F8" w:rsidP="00646EBC">
            <w:pPr>
              <w:kinsoku w:val="0"/>
              <w:adjustRightInd w:val="0"/>
            </w:pPr>
          </w:p>
          <w:p w14:paraId="0AA5679E" w14:textId="77777777" w:rsidR="00BF69F8" w:rsidRPr="00E05DF3" w:rsidRDefault="00BF69F8" w:rsidP="00646EBC">
            <w:pPr>
              <w:kinsoku w:val="0"/>
              <w:adjustRightInd w:val="0"/>
            </w:pPr>
          </w:p>
          <w:p w14:paraId="0684C463" w14:textId="77777777" w:rsidR="00BF69F8" w:rsidRPr="00E05DF3" w:rsidRDefault="00BF69F8" w:rsidP="00646EBC">
            <w:pPr>
              <w:kinsoku w:val="0"/>
              <w:adjustRightInd w:val="0"/>
            </w:pPr>
          </w:p>
          <w:p w14:paraId="2E6EAEFB" w14:textId="77777777" w:rsidR="00BF69F8" w:rsidRPr="00E05DF3" w:rsidRDefault="00BF69F8" w:rsidP="00646EBC">
            <w:pPr>
              <w:kinsoku w:val="0"/>
              <w:adjustRightInd w:val="0"/>
            </w:pPr>
          </w:p>
          <w:p w14:paraId="673BA2AE" w14:textId="77777777" w:rsidR="00BF69F8" w:rsidRPr="00E05DF3" w:rsidRDefault="00BF69F8" w:rsidP="00646EBC">
            <w:pPr>
              <w:kinsoku w:val="0"/>
              <w:adjustRightInd w:val="0"/>
            </w:pPr>
          </w:p>
          <w:p w14:paraId="75DCE2B2" w14:textId="77777777" w:rsidR="00BF69F8" w:rsidRPr="00E05DF3" w:rsidRDefault="00BF69F8" w:rsidP="00646EBC">
            <w:pPr>
              <w:kinsoku w:val="0"/>
              <w:adjustRightInd w:val="0"/>
            </w:pPr>
          </w:p>
          <w:p w14:paraId="35F1BFAD" w14:textId="77777777" w:rsidR="00BF69F8" w:rsidRPr="00E05DF3" w:rsidRDefault="00BF69F8" w:rsidP="00646EBC">
            <w:pPr>
              <w:kinsoku w:val="0"/>
              <w:adjustRightInd w:val="0"/>
            </w:pPr>
          </w:p>
          <w:p w14:paraId="165310D0" w14:textId="77777777" w:rsidR="00BF69F8" w:rsidRPr="00E05DF3" w:rsidRDefault="00BF69F8" w:rsidP="00646EBC">
            <w:pPr>
              <w:kinsoku w:val="0"/>
              <w:adjustRightInd w:val="0"/>
            </w:pPr>
          </w:p>
          <w:p w14:paraId="0BB8C18D" w14:textId="77777777" w:rsidR="00BF69F8" w:rsidRPr="00E05DF3" w:rsidRDefault="00BF69F8" w:rsidP="00646EBC">
            <w:pPr>
              <w:kinsoku w:val="0"/>
              <w:adjustRightInd w:val="0"/>
            </w:pPr>
          </w:p>
          <w:p w14:paraId="49E5E45C" w14:textId="77777777" w:rsidR="00BF69F8" w:rsidRPr="00E05DF3" w:rsidRDefault="00BF69F8" w:rsidP="00646EBC">
            <w:pPr>
              <w:kinsoku w:val="0"/>
              <w:adjustRightInd w:val="0"/>
            </w:pPr>
          </w:p>
          <w:p w14:paraId="137688B9" w14:textId="77777777" w:rsidR="00BF69F8" w:rsidRPr="00E05DF3" w:rsidRDefault="00BF69F8" w:rsidP="00646EBC">
            <w:pPr>
              <w:kinsoku w:val="0"/>
              <w:adjustRightInd w:val="0"/>
            </w:pPr>
          </w:p>
          <w:p w14:paraId="4567D8E1" w14:textId="77777777" w:rsidR="00BF69F8" w:rsidRPr="00E05DF3" w:rsidRDefault="00BF69F8" w:rsidP="00646EBC">
            <w:pPr>
              <w:kinsoku w:val="0"/>
              <w:adjustRightInd w:val="0"/>
            </w:pPr>
          </w:p>
          <w:p w14:paraId="3BF80801" w14:textId="77777777" w:rsidR="00BF69F8" w:rsidRPr="00E05DF3" w:rsidRDefault="00BF69F8" w:rsidP="00646EBC">
            <w:pPr>
              <w:kinsoku w:val="0"/>
              <w:adjustRightInd w:val="0"/>
            </w:pPr>
          </w:p>
          <w:p w14:paraId="3557E727" w14:textId="77777777" w:rsidR="00BF69F8" w:rsidRPr="00E05DF3" w:rsidRDefault="00BF69F8" w:rsidP="00646EBC">
            <w:pPr>
              <w:kinsoku w:val="0"/>
              <w:adjustRightInd w:val="0"/>
            </w:pPr>
          </w:p>
          <w:p w14:paraId="084BA660" w14:textId="77777777" w:rsidR="00BF69F8" w:rsidRPr="00E05DF3" w:rsidRDefault="00BF69F8" w:rsidP="00646EBC">
            <w:pPr>
              <w:kinsoku w:val="0"/>
              <w:adjustRightInd w:val="0"/>
            </w:pPr>
          </w:p>
          <w:p w14:paraId="593A773B" w14:textId="77777777" w:rsidR="00BF69F8" w:rsidRPr="00E05DF3" w:rsidRDefault="00BF69F8" w:rsidP="00646EBC">
            <w:pPr>
              <w:kinsoku w:val="0"/>
              <w:adjustRightInd w:val="0"/>
            </w:pPr>
          </w:p>
          <w:p w14:paraId="32FD01C7" w14:textId="77777777" w:rsidR="00BF69F8" w:rsidRPr="00E05DF3" w:rsidRDefault="00BF69F8" w:rsidP="00646EBC">
            <w:pPr>
              <w:kinsoku w:val="0"/>
              <w:adjustRightInd w:val="0"/>
            </w:pPr>
          </w:p>
          <w:p w14:paraId="2F3A05FD" w14:textId="77777777" w:rsidR="00BF69F8" w:rsidRPr="00E05DF3" w:rsidRDefault="00BF69F8" w:rsidP="00646EBC">
            <w:pPr>
              <w:kinsoku w:val="0"/>
              <w:adjustRightInd w:val="0"/>
            </w:pPr>
          </w:p>
          <w:p w14:paraId="60047474" w14:textId="77777777" w:rsidR="00BF69F8" w:rsidRPr="00E05DF3" w:rsidRDefault="00BF69F8" w:rsidP="00646EBC">
            <w:pPr>
              <w:kinsoku w:val="0"/>
              <w:adjustRightInd w:val="0"/>
            </w:pPr>
          </w:p>
          <w:p w14:paraId="25F4732A" w14:textId="77777777" w:rsidR="000A753D" w:rsidRPr="00E05DF3" w:rsidRDefault="000A753D" w:rsidP="00646EBC">
            <w:pPr>
              <w:kinsoku w:val="0"/>
              <w:adjustRightInd w:val="0"/>
            </w:pPr>
          </w:p>
          <w:p w14:paraId="2DF2D0C0" w14:textId="77777777" w:rsidR="00BF69F8" w:rsidRPr="00E05DF3" w:rsidRDefault="00BF69F8" w:rsidP="00646EBC">
            <w:pPr>
              <w:kinsoku w:val="0"/>
              <w:adjustRightInd w:val="0"/>
            </w:pPr>
          </w:p>
        </w:tc>
      </w:tr>
      <w:tr w:rsidR="00142612" w:rsidRPr="00E05DF3" w14:paraId="54F20C6C" w14:textId="77777777" w:rsidTr="006012C8">
        <w:trPr>
          <w:trHeight w:val="556"/>
        </w:trPr>
        <w:tc>
          <w:tcPr>
            <w:tcW w:w="2971" w:type="dxa"/>
            <w:vAlign w:val="center"/>
          </w:tcPr>
          <w:p w14:paraId="2B20676A" w14:textId="77777777" w:rsidR="00142612" w:rsidRPr="00E05DF3" w:rsidRDefault="00142612" w:rsidP="00646EBC">
            <w:pPr>
              <w:kinsoku w:val="0"/>
              <w:adjustRightInd w:val="0"/>
              <w:jc w:val="center"/>
            </w:pPr>
            <w:r w:rsidRPr="00233E78">
              <w:rPr>
                <w:rFonts w:hint="eastAsia"/>
                <w:spacing w:val="15"/>
                <w:kern w:val="0"/>
                <w:fitText w:val="2470" w:id="-1490739456"/>
              </w:rPr>
              <w:t>団体名（代表団体</w:t>
            </w:r>
            <w:r w:rsidRPr="00233E78">
              <w:rPr>
                <w:rFonts w:hint="eastAsia"/>
                <w:spacing w:val="30"/>
                <w:kern w:val="0"/>
                <w:fitText w:val="2470" w:id="-1490739456"/>
              </w:rPr>
              <w:t>）</w:t>
            </w:r>
          </w:p>
        </w:tc>
        <w:tc>
          <w:tcPr>
            <w:tcW w:w="6842" w:type="dxa"/>
            <w:vAlign w:val="center"/>
          </w:tcPr>
          <w:p w14:paraId="152C0615" w14:textId="77777777" w:rsidR="00142612" w:rsidRPr="00E05DF3" w:rsidRDefault="00142612" w:rsidP="00646EBC">
            <w:pPr>
              <w:kinsoku w:val="0"/>
              <w:adjustRightInd w:val="0"/>
            </w:pPr>
          </w:p>
        </w:tc>
      </w:tr>
    </w:tbl>
    <w:p w14:paraId="64D37F4C" w14:textId="77777777" w:rsidR="000A753D" w:rsidRPr="00E05DF3" w:rsidRDefault="000A753D" w:rsidP="00265C02">
      <w:pPr>
        <w:adjustRightInd w:val="0"/>
        <w:sectPr w:rsidR="000A753D" w:rsidRPr="00E05DF3" w:rsidSect="00E05DF3">
          <w:footerReference w:type="even" r:id="rId8"/>
          <w:pgSz w:w="11907" w:h="16840" w:code="9"/>
          <w:pgMar w:top="1134" w:right="1134" w:bottom="1134" w:left="1134" w:header="851" w:footer="567" w:gutter="0"/>
          <w:pgNumType w:fmt="numberInDash" w:start="16"/>
          <w:cols w:space="425"/>
          <w:docGrid w:type="linesAndChars" w:linePitch="331" w:charSpace="1465"/>
        </w:sectPr>
      </w:pPr>
    </w:p>
    <w:p w14:paraId="20C76E50" w14:textId="77777777" w:rsidR="004B7528" w:rsidRPr="00E05DF3" w:rsidRDefault="004B7528" w:rsidP="00265C02">
      <w:pPr>
        <w:adjustRightInd w:val="0"/>
        <w:rPr>
          <w:rFonts w:ascii="ＭＳ 明朝" w:hAnsi="ＭＳ 明朝"/>
        </w:rPr>
      </w:pPr>
      <w:r w:rsidRPr="00E05DF3">
        <w:rPr>
          <w:rFonts w:ascii="ＭＳ 明朝" w:hAnsi="ＭＳ 明朝" w:hint="eastAsia"/>
        </w:rPr>
        <w:lastRenderedPageBreak/>
        <w:t>様式</w:t>
      </w:r>
      <w:r w:rsidR="009A5CEE" w:rsidRPr="00E05DF3">
        <w:rPr>
          <w:rFonts w:ascii="ＭＳ 明朝" w:hAnsi="ＭＳ 明朝"/>
        </w:rPr>
        <w:t>７</w:t>
      </w:r>
    </w:p>
    <w:p w14:paraId="1DDFB587" w14:textId="77777777" w:rsidR="000A753D" w:rsidRPr="00E05DF3" w:rsidRDefault="004B7528" w:rsidP="004B7528">
      <w:pPr>
        <w:adjustRightInd w:val="0"/>
        <w:jc w:val="center"/>
        <w:rPr>
          <w:rFonts w:ascii="ＭＳ 明朝" w:hAnsi="ＭＳ 明朝"/>
        </w:rPr>
      </w:pPr>
      <w:r w:rsidRPr="00E05DF3">
        <w:rPr>
          <w:rFonts w:ascii="ＭＳ 明朝" w:hAnsi="ＭＳ 明朝" w:hint="eastAsia"/>
        </w:rPr>
        <w:t>事業</w:t>
      </w:r>
      <w:r w:rsidR="00691096" w:rsidRPr="00E05DF3">
        <w:rPr>
          <w:rFonts w:ascii="ＭＳ 明朝" w:hAnsi="ＭＳ 明朝"/>
        </w:rPr>
        <w:t>計画</w:t>
      </w:r>
      <w:r w:rsidR="00691096" w:rsidRPr="00E05DF3">
        <w:rPr>
          <w:rFonts w:ascii="ＭＳ 明朝" w:hAnsi="ＭＳ 明朝" w:hint="eastAsia"/>
        </w:rPr>
        <w:t>要約</w:t>
      </w:r>
      <w:r w:rsidRPr="00E05DF3">
        <w:rPr>
          <w:rFonts w:ascii="ＭＳ 明朝" w:hAnsi="ＭＳ 明朝"/>
        </w:rPr>
        <w:t>書</w:t>
      </w:r>
    </w:p>
    <w:p w14:paraId="2A43B3F1" w14:textId="77777777" w:rsidR="004B7528" w:rsidRPr="00E05DF3" w:rsidRDefault="004B7528" w:rsidP="004B7528">
      <w:pPr>
        <w:adjustRightInd w:val="0"/>
        <w:jc w:val="right"/>
        <w:rPr>
          <w:rFonts w:ascii="ＭＳ 明朝" w:hAnsi="ＭＳ 明朝"/>
        </w:rPr>
      </w:pPr>
      <w:r w:rsidRPr="00E05DF3">
        <w:rPr>
          <w:rFonts w:ascii="ＭＳ 明朝" w:hAnsi="ＭＳ 明朝" w:hint="eastAsia"/>
        </w:rPr>
        <w:t xml:space="preserve">（法人その他の団体名：　　　　　　　　</w:t>
      </w:r>
      <w:r w:rsidRPr="00E05DF3">
        <w:rPr>
          <w:rFonts w:ascii="ＭＳ 明朝" w:hAnsi="ＭＳ 明朝"/>
        </w:rPr>
        <w:t xml:space="preserve">　　　　</w:t>
      </w:r>
      <w:r w:rsidRPr="00E05DF3">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7574"/>
      </w:tblGrid>
      <w:tr w:rsidR="004B7528" w:rsidRPr="00E05DF3" w14:paraId="33D50D2A" w14:textId="77777777" w:rsidTr="00D64C08">
        <w:tc>
          <w:tcPr>
            <w:tcW w:w="7196" w:type="dxa"/>
            <w:gridSpan w:val="2"/>
            <w:shd w:val="clear" w:color="auto" w:fill="auto"/>
          </w:tcPr>
          <w:p w14:paraId="025AEB5D" w14:textId="77777777" w:rsidR="004B7528" w:rsidRPr="00E05DF3" w:rsidRDefault="004B7528" w:rsidP="00D64C08">
            <w:pPr>
              <w:adjustRightInd w:val="0"/>
              <w:jc w:val="center"/>
              <w:rPr>
                <w:rFonts w:ascii="ＭＳ 明朝" w:hAnsi="ＭＳ 明朝"/>
              </w:rPr>
            </w:pPr>
            <w:r w:rsidRPr="00E05DF3">
              <w:rPr>
                <w:rFonts w:ascii="ＭＳ 明朝" w:hAnsi="ＭＳ 明朝" w:hint="eastAsia"/>
              </w:rPr>
              <w:t>計画書</w:t>
            </w:r>
          </w:p>
        </w:tc>
        <w:tc>
          <w:tcPr>
            <w:tcW w:w="7574" w:type="dxa"/>
            <w:shd w:val="clear" w:color="auto" w:fill="auto"/>
          </w:tcPr>
          <w:p w14:paraId="7503F4D9" w14:textId="77777777" w:rsidR="004B7528" w:rsidRPr="00E05DF3" w:rsidRDefault="004B7528" w:rsidP="00D64C08">
            <w:pPr>
              <w:adjustRightInd w:val="0"/>
              <w:rPr>
                <w:rFonts w:ascii="ＭＳ 明朝" w:hAnsi="ＭＳ 明朝"/>
              </w:rPr>
            </w:pPr>
            <w:r w:rsidRPr="00E05DF3">
              <w:rPr>
                <w:rFonts w:ascii="ＭＳ 明朝" w:hAnsi="ＭＳ 明朝" w:hint="eastAsia"/>
              </w:rPr>
              <w:t>各事業計画の要約（セールスポイントを箇条書きで簡潔にまとめて下さい）</w:t>
            </w:r>
          </w:p>
        </w:tc>
      </w:tr>
      <w:tr w:rsidR="006A1785" w:rsidRPr="00E05DF3" w14:paraId="7D1C6C0E" w14:textId="77777777" w:rsidTr="00D64C08">
        <w:tc>
          <w:tcPr>
            <w:tcW w:w="2660" w:type="dxa"/>
            <w:vMerge w:val="restart"/>
            <w:shd w:val="clear" w:color="auto" w:fill="auto"/>
          </w:tcPr>
          <w:p w14:paraId="0F66D70F" w14:textId="77777777" w:rsidR="006A1785" w:rsidRPr="00E05DF3" w:rsidRDefault="006A1785" w:rsidP="00D64C08">
            <w:pPr>
              <w:adjustRightInd w:val="0"/>
              <w:rPr>
                <w:rFonts w:ascii="ＭＳ 明朝" w:hAnsi="ＭＳ 明朝"/>
              </w:rPr>
            </w:pPr>
            <w:r w:rsidRPr="00E05DF3">
              <w:rPr>
                <w:rFonts w:ascii="ＭＳ 明朝" w:hAnsi="ＭＳ 明朝" w:cs="ＭＳ Ｐゴシック" w:hint="eastAsia"/>
                <w:kern w:val="0"/>
              </w:rPr>
              <w:t>１）施設運営方針・平等利用等</w:t>
            </w:r>
          </w:p>
        </w:tc>
        <w:tc>
          <w:tcPr>
            <w:tcW w:w="4536" w:type="dxa"/>
            <w:shd w:val="clear" w:color="auto" w:fill="auto"/>
          </w:tcPr>
          <w:p w14:paraId="775502E8" w14:textId="77777777" w:rsidR="006A1785" w:rsidRPr="00E05DF3" w:rsidRDefault="00EB2C61" w:rsidP="00D64C08">
            <w:pPr>
              <w:adjustRightInd w:val="0"/>
              <w:jc w:val="left"/>
              <w:rPr>
                <w:rFonts w:ascii="ＭＳ 明朝" w:hAnsi="ＭＳ 明朝"/>
              </w:rPr>
            </w:pPr>
            <w:r w:rsidRPr="00E05DF3">
              <w:rPr>
                <w:rFonts w:ascii="ＭＳ 明朝" w:hAnsi="ＭＳ 明朝" w:hint="eastAsia"/>
              </w:rPr>
              <w:t>①</w:t>
            </w:r>
            <w:r w:rsidR="009A5CEE" w:rsidRPr="00E05DF3">
              <w:rPr>
                <w:rFonts w:ascii="ＭＳ 明朝" w:hAnsi="ＭＳ 明朝" w:cs="ＭＳ Ｐゴシック" w:hint="eastAsia"/>
                <w:kern w:val="0"/>
              </w:rPr>
              <w:t>平等利用の確保（様式５</w:t>
            </w:r>
            <w:r w:rsidR="006A1785" w:rsidRPr="00E05DF3">
              <w:rPr>
                <w:rFonts w:ascii="ＭＳ 明朝" w:hAnsi="ＭＳ 明朝" w:cs="ＭＳ Ｐゴシック" w:hint="eastAsia"/>
                <w:kern w:val="0"/>
              </w:rPr>
              <w:t>－２）</w:t>
            </w:r>
          </w:p>
          <w:p w14:paraId="135D81C9" w14:textId="77777777" w:rsidR="006A1785" w:rsidRPr="00E05DF3" w:rsidRDefault="006A1785" w:rsidP="00D64C08">
            <w:pPr>
              <w:adjustRightInd w:val="0"/>
              <w:jc w:val="left"/>
              <w:rPr>
                <w:rFonts w:ascii="ＭＳ 明朝" w:hAnsi="ＭＳ 明朝"/>
              </w:rPr>
            </w:pPr>
            <w:r w:rsidRPr="00E05DF3">
              <w:rPr>
                <w:rFonts w:ascii="ＭＳ 明朝" w:hAnsi="ＭＳ 明朝" w:cs="ＭＳ Ｐゴシック" w:hint="eastAsia"/>
                <w:kern w:val="0"/>
              </w:rPr>
              <w:t>〇利用者の平等利用について</w:t>
            </w:r>
          </w:p>
        </w:tc>
        <w:tc>
          <w:tcPr>
            <w:tcW w:w="7574" w:type="dxa"/>
            <w:shd w:val="clear" w:color="auto" w:fill="auto"/>
          </w:tcPr>
          <w:p w14:paraId="0548A71B" w14:textId="77777777" w:rsidR="006A1785" w:rsidRPr="00E05DF3" w:rsidRDefault="006A1785" w:rsidP="00D64C08">
            <w:pPr>
              <w:adjustRightInd w:val="0"/>
              <w:rPr>
                <w:rFonts w:ascii="ＭＳ 明朝" w:hAnsi="ＭＳ 明朝"/>
              </w:rPr>
            </w:pPr>
          </w:p>
          <w:p w14:paraId="4F3F7B4B" w14:textId="77777777" w:rsidR="006A1785" w:rsidRPr="00E05DF3" w:rsidRDefault="006A1785" w:rsidP="00D64C08">
            <w:pPr>
              <w:adjustRightInd w:val="0"/>
              <w:rPr>
                <w:rFonts w:ascii="ＭＳ 明朝" w:hAnsi="ＭＳ 明朝"/>
              </w:rPr>
            </w:pPr>
          </w:p>
          <w:p w14:paraId="5169C6D5" w14:textId="77777777" w:rsidR="006A1785" w:rsidRPr="00E05DF3" w:rsidRDefault="006A1785" w:rsidP="00D64C08">
            <w:pPr>
              <w:adjustRightInd w:val="0"/>
              <w:rPr>
                <w:rFonts w:ascii="ＭＳ 明朝" w:hAnsi="ＭＳ 明朝"/>
              </w:rPr>
            </w:pPr>
          </w:p>
          <w:p w14:paraId="61FDCA5E" w14:textId="77777777" w:rsidR="006A1785" w:rsidRPr="00E05DF3" w:rsidRDefault="006A1785" w:rsidP="00D64C08">
            <w:pPr>
              <w:adjustRightInd w:val="0"/>
              <w:rPr>
                <w:rFonts w:ascii="ＭＳ 明朝" w:hAnsi="ＭＳ 明朝"/>
              </w:rPr>
            </w:pPr>
          </w:p>
          <w:p w14:paraId="6049750D" w14:textId="77777777" w:rsidR="006A1785" w:rsidRPr="00E05DF3" w:rsidRDefault="006A1785" w:rsidP="00D64C08">
            <w:pPr>
              <w:adjustRightInd w:val="0"/>
              <w:rPr>
                <w:rFonts w:ascii="ＭＳ 明朝" w:hAnsi="ＭＳ 明朝"/>
              </w:rPr>
            </w:pPr>
          </w:p>
        </w:tc>
      </w:tr>
      <w:tr w:rsidR="006A1785" w:rsidRPr="00E05DF3" w14:paraId="1C1F23DC" w14:textId="77777777" w:rsidTr="00D64C08">
        <w:tc>
          <w:tcPr>
            <w:tcW w:w="2660" w:type="dxa"/>
            <w:vMerge/>
            <w:shd w:val="clear" w:color="auto" w:fill="auto"/>
          </w:tcPr>
          <w:p w14:paraId="466A4A59" w14:textId="77777777" w:rsidR="006A1785" w:rsidRPr="00E05DF3" w:rsidRDefault="006A1785" w:rsidP="00D64C08">
            <w:pPr>
              <w:adjustRightInd w:val="0"/>
              <w:rPr>
                <w:rFonts w:ascii="ＭＳ 明朝" w:hAnsi="ＭＳ 明朝"/>
              </w:rPr>
            </w:pPr>
          </w:p>
        </w:tc>
        <w:tc>
          <w:tcPr>
            <w:tcW w:w="4536" w:type="dxa"/>
            <w:shd w:val="clear" w:color="auto" w:fill="auto"/>
          </w:tcPr>
          <w:p w14:paraId="76B31C82" w14:textId="77777777" w:rsidR="006A1785" w:rsidRPr="00E05DF3" w:rsidRDefault="00EB2C61" w:rsidP="00D64C08">
            <w:pPr>
              <w:adjustRightInd w:val="0"/>
              <w:jc w:val="left"/>
              <w:rPr>
                <w:rFonts w:ascii="ＭＳ 明朝" w:hAnsi="ＭＳ 明朝"/>
              </w:rPr>
            </w:pPr>
            <w:r w:rsidRPr="00E05DF3">
              <w:rPr>
                <w:rFonts w:ascii="ＭＳ 明朝" w:hAnsi="ＭＳ 明朝" w:hint="eastAsia"/>
              </w:rPr>
              <w:t>②</w:t>
            </w:r>
            <w:r w:rsidR="006A1785" w:rsidRPr="00E05DF3">
              <w:rPr>
                <w:rFonts w:ascii="ＭＳ 明朝" w:hAnsi="ＭＳ 明朝" w:cs="ＭＳ Ｐゴシック" w:hint="eastAsia"/>
                <w:kern w:val="0"/>
              </w:rPr>
              <w:t>施設運営の基本方針（様式</w:t>
            </w:r>
            <w:r w:rsidR="009A5CEE" w:rsidRPr="00E05DF3">
              <w:rPr>
                <w:rFonts w:ascii="ＭＳ 明朝" w:hAnsi="ＭＳ 明朝" w:cs="ＭＳ Ｐゴシック" w:hint="eastAsia"/>
                <w:kern w:val="0"/>
              </w:rPr>
              <w:t>５</w:t>
            </w:r>
            <w:r w:rsidR="006A1785" w:rsidRPr="00E05DF3">
              <w:rPr>
                <w:rFonts w:ascii="ＭＳ 明朝" w:hAnsi="ＭＳ 明朝" w:cs="ＭＳ Ｐゴシック" w:hint="eastAsia"/>
                <w:kern w:val="0"/>
              </w:rPr>
              <w:t>－３）</w:t>
            </w:r>
            <w:r w:rsidR="006A1785" w:rsidRPr="00E05DF3">
              <w:rPr>
                <w:rFonts w:ascii="ＭＳ 明朝" w:hAnsi="ＭＳ 明朝" w:cs="ＭＳ Ｐゴシック" w:hint="eastAsia"/>
                <w:kern w:val="0"/>
              </w:rPr>
              <w:br/>
              <w:t>〇総合的な基本方針、施設の設置目的、地域との連携について</w:t>
            </w:r>
          </w:p>
        </w:tc>
        <w:tc>
          <w:tcPr>
            <w:tcW w:w="7574" w:type="dxa"/>
            <w:shd w:val="clear" w:color="auto" w:fill="auto"/>
          </w:tcPr>
          <w:p w14:paraId="5059A1CF" w14:textId="77777777" w:rsidR="006A1785" w:rsidRPr="00E05DF3" w:rsidRDefault="006A1785" w:rsidP="00D64C08">
            <w:pPr>
              <w:adjustRightInd w:val="0"/>
              <w:rPr>
                <w:rFonts w:ascii="ＭＳ 明朝" w:hAnsi="ＭＳ 明朝"/>
              </w:rPr>
            </w:pPr>
          </w:p>
          <w:p w14:paraId="19A16256" w14:textId="77777777" w:rsidR="006A1785" w:rsidRPr="00E05DF3" w:rsidRDefault="006A1785" w:rsidP="00D64C08">
            <w:pPr>
              <w:adjustRightInd w:val="0"/>
              <w:rPr>
                <w:rFonts w:ascii="ＭＳ 明朝" w:hAnsi="ＭＳ 明朝"/>
              </w:rPr>
            </w:pPr>
          </w:p>
          <w:p w14:paraId="5F463271" w14:textId="77777777" w:rsidR="006A1785" w:rsidRPr="00E05DF3" w:rsidRDefault="006A1785" w:rsidP="00D64C08">
            <w:pPr>
              <w:adjustRightInd w:val="0"/>
              <w:rPr>
                <w:rFonts w:ascii="ＭＳ 明朝" w:hAnsi="ＭＳ 明朝"/>
              </w:rPr>
            </w:pPr>
          </w:p>
          <w:p w14:paraId="2309F18B" w14:textId="77777777" w:rsidR="006A1785" w:rsidRPr="00E05DF3" w:rsidRDefault="006A1785" w:rsidP="00D64C08">
            <w:pPr>
              <w:adjustRightInd w:val="0"/>
              <w:rPr>
                <w:rFonts w:ascii="ＭＳ 明朝" w:hAnsi="ＭＳ 明朝"/>
              </w:rPr>
            </w:pPr>
          </w:p>
          <w:p w14:paraId="4F8428D4" w14:textId="77777777" w:rsidR="006A1785" w:rsidRPr="00E05DF3" w:rsidRDefault="006A1785" w:rsidP="00D64C08">
            <w:pPr>
              <w:adjustRightInd w:val="0"/>
              <w:rPr>
                <w:rFonts w:ascii="ＭＳ 明朝" w:hAnsi="ＭＳ 明朝"/>
              </w:rPr>
            </w:pPr>
          </w:p>
        </w:tc>
      </w:tr>
      <w:tr w:rsidR="006A1785" w:rsidRPr="00E05DF3" w14:paraId="715D7EB8" w14:textId="77777777" w:rsidTr="00D64C08">
        <w:trPr>
          <w:trHeight w:val="1763"/>
        </w:trPr>
        <w:tc>
          <w:tcPr>
            <w:tcW w:w="2660" w:type="dxa"/>
            <w:vMerge w:val="restart"/>
            <w:shd w:val="clear" w:color="auto" w:fill="auto"/>
          </w:tcPr>
          <w:p w14:paraId="71AF7667" w14:textId="77777777" w:rsidR="006A1785" w:rsidRPr="00E05DF3" w:rsidRDefault="006A1785" w:rsidP="00D64C08">
            <w:pPr>
              <w:adjustRightInd w:val="0"/>
              <w:rPr>
                <w:rFonts w:ascii="ＭＳ 明朝" w:hAnsi="ＭＳ 明朝"/>
              </w:rPr>
            </w:pPr>
            <w:r w:rsidRPr="00E05DF3">
              <w:rPr>
                <w:rFonts w:ascii="ＭＳ 明朝" w:hAnsi="ＭＳ 明朝" w:cs="ＭＳ Ｐゴシック" w:hint="eastAsia"/>
                <w:kern w:val="0"/>
              </w:rPr>
              <w:t>２）利便性向上策</w:t>
            </w:r>
          </w:p>
        </w:tc>
        <w:tc>
          <w:tcPr>
            <w:tcW w:w="4536" w:type="dxa"/>
            <w:shd w:val="clear" w:color="auto" w:fill="auto"/>
          </w:tcPr>
          <w:p w14:paraId="735E3232" w14:textId="77777777" w:rsidR="006A1785" w:rsidRPr="00E05DF3" w:rsidRDefault="00EB2C61" w:rsidP="00D64C08">
            <w:pPr>
              <w:adjustRightInd w:val="0"/>
              <w:jc w:val="left"/>
              <w:rPr>
                <w:rFonts w:ascii="ＭＳ 明朝" w:hAnsi="ＭＳ 明朝"/>
              </w:rPr>
            </w:pPr>
            <w:r w:rsidRPr="00E05DF3">
              <w:rPr>
                <w:rFonts w:ascii="ＭＳ 明朝" w:hAnsi="ＭＳ 明朝" w:hint="eastAsia"/>
              </w:rPr>
              <w:t>①</w:t>
            </w:r>
            <w:r w:rsidR="006A1785" w:rsidRPr="00E05DF3">
              <w:rPr>
                <w:rFonts w:ascii="ＭＳ 明朝" w:hAnsi="ＭＳ 明朝" w:cs="ＭＳ Ｐゴシック" w:hint="eastAsia"/>
                <w:kern w:val="0"/>
              </w:rPr>
              <w:t>サービスの提供内容及び向上策（様式</w:t>
            </w:r>
            <w:r w:rsidR="009A5CEE" w:rsidRPr="00E05DF3">
              <w:rPr>
                <w:rFonts w:ascii="ＭＳ 明朝" w:hAnsi="ＭＳ 明朝" w:cs="ＭＳ Ｐゴシック" w:hint="eastAsia"/>
                <w:kern w:val="0"/>
              </w:rPr>
              <w:t>５</w:t>
            </w:r>
            <w:r w:rsidR="006A1785" w:rsidRPr="00E05DF3">
              <w:rPr>
                <w:rFonts w:ascii="ＭＳ 明朝" w:hAnsi="ＭＳ 明朝" w:cs="ＭＳ Ｐゴシック" w:hint="eastAsia"/>
                <w:kern w:val="0"/>
              </w:rPr>
              <w:t>－４）</w:t>
            </w:r>
            <w:r w:rsidR="006A1785" w:rsidRPr="00E05DF3">
              <w:rPr>
                <w:rFonts w:ascii="ＭＳ 明朝" w:hAnsi="ＭＳ 明朝" w:cs="ＭＳ Ｐゴシック" w:hint="eastAsia"/>
                <w:kern w:val="0"/>
              </w:rPr>
              <w:br/>
              <w:t>〇開館時間、利用時間、施設の効用について</w:t>
            </w:r>
            <w:r w:rsidR="006A1785" w:rsidRPr="00E05DF3">
              <w:rPr>
                <w:rFonts w:ascii="ＭＳ 明朝" w:hAnsi="ＭＳ 明朝" w:cs="ＭＳ Ｐゴシック" w:hint="eastAsia"/>
                <w:kern w:val="0"/>
              </w:rPr>
              <w:br/>
              <w:t>〇各年齢層に応じた事業展開、高齢者対策、利用者の意見反映について</w:t>
            </w:r>
          </w:p>
        </w:tc>
        <w:tc>
          <w:tcPr>
            <w:tcW w:w="7574" w:type="dxa"/>
            <w:shd w:val="clear" w:color="auto" w:fill="auto"/>
          </w:tcPr>
          <w:p w14:paraId="7FB88DD7" w14:textId="77777777" w:rsidR="006A1785" w:rsidRPr="00E05DF3" w:rsidRDefault="006A1785" w:rsidP="00D64C08">
            <w:pPr>
              <w:adjustRightInd w:val="0"/>
              <w:rPr>
                <w:rFonts w:ascii="ＭＳ 明朝" w:hAnsi="ＭＳ 明朝"/>
              </w:rPr>
            </w:pPr>
          </w:p>
          <w:p w14:paraId="66265DAD" w14:textId="77777777" w:rsidR="006A1785" w:rsidRPr="00E05DF3" w:rsidRDefault="006A1785" w:rsidP="00D64C08">
            <w:pPr>
              <w:adjustRightInd w:val="0"/>
              <w:rPr>
                <w:rFonts w:ascii="ＭＳ 明朝" w:hAnsi="ＭＳ 明朝"/>
              </w:rPr>
            </w:pPr>
          </w:p>
          <w:p w14:paraId="68E49754" w14:textId="77777777" w:rsidR="006A1785" w:rsidRPr="00E05DF3" w:rsidRDefault="006A1785" w:rsidP="00D64C08">
            <w:pPr>
              <w:adjustRightInd w:val="0"/>
              <w:rPr>
                <w:rFonts w:ascii="ＭＳ 明朝" w:hAnsi="ＭＳ 明朝"/>
              </w:rPr>
            </w:pPr>
          </w:p>
          <w:p w14:paraId="248E576C" w14:textId="77777777" w:rsidR="006A1785" w:rsidRPr="00E05DF3" w:rsidRDefault="006A1785" w:rsidP="00D64C08">
            <w:pPr>
              <w:adjustRightInd w:val="0"/>
              <w:rPr>
                <w:rFonts w:ascii="ＭＳ 明朝" w:hAnsi="ＭＳ 明朝"/>
              </w:rPr>
            </w:pPr>
          </w:p>
          <w:p w14:paraId="03BC7EEA" w14:textId="77777777" w:rsidR="006A1785" w:rsidRPr="00E05DF3" w:rsidRDefault="006A1785" w:rsidP="00D64C08">
            <w:pPr>
              <w:adjustRightInd w:val="0"/>
              <w:rPr>
                <w:rFonts w:ascii="ＭＳ 明朝" w:hAnsi="ＭＳ 明朝"/>
              </w:rPr>
            </w:pPr>
          </w:p>
        </w:tc>
      </w:tr>
      <w:tr w:rsidR="006A1785" w:rsidRPr="00E05DF3" w14:paraId="59EF4E4E" w14:textId="77777777" w:rsidTr="00D64C08">
        <w:tc>
          <w:tcPr>
            <w:tcW w:w="2660" w:type="dxa"/>
            <w:vMerge/>
            <w:shd w:val="clear" w:color="auto" w:fill="auto"/>
          </w:tcPr>
          <w:p w14:paraId="2AD33D06" w14:textId="77777777" w:rsidR="006A1785" w:rsidRPr="00E05DF3" w:rsidRDefault="006A1785" w:rsidP="00D64C08">
            <w:pPr>
              <w:adjustRightInd w:val="0"/>
              <w:rPr>
                <w:rFonts w:ascii="ＭＳ 明朝" w:hAnsi="ＭＳ 明朝"/>
              </w:rPr>
            </w:pPr>
          </w:p>
        </w:tc>
        <w:tc>
          <w:tcPr>
            <w:tcW w:w="4536" w:type="dxa"/>
            <w:shd w:val="clear" w:color="auto" w:fill="auto"/>
          </w:tcPr>
          <w:p w14:paraId="04D8E37A" w14:textId="77777777" w:rsidR="006A1785" w:rsidRPr="00E05DF3" w:rsidRDefault="00EB2C61" w:rsidP="00D64C08">
            <w:pPr>
              <w:adjustRightInd w:val="0"/>
              <w:jc w:val="left"/>
              <w:rPr>
                <w:rFonts w:ascii="ＭＳ 明朝" w:hAnsi="ＭＳ 明朝"/>
              </w:rPr>
            </w:pPr>
            <w:r w:rsidRPr="00E05DF3">
              <w:rPr>
                <w:rFonts w:ascii="ＭＳ 明朝" w:hAnsi="ＭＳ 明朝" w:hint="eastAsia"/>
              </w:rPr>
              <w:t>②</w:t>
            </w:r>
            <w:r w:rsidR="006A1785" w:rsidRPr="00E05DF3">
              <w:rPr>
                <w:rFonts w:ascii="ＭＳ 明朝" w:hAnsi="ＭＳ 明朝" w:cs="ＭＳ Ｐゴシック" w:hint="eastAsia"/>
                <w:kern w:val="0"/>
              </w:rPr>
              <w:t>利用率向上策（様式</w:t>
            </w:r>
            <w:r w:rsidR="009A5CEE" w:rsidRPr="00E05DF3">
              <w:rPr>
                <w:rFonts w:ascii="ＭＳ 明朝" w:hAnsi="ＭＳ 明朝" w:cs="ＭＳ Ｐゴシック" w:hint="eastAsia"/>
                <w:kern w:val="0"/>
              </w:rPr>
              <w:t>５</w:t>
            </w:r>
            <w:r w:rsidR="006A1785" w:rsidRPr="00E05DF3">
              <w:rPr>
                <w:rFonts w:ascii="ＭＳ 明朝" w:hAnsi="ＭＳ 明朝" w:cs="ＭＳ Ｐゴシック" w:hint="eastAsia"/>
                <w:kern w:val="0"/>
              </w:rPr>
              <w:t>－５）</w:t>
            </w:r>
            <w:r w:rsidR="006A1785" w:rsidRPr="00E05DF3">
              <w:rPr>
                <w:rFonts w:ascii="ＭＳ 明朝" w:hAnsi="ＭＳ 明朝" w:cs="ＭＳ Ｐゴシック" w:hint="eastAsia"/>
                <w:kern w:val="0"/>
              </w:rPr>
              <w:br/>
              <w:t>〇目標値の設定、具体的方策、広報活動</w:t>
            </w:r>
          </w:p>
        </w:tc>
        <w:tc>
          <w:tcPr>
            <w:tcW w:w="7574" w:type="dxa"/>
            <w:shd w:val="clear" w:color="auto" w:fill="auto"/>
          </w:tcPr>
          <w:p w14:paraId="0F9B8010" w14:textId="77777777" w:rsidR="006A1785" w:rsidRPr="00E05DF3" w:rsidRDefault="006A1785" w:rsidP="00D64C08">
            <w:pPr>
              <w:adjustRightInd w:val="0"/>
              <w:rPr>
                <w:rFonts w:ascii="ＭＳ 明朝" w:hAnsi="ＭＳ 明朝"/>
              </w:rPr>
            </w:pPr>
          </w:p>
          <w:p w14:paraId="5B8C96E4" w14:textId="77777777" w:rsidR="006A1785" w:rsidRPr="00E05DF3" w:rsidRDefault="006A1785" w:rsidP="00D64C08">
            <w:pPr>
              <w:adjustRightInd w:val="0"/>
              <w:rPr>
                <w:rFonts w:ascii="ＭＳ 明朝" w:hAnsi="ＭＳ 明朝"/>
              </w:rPr>
            </w:pPr>
          </w:p>
          <w:p w14:paraId="3B8581B2" w14:textId="77777777" w:rsidR="006A1785" w:rsidRPr="00E05DF3" w:rsidRDefault="006A1785" w:rsidP="00D64C08">
            <w:pPr>
              <w:adjustRightInd w:val="0"/>
              <w:rPr>
                <w:rFonts w:ascii="ＭＳ 明朝" w:hAnsi="ＭＳ 明朝"/>
              </w:rPr>
            </w:pPr>
          </w:p>
          <w:p w14:paraId="0BCD4D7A" w14:textId="77777777" w:rsidR="006A1785" w:rsidRPr="00E05DF3" w:rsidRDefault="006A1785" w:rsidP="00D64C08">
            <w:pPr>
              <w:adjustRightInd w:val="0"/>
              <w:rPr>
                <w:rFonts w:ascii="ＭＳ 明朝" w:hAnsi="ＭＳ 明朝"/>
              </w:rPr>
            </w:pPr>
          </w:p>
          <w:p w14:paraId="5E22038E" w14:textId="77777777" w:rsidR="006A1785" w:rsidRPr="00E05DF3" w:rsidRDefault="006A1785" w:rsidP="00D64C08">
            <w:pPr>
              <w:adjustRightInd w:val="0"/>
              <w:rPr>
                <w:rFonts w:ascii="ＭＳ 明朝" w:hAnsi="ＭＳ 明朝"/>
              </w:rPr>
            </w:pPr>
          </w:p>
        </w:tc>
      </w:tr>
    </w:tbl>
    <w:p w14:paraId="4C9BD982" w14:textId="77777777" w:rsidR="004B7528" w:rsidRPr="00E05DF3" w:rsidRDefault="004B7528" w:rsidP="00EB2C61">
      <w:pPr>
        <w:adjustRightInd w:val="0"/>
        <w:rPr>
          <w:rFonts w:ascii="ＭＳ 明朝" w:hAnsi="ＭＳ 明朝"/>
        </w:rPr>
      </w:pPr>
    </w:p>
    <w:p w14:paraId="11F41B88" w14:textId="77777777" w:rsidR="00EB2C61" w:rsidRPr="00E05DF3" w:rsidRDefault="00EB2C61" w:rsidP="00EB2C61">
      <w:pPr>
        <w:adjustRightInd w:val="0"/>
        <w:jc w:val="right"/>
        <w:rPr>
          <w:rFonts w:ascii="ＭＳ 明朝" w:hAnsi="ＭＳ 明朝"/>
        </w:rPr>
      </w:pPr>
      <w:r w:rsidRPr="00E05DF3">
        <w:rPr>
          <w:rFonts w:ascii="ＭＳ 明朝" w:hAnsi="ＭＳ 明朝" w:hint="eastAsia"/>
        </w:rPr>
        <w:lastRenderedPageBreak/>
        <w:t xml:space="preserve">（法人その他の団体名：　　　　　　　　</w:t>
      </w:r>
      <w:r w:rsidRPr="00E05DF3">
        <w:rPr>
          <w:rFonts w:ascii="ＭＳ 明朝" w:hAnsi="ＭＳ 明朝"/>
        </w:rPr>
        <w:t xml:space="preserve">　　　　</w:t>
      </w:r>
      <w:r w:rsidRPr="00E05DF3">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7574"/>
      </w:tblGrid>
      <w:tr w:rsidR="00EB2C61" w:rsidRPr="00E05DF3" w14:paraId="68FD8E98" w14:textId="77777777" w:rsidTr="00D64C08">
        <w:tc>
          <w:tcPr>
            <w:tcW w:w="7196" w:type="dxa"/>
            <w:gridSpan w:val="2"/>
            <w:shd w:val="clear" w:color="auto" w:fill="auto"/>
          </w:tcPr>
          <w:p w14:paraId="5CD0F8EF" w14:textId="77777777" w:rsidR="00EB2C61" w:rsidRPr="00E05DF3" w:rsidRDefault="00EB2C61" w:rsidP="00D64C08">
            <w:pPr>
              <w:adjustRightInd w:val="0"/>
              <w:jc w:val="center"/>
              <w:rPr>
                <w:rFonts w:ascii="ＭＳ 明朝" w:hAnsi="ＭＳ 明朝"/>
              </w:rPr>
            </w:pPr>
            <w:r w:rsidRPr="00E05DF3">
              <w:rPr>
                <w:rFonts w:ascii="ＭＳ 明朝" w:hAnsi="ＭＳ 明朝" w:hint="eastAsia"/>
              </w:rPr>
              <w:t>計画書</w:t>
            </w:r>
          </w:p>
        </w:tc>
        <w:tc>
          <w:tcPr>
            <w:tcW w:w="7574" w:type="dxa"/>
            <w:shd w:val="clear" w:color="auto" w:fill="auto"/>
          </w:tcPr>
          <w:p w14:paraId="57EAE26F" w14:textId="77777777" w:rsidR="00EB2C61" w:rsidRPr="00E05DF3" w:rsidRDefault="00EB2C61" w:rsidP="00D64C08">
            <w:pPr>
              <w:adjustRightInd w:val="0"/>
              <w:rPr>
                <w:rFonts w:ascii="ＭＳ 明朝" w:hAnsi="ＭＳ 明朝"/>
              </w:rPr>
            </w:pPr>
            <w:r w:rsidRPr="00E05DF3">
              <w:rPr>
                <w:rFonts w:ascii="ＭＳ 明朝" w:hAnsi="ＭＳ 明朝" w:hint="eastAsia"/>
              </w:rPr>
              <w:t>各事業計画の要約（セールスポイントを箇条書きで簡潔にまとめて下さい）</w:t>
            </w:r>
          </w:p>
        </w:tc>
      </w:tr>
      <w:tr w:rsidR="00EB2C61" w:rsidRPr="00E05DF3" w14:paraId="7142C8A9" w14:textId="77777777" w:rsidTr="00D64C08">
        <w:tc>
          <w:tcPr>
            <w:tcW w:w="2660" w:type="dxa"/>
            <w:shd w:val="clear" w:color="auto" w:fill="auto"/>
          </w:tcPr>
          <w:p w14:paraId="625447FD" w14:textId="77777777" w:rsidR="00EB2C61" w:rsidRPr="00E05DF3" w:rsidRDefault="00EB2C61" w:rsidP="00D64C08">
            <w:pPr>
              <w:adjustRightInd w:val="0"/>
              <w:rPr>
                <w:rFonts w:ascii="ＭＳ 明朝" w:hAnsi="ＭＳ 明朝"/>
              </w:rPr>
            </w:pPr>
            <w:r w:rsidRPr="00E05DF3">
              <w:rPr>
                <w:rFonts w:ascii="ＭＳ 明朝" w:hAnsi="ＭＳ 明朝" w:cs="ＭＳ Ｐゴシック" w:hint="eastAsia"/>
                <w:kern w:val="0"/>
              </w:rPr>
              <w:t>２）利便性向上策</w:t>
            </w:r>
          </w:p>
        </w:tc>
        <w:tc>
          <w:tcPr>
            <w:tcW w:w="4536" w:type="dxa"/>
            <w:shd w:val="clear" w:color="auto" w:fill="auto"/>
          </w:tcPr>
          <w:p w14:paraId="565AAEE4"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③自主事業その他の取り組み（様式</w:t>
            </w:r>
            <w:r w:rsidR="009A5CEE" w:rsidRPr="00E05DF3">
              <w:rPr>
                <w:rFonts w:ascii="ＭＳ 明朝" w:hAnsi="ＭＳ 明朝" w:cs="ＭＳ Ｐゴシック" w:hint="eastAsia"/>
                <w:kern w:val="0"/>
              </w:rPr>
              <w:t>５</w:t>
            </w:r>
            <w:r w:rsidRPr="00E05DF3">
              <w:rPr>
                <w:rFonts w:ascii="ＭＳ 明朝" w:hAnsi="ＭＳ 明朝" w:hint="eastAsia"/>
              </w:rPr>
              <w:t>－６）</w:t>
            </w:r>
          </w:p>
          <w:p w14:paraId="6FF455F0"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〇斬新なアイデア、施設機能の活用、住民のニーズの対応について</w:t>
            </w:r>
          </w:p>
        </w:tc>
        <w:tc>
          <w:tcPr>
            <w:tcW w:w="7574" w:type="dxa"/>
            <w:shd w:val="clear" w:color="auto" w:fill="auto"/>
          </w:tcPr>
          <w:p w14:paraId="0B91D4B9" w14:textId="77777777" w:rsidR="00EB2C61" w:rsidRPr="00E05DF3" w:rsidRDefault="00EB2C61" w:rsidP="00D64C08">
            <w:pPr>
              <w:adjustRightInd w:val="0"/>
              <w:rPr>
                <w:rFonts w:ascii="ＭＳ 明朝" w:hAnsi="ＭＳ 明朝"/>
              </w:rPr>
            </w:pPr>
          </w:p>
          <w:p w14:paraId="749A6C7C" w14:textId="77777777" w:rsidR="00EB2C61" w:rsidRPr="00E05DF3" w:rsidRDefault="00EB2C61" w:rsidP="00D64C08">
            <w:pPr>
              <w:adjustRightInd w:val="0"/>
              <w:rPr>
                <w:rFonts w:ascii="ＭＳ 明朝" w:hAnsi="ＭＳ 明朝"/>
              </w:rPr>
            </w:pPr>
          </w:p>
          <w:p w14:paraId="6340C27D" w14:textId="77777777" w:rsidR="00EB2C61" w:rsidRPr="00E05DF3" w:rsidRDefault="00EB2C61" w:rsidP="00D64C08">
            <w:pPr>
              <w:adjustRightInd w:val="0"/>
              <w:rPr>
                <w:rFonts w:ascii="ＭＳ 明朝" w:hAnsi="ＭＳ 明朝"/>
              </w:rPr>
            </w:pPr>
          </w:p>
          <w:p w14:paraId="46720F8C" w14:textId="77777777" w:rsidR="00EB2C61" w:rsidRPr="00E05DF3" w:rsidRDefault="00EB2C61" w:rsidP="00D64C08">
            <w:pPr>
              <w:adjustRightInd w:val="0"/>
              <w:rPr>
                <w:rFonts w:ascii="ＭＳ 明朝" w:hAnsi="ＭＳ 明朝"/>
              </w:rPr>
            </w:pPr>
          </w:p>
          <w:p w14:paraId="20CB5B68" w14:textId="77777777" w:rsidR="00EB2C61" w:rsidRPr="00E05DF3" w:rsidRDefault="00EB2C61" w:rsidP="00D64C08">
            <w:pPr>
              <w:adjustRightInd w:val="0"/>
              <w:rPr>
                <w:rFonts w:ascii="ＭＳ 明朝" w:hAnsi="ＭＳ 明朝"/>
              </w:rPr>
            </w:pPr>
          </w:p>
          <w:p w14:paraId="347E6DB0" w14:textId="77777777" w:rsidR="00EB2C61" w:rsidRPr="00E05DF3" w:rsidRDefault="00EB2C61" w:rsidP="00D64C08">
            <w:pPr>
              <w:adjustRightInd w:val="0"/>
              <w:rPr>
                <w:rFonts w:ascii="ＭＳ 明朝" w:hAnsi="ＭＳ 明朝"/>
              </w:rPr>
            </w:pPr>
          </w:p>
        </w:tc>
      </w:tr>
      <w:tr w:rsidR="00EB2C61" w:rsidRPr="00E05DF3" w14:paraId="128F996E" w14:textId="77777777" w:rsidTr="00D64C08">
        <w:tc>
          <w:tcPr>
            <w:tcW w:w="2660" w:type="dxa"/>
            <w:vMerge w:val="restart"/>
            <w:shd w:val="clear" w:color="auto" w:fill="auto"/>
          </w:tcPr>
          <w:p w14:paraId="2A18DF6D" w14:textId="77777777" w:rsidR="00EB2C61" w:rsidRPr="00E05DF3" w:rsidRDefault="00292513" w:rsidP="00D64C08">
            <w:pPr>
              <w:adjustRightInd w:val="0"/>
              <w:rPr>
                <w:rFonts w:ascii="ＭＳ 明朝" w:hAnsi="ＭＳ 明朝"/>
              </w:rPr>
            </w:pPr>
            <w:r w:rsidRPr="00E05DF3">
              <w:rPr>
                <w:rFonts w:ascii="ＭＳ 明朝" w:hAnsi="ＭＳ 明朝" w:hint="eastAsia"/>
              </w:rPr>
              <w:t>３</w:t>
            </w:r>
            <w:r w:rsidRPr="00E05DF3">
              <w:rPr>
                <w:rFonts w:ascii="ＭＳ 明朝" w:hAnsi="ＭＳ 明朝" w:cs="ＭＳ Ｐゴシック" w:hint="eastAsia"/>
                <w:kern w:val="0"/>
              </w:rPr>
              <w:t>）</w:t>
            </w:r>
            <w:r w:rsidR="00EB2C61" w:rsidRPr="00E05DF3">
              <w:rPr>
                <w:rFonts w:ascii="ＭＳ 明朝" w:hAnsi="ＭＳ 明朝" w:hint="eastAsia"/>
              </w:rPr>
              <w:t>維持管理体制</w:t>
            </w:r>
          </w:p>
        </w:tc>
        <w:tc>
          <w:tcPr>
            <w:tcW w:w="4536" w:type="dxa"/>
            <w:shd w:val="clear" w:color="auto" w:fill="auto"/>
          </w:tcPr>
          <w:p w14:paraId="17401EF5" w14:textId="77777777" w:rsidR="00EB2C61" w:rsidRPr="00E05DF3" w:rsidRDefault="00292513" w:rsidP="00D64C08">
            <w:pPr>
              <w:adjustRightInd w:val="0"/>
              <w:jc w:val="left"/>
              <w:rPr>
                <w:rFonts w:ascii="ＭＳ 明朝" w:hAnsi="ＭＳ 明朝"/>
              </w:rPr>
            </w:pPr>
            <w:r w:rsidRPr="00E05DF3">
              <w:rPr>
                <w:rFonts w:ascii="ＭＳ 明朝" w:hAnsi="ＭＳ 明朝" w:hint="eastAsia"/>
              </w:rPr>
              <w:t>①</w:t>
            </w:r>
            <w:r w:rsidR="00EB2C61" w:rsidRPr="00E05DF3">
              <w:rPr>
                <w:rFonts w:ascii="ＭＳ 明朝" w:hAnsi="ＭＳ 明朝" w:hint="eastAsia"/>
              </w:rPr>
              <w:t>職員の確保・育成（様式</w:t>
            </w:r>
            <w:r w:rsidR="009A5CEE" w:rsidRPr="00E05DF3">
              <w:rPr>
                <w:rFonts w:ascii="ＭＳ 明朝" w:hAnsi="ＭＳ 明朝" w:cs="ＭＳ Ｐゴシック" w:hint="eastAsia"/>
                <w:kern w:val="0"/>
              </w:rPr>
              <w:t>５</w:t>
            </w:r>
            <w:r w:rsidR="00EB2C61" w:rsidRPr="00E05DF3">
              <w:rPr>
                <w:rFonts w:ascii="ＭＳ 明朝" w:hAnsi="ＭＳ 明朝" w:hint="eastAsia"/>
              </w:rPr>
              <w:t>－７）</w:t>
            </w:r>
          </w:p>
          <w:p w14:paraId="11F065FD"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〇人員の確保・育成、勤務形態、職員の待遇</w:t>
            </w:r>
          </w:p>
        </w:tc>
        <w:tc>
          <w:tcPr>
            <w:tcW w:w="7574" w:type="dxa"/>
            <w:shd w:val="clear" w:color="auto" w:fill="auto"/>
          </w:tcPr>
          <w:p w14:paraId="4E854B3D" w14:textId="77777777" w:rsidR="00EB2C61" w:rsidRPr="00E05DF3" w:rsidRDefault="00EB2C61" w:rsidP="00D64C08">
            <w:pPr>
              <w:adjustRightInd w:val="0"/>
              <w:rPr>
                <w:rFonts w:ascii="ＭＳ 明朝" w:hAnsi="ＭＳ 明朝"/>
              </w:rPr>
            </w:pPr>
          </w:p>
          <w:p w14:paraId="6AA44311" w14:textId="77777777" w:rsidR="00EB2C61" w:rsidRPr="00E05DF3" w:rsidRDefault="00EB2C61" w:rsidP="00D64C08">
            <w:pPr>
              <w:adjustRightInd w:val="0"/>
              <w:rPr>
                <w:rFonts w:ascii="ＭＳ 明朝" w:hAnsi="ＭＳ 明朝"/>
              </w:rPr>
            </w:pPr>
          </w:p>
          <w:p w14:paraId="3AADD032" w14:textId="77777777" w:rsidR="00EB2C61" w:rsidRPr="00E05DF3" w:rsidRDefault="00EB2C61" w:rsidP="00D64C08">
            <w:pPr>
              <w:adjustRightInd w:val="0"/>
              <w:rPr>
                <w:rFonts w:ascii="ＭＳ 明朝" w:hAnsi="ＭＳ 明朝"/>
              </w:rPr>
            </w:pPr>
          </w:p>
          <w:p w14:paraId="3918F305" w14:textId="77777777" w:rsidR="00EB2C61" w:rsidRPr="00E05DF3" w:rsidRDefault="00EB2C61" w:rsidP="00D64C08">
            <w:pPr>
              <w:adjustRightInd w:val="0"/>
              <w:rPr>
                <w:rFonts w:ascii="ＭＳ 明朝" w:hAnsi="ＭＳ 明朝"/>
              </w:rPr>
            </w:pPr>
          </w:p>
          <w:p w14:paraId="0D2FCD07" w14:textId="77777777" w:rsidR="00EB2C61" w:rsidRPr="00E05DF3" w:rsidRDefault="00EB2C61" w:rsidP="00D64C08">
            <w:pPr>
              <w:adjustRightInd w:val="0"/>
              <w:rPr>
                <w:rFonts w:ascii="ＭＳ 明朝" w:hAnsi="ＭＳ 明朝"/>
              </w:rPr>
            </w:pPr>
          </w:p>
          <w:p w14:paraId="7DD94095" w14:textId="77777777" w:rsidR="00EB2C61" w:rsidRPr="00E05DF3" w:rsidRDefault="00EB2C61" w:rsidP="00D64C08">
            <w:pPr>
              <w:adjustRightInd w:val="0"/>
              <w:rPr>
                <w:rFonts w:ascii="ＭＳ 明朝" w:hAnsi="ＭＳ 明朝"/>
              </w:rPr>
            </w:pPr>
          </w:p>
        </w:tc>
      </w:tr>
      <w:tr w:rsidR="00EB2C61" w:rsidRPr="00E05DF3" w14:paraId="2CEC18F7" w14:textId="77777777" w:rsidTr="00D64C08">
        <w:trPr>
          <w:trHeight w:val="1763"/>
        </w:trPr>
        <w:tc>
          <w:tcPr>
            <w:tcW w:w="2660" w:type="dxa"/>
            <w:vMerge/>
            <w:shd w:val="clear" w:color="auto" w:fill="auto"/>
          </w:tcPr>
          <w:p w14:paraId="29FDC9D5" w14:textId="77777777" w:rsidR="00EB2C61" w:rsidRPr="00E05DF3" w:rsidRDefault="00EB2C61" w:rsidP="00D64C08">
            <w:pPr>
              <w:adjustRightInd w:val="0"/>
              <w:rPr>
                <w:rFonts w:ascii="ＭＳ 明朝" w:hAnsi="ＭＳ 明朝"/>
              </w:rPr>
            </w:pPr>
          </w:p>
        </w:tc>
        <w:tc>
          <w:tcPr>
            <w:tcW w:w="4536" w:type="dxa"/>
            <w:shd w:val="clear" w:color="auto" w:fill="auto"/>
          </w:tcPr>
          <w:p w14:paraId="0834C50D" w14:textId="77777777" w:rsidR="00EB2C61" w:rsidRPr="00E05DF3" w:rsidRDefault="00292513" w:rsidP="00D64C08">
            <w:pPr>
              <w:adjustRightInd w:val="0"/>
              <w:jc w:val="left"/>
              <w:rPr>
                <w:rFonts w:ascii="ＭＳ 明朝" w:hAnsi="ＭＳ 明朝"/>
              </w:rPr>
            </w:pPr>
            <w:r w:rsidRPr="00E05DF3">
              <w:rPr>
                <w:rFonts w:ascii="ＭＳ 明朝" w:hAnsi="ＭＳ 明朝" w:hint="eastAsia"/>
              </w:rPr>
              <w:t>②</w:t>
            </w:r>
            <w:r w:rsidR="00EB2C61" w:rsidRPr="00E05DF3">
              <w:rPr>
                <w:rFonts w:ascii="ＭＳ 明朝" w:hAnsi="ＭＳ 明朝" w:hint="eastAsia"/>
              </w:rPr>
              <w:t>施設の維持管理基準（様式</w:t>
            </w:r>
            <w:r w:rsidR="009A5CEE" w:rsidRPr="00E05DF3">
              <w:rPr>
                <w:rFonts w:ascii="ＭＳ 明朝" w:hAnsi="ＭＳ 明朝" w:cs="ＭＳ Ｐゴシック" w:hint="eastAsia"/>
                <w:kern w:val="0"/>
              </w:rPr>
              <w:t>５</w:t>
            </w:r>
            <w:r w:rsidR="00EB2C61" w:rsidRPr="00E05DF3">
              <w:rPr>
                <w:rFonts w:ascii="ＭＳ 明朝" w:hAnsi="ＭＳ 明朝" w:hint="eastAsia"/>
              </w:rPr>
              <w:t>－８）</w:t>
            </w:r>
          </w:p>
          <w:p w14:paraId="6B7840F0"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〇維持管理用マニュアル、修繕対応、点検計画について</w:t>
            </w:r>
          </w:p>
        </w:tc>
        <w:tc>
          <w:tcPr>
            <w:tcW w:w="7574" w:type="dxa"/>
            <w:shd w:val="clear" w:color="auto" w:fill="auto"/>
          </w:tcPr>
          <w:p w14:paraId="7F602062" w14:textId="77777777" w:rsidR="00EB2C61" w:rsidRPr="00E05DF3" w:rsidRDefault="00EB2C61" w:rsidP="00D64C08">
            <w:pPr>
              <w:adjustRightInd w:val="0"/>
              <w:rPr>
                <w:rFonts w:ascii="ＭＳ 明朝" w:hAnsi="ＭＳ 明朝"/>
              </w:rPr>
            </w:pPr>
          </w:p>
          <w:p w14:paraId="25C750B4" w14:textId="77777777" w:rsidR="00EB2C61" w:rsidRPr="00E05DF3" w:rsidRDefault="00EB2C61" w:rsidP="00D64C08">
            <w:pPr>
              <w:adjustRightInd w:val="0"/>
              <w:rPr>
                <w:rFonts w:ascii="ＭＳ 明朝" w:hAnsi="ＭＳ 明朝"/>
              </w:rPr>
            </w:pPr>
          </w:p>
          <w:p w14:paraId="6A6FE207" w14:textId="77777777" w:rsidR="00EB2C61" w:rsidRPr="00E05DF3" w:rsidRDefault="00EB2C61" w:rsidP="00D64C08">
            <w:pPr>
              <w:adjustRightInd w:val="0"/>
              <w:rPr>
                <w:rFonts w:ascii="ＭＳ 明朝" w:hAnsi="ＭＳ 明朝"/>
              </w:rPr>
            </w:pPr>
          </w:p>
          <w:p w14:paraId="613F222C" w14:textId="77777777" w:rsidR="00EB2C61" w:rsidRPr="00E05DF3" w:rsidRDefault="00EB2C61" w:rsidP="00D64C08">
            <w:pPr>
              <w:adjustRightInd w:val="0"/>
              <w:rPr>
                <w:rFonts w:ascii="ＭＳ 明朝" w:hAnsi="ＭＳ 明朝"/>
              </w:rPr>
            </w:pPr>
          </w:p>
          <w:p w14:paraId="4E0EE6F2" w14:textId="77777777" w:rsidR="00EB2C61" w:rsidRPr="00E05DF3" w:rsidRDefault="00EB2C61" w:rsidP="00D64C08">
            <w:pPr>
              <w:adjustRightInd w:val="0"/>
              <w:rPr>
                <w:rFonts w:ascii="ＭＳ 明朝" w:hAnsi="ＭＳ 明朝"/>
              </w:rPr>
            </w:pPr>
          </w:p>
          <w:p w14:paraId="2CBEC082" w14:textId="77777777" w:rsidR="00EB2C61" w:rsidRPr="00E05DF3" w:rsidRDefault="00EB2C61" w:rsidP="00D64C08">
            <w:pPr>
              <w:adjustRightInd w:val="0"/>
              <w:rPr>
                <w:rFonts w:ascii="ＭＳ 明朝" w:hAnsi="ＭＳ 明朝"/>
              </w:rPr>
            </w:pPr>
          </w:p>
        </w:tc>
      </w:tr>
      <w:tr w:rsidR="00EB2C61" w:rsidRPr="00E05DF3" w14:paraId="4C0CD320" w14:textId="77777777" w:rsidTr="00D64C08">
        <w:tc>
          <w:tcPr>
            <w:tcW w:w="2660" w:type="dxa"/>
            <w:shd w:val="clear" w:color="auto" w:fill="auto"/>
          </w:tcPr>
          <w:p w14:paraId="7886781F" w14:textId="77777777" w:rsidR="00EB2C61" w:rsidRPr="00E05DF3" w:rsidRDefault="00EB2C61" w:rsidP="00D64C08">
            <w:pPr>
              <w:adjustRightInd w:val="0"/>
              <w:rPr>
                <w:rFonts w:ascii="ＭＳ 明朝" w:hAnsi="ＭＳ 明朝"/>
              </w:rPr>
            </w:pPr>
            <w:r w:rsidRPr="00E05DF3">
              <w:rPr>
                <w:rFonts w:ascii="ＭＳ 明朝" w:hAnsi="ＭＳ 明朝" w:hint="eastAsia"/>
              </w:rPr>
              <w:t>４）危機管理</w:t>
            </w:r>
          </w:p>
        </w:tc>
        <w:tc>
          <w:tcPr>
            <w:tcW w:w="4536" w:type="dxa"/>
            <w:shd w:val="clear" w:color="auto" w:fill="auto"/>
          </w:tcPr>
          <w:p w14:paraId="59BB2689"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①事故防止・防犯対策（様式</w:t>
            </w:r>
            <w:r w:rsidR="009A5CEE" w:rsidRPr="00E05DF3">
              <w:rPr>
                <w:rFonts w:ascii="ＭＳ 明朝" w:hAnsi="ＭＳ 明朝" w:cs="ＭＳ Ｐゴシック" w:hint="eastAsia"/>
                <w:kern w:val="0"/>
              </w:rPr>
              <w:t>５</w:t>
            </w:r>
            <w:r w:rsidRPr="00E05DF3">
              <w:rPr>
                <w:rFonts w:ascii="ＭＳ 明朝" w:hAnsi="ＭＳ 明朝" w:hint="eastAsia"/>
              </w:rPr>
              <w:t>－９）</w:t>
            </w:r>
          </w:p>
          <w:p w14:paraId="7BC2378C"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〇安全管理、事故防止・監視業務用マニュアル、警備体制について</w:t>
            </w:r>
          </w:p>
        </w:tc>
        <w:tc>
          <w:tcPr>
            <w:tcW w:w="7574" w:type="dxa"/>
            <w:shd w:val="clear" w:color="auto" w:fill="auto"/>
          </w:tcPr>
          <w:p w14:paraId="64D9F7A2" w14:textId="77777777" w:rsidR="00EB2C61" w:rsidRPr="00E05DF3" w:rsidRDefault="00EB2C61" w:rsidP="00D64C08">
            <w:pPr>
              <w:adjustRightInd w:val="0"/>
              <w:rPr>
                <w:rFonts w:ascii="ＭＳ 明朝" w:hAnsi="ＭＳ 明朝"/>
              </w:rPr>
            </w:pPr>
          </w:p>
          <w:p w14:paraId="18FDF2C5" w14:textId="77777777" w:rsidR="00EB2C61" w:rsidRPr="00E05DF3" w:rsidRDefault="00EB2C61" w:rsidP="00D64C08">
            <w:pPr>
              <w:adjustRightInd w:val="0"/>
              <w:rPr>
                <w:rFonts w:ascii="ＭＳ 明朝" w:hAnsi="ＭＳ 明朝"/>
              </w:rPr>
            </w:pPr>
          </w:p>
          <w:p w14:paraId="61573F23" w14:textId="77777777" w:rsidR="00EB2C61" w:rsidRPr="00E05DF3" w:rsidRDefault="00EB2C61" w:rsidP="00D64C08">
            <w:pPr>
              <w:adjustRightInd w:val="0"/>
              <w:rPr>
                <w:rFonts w:ascii="ＭＳ 明朝" w:hAnsi="ＭＳ 明朝"/>
              </w:rPr>
            </w:pPr>
          </w:p>
          <w:p w14:paraId="6B1E1E2B" w14:textId="77777777" w:rsidR="00EB2C61" w:rsidRPr="00E05DF3" w:rsidRDefault="00EB2C61" w:rsidP="00D64C08">
            <w:pPr>
              <w:adjustRightInd w:val="0"/>
              <w:rPr>
                <w:rFonts w:ascii="ＭＳ 明朝" w:hAnsi="ＭＳ 明朝"/>
              </w:rPr>
            </w:pPr>
          </w:p>
          <w:p w14:paraId="7D784C81" w14:textId="77777777" w:rsidR="00EB2C61" w:rsidRPr="00E05DF3" w:rsidRDefault="00EB2C61" w:rsidP="00D64C08">
            <w:pPr>
              <w:adjustRightInd w:val="0"/>
              <w:rPr>
                <w:rFonts w:ascii="ＭＳ 明朝" w:hAnsi="ＭＳ 明朝"/>
              </w:rPr>
            </w:pPr>
          </w:p>
          <w:p w14:paraId="0B1BFEDB" w14:textId="77777777" w:rsidR="00EB2C61" w:rsidRPr="00E05DF3" w:rsidRDefault="00EB2C61" w:rsidP="00D64C08">
            <w:pPr>
              <w:adjustRightInd w:val="0"/>
              <w:rPr>
                <w:rFonts w:ascii="ＭＳ 明朝" w:hAnsi="ＭＳ 明朝"/>
              </w:rPr>
            </w:pPr>
          </w:p>
        </w:tc>
      </w:tr>
    </w:tbl>
    <w:p w14:paraId="230C5BFA" w14:textId="77777777" w:rsidR="00EB2C61" w:rsidRPr="00E05DF3" w:rsidRDefault="00EB2C61" w:rsidP="00EB2C61">
      <w:pPr>
        <w:adjustRightInd w:val="0"/>
        <w:jc w:val="right"/>
        <w:rPr>
          <w:rFonts w:ascii="ＭＳ 明朝" w:hAnsi="ＭＳ 明朝"/>
        </w:rPr>
      </w:pPr>
      <w:r w:rsidRPr="00E05DF3">
        <w:rPr>
          <w:rFonts w:ascii="ＭＳ 明朝" w:hAnsi="ＭＳ 明朝" w:hint="eastAsia"/>
        </w:rPr>
        <w:lastRenderedPageBreak/>
        <w:t xml:space="preserve">（法人その他の団体名：　　　　　　　　</w:t>
      </w:r>
      <w:r w:rsidRPr="00E05DF3">
        <w:rPr>
          <w:rFonts w:ascii="ＭＳ 明朝" w:hAnsi="ＭＳ 明朝"/>
        </w:rPr>
        <w:t xml:space="preserve">　　　　</w:t>
      </w:r>
      <w:r w:rsidRPr="00E05DF3">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7574"/>
      </w:tblGrid>
      <w:tr w:rsidR="00EB2C61" w:rsidRPr="00E05DF3" w14:paraId="65F18BE5" w14:textId="77777777" w:rsidTr="00D64C08">
        <w:tc>
          <w:tcPr>
            <w:tcW w:w="7196" w:type="dxa"/>
            <w:gridSpan w:val="2"/>
            <w:shd w:val="clear" w:color="auto" w:fill="auto"/>
          </w:tcPr>
          <w:p w14:paraId="2C314822" w14:textId="77777777" w:rsidR="00EB2C61" w:rsidRPr="00E05DF3" w:rsidRDefault="00EB2C61" w:rsidP="00D64C08">
            <w:pPr>
              <w:adjustRightInd w:val="0"/>
              <w:jc w:val="center"/>
              <w:rPr>
                <w:rFonts w:ascii="ＭＳ 明朝" w:hAnsi="ＭＳ 明朝"/>
              </w:rPr>
            </w:pPr>
            <w:r w:rsidRPr="00E05DF3">
              <w:rPr>
                <w:rFonts w:ascii="ＭＳ 明朝" w:hAnsi="ＭＳ 明朝" w:hint="eastAsia"/>
              </w:rPr>
              <w:t>計画書</w:t>
            </w:r>
          </w:p>
        </w:tc>
        <w:tc>
          <w:tcPr>
            <w:tcW w:w="7574" w:type="dxa"/>
            <w:shd w:val="clear" w:color="auto" w:fill="auto"/>
          </w:tcPr>
          <w:p w14:paraId="79A910AC" w14:textId="77777777" w:rsidR="00EB2C61" w:rsidRPr="00E05DF3" w:rsidRDefault="00EB2C61" w:rsidP="00D64C08">
            <w:pPr>
              <w:adjustRightInd w:val="0"/>
              <w:rPr>
                <w:rFonts w:ascii="ＭＳ 明朝" w:hAnsi="ＭＳ 明朝"/>
              </w:rPr>
            </w:pPr>
            <w:r w:rsidRPr="00E05DF3">
              <w:rPr>
                <w:rFonts w:ascii="ＭＳ 明朝" w:hAnsi="ＭＳ 明朝" w:hint="eastAsia"/>
              </w:rPr>
              <w:t>各事業計画の要約（セールスポイントを箇条書きで簡潔にまとめて下さい）</w:t>
            </w:r>
          </w:p>
        </w:tc>
      </w:tr>
      <w:tr w:rsidR="00EB2C61" w:rsidRPr="00E05DF3" w14:paraId="745C3E75" w14:textId="77777777" w:rsidTr="00D64C08">
        <w:tc>
          <w:tcPr>
            <w:tcW w:w="2660" w:type="dxa"/>
            <w:shd w:val="clear" w:color="auto" w:fill="auto"/>
          </w:tcPr>
          <w:p w14:paraId="7E90C24E" w14:textId="77777777" w:rsidR="00EB2C61" w:rsidRPr="00E05DF3" w:rsidRDefault="00EB2C61" w:rsidP="00D64C08">
            <w:pPr>
              <w:adjustRightInd w:val="0"/>
              <w:rPr>
                <w:rFonts w:ascii="ＭＳ 明朝" w:hAnsi="ＭＳ 明朝"/>
              </w:rPr>
            </w:pPr>
            <w:r w:rsidRPr="00E05DF3">
              <w:rPr>
                <w:rFonts w:ascii="ＭＳ 明朝" w:hAnsi="ＭＳ 明朝" w:hint="eastAsia"/>
              </w:rPr>
              <w:t>４）危機管理</w:t>
            </w:r>
          </w:p>
        </w:tc>
        <w:tc>
          <w:tcPr>
            <w:tcW w:w="4536" w:type="dxa"/>
            <w:shd w:val="clear" w:color="auto" w:fill="auto"/>
          </w:tcPr>
          <w:p w14:paraId="127B1CAE" w14:textId="77777777" w:rsidR="00EB2C61" w:rsidRPr="00E05DF3" w:rsidRDefault="00EB2C61" w:rsidP="00D64C08">
            <w:pPr>
              <w:adjustRightInd w:val="0"/>
              <w:jc w:val="left"/>
              <w:rPr>
                <w:rFonts w:ascii="ＭＳ 明朝" w:hAnsi="ＭＳ 明朝"/>
              </w:rPr>
            </w:pPr>
            <w:r w:rsidRPr="00E05DF3">
              <w:rPr>
                <w:rFonts w:ascii="ＭＳ 明朝" w:hAnsi="ＭＳ 明朝" w:hint="eastAsia"/>
              </w:rPr>
              <w:t>②災害対応（様式</w:t>
            </w:r>
            <w:r w:rsidR="009A5CEE" w:rsidRPr="00E05DF3">
              <w:rPr>
                <w:rFonts w:ascii="ＭＳ 明朝" w:hAnsi="ＭＳ 明朝" w:cs="ＭＳ Ｐゴシック" w:hint="eastAsia"/>
                <w:kern w:val="0"/>
              </w:rPr>
              <w:t>５</w:t>
            </w:r>
            <w:r w:rsidRPr="00E05DF3">
              <w:rPr>
                <w:rFonts w:ascii="ＭＳ 明朝" w:hAnsi="ＭＳ 明朝" w:hint="eastAsia"/>
              </w:rPr>
              <w:t>－１０）</w:t>
            </w:r>
          </w:p>
          <w:p w14:paraId="1807F9E2" w14:textId="0D368758" w:rsidR="00EB2C61" w:rsidRPr="00E05DF3" w:rsidRDefault="00EB2C61" w:rsidP="00D64C08">
            <w:pPr>
              <w:adjustRightInd w:val="0"/>
              <w:jc w:val="left"/>
              <w:rPr>
                <w:rFonts w:ascii="ＭＳ 明朝" w:hAnsi="ＭＳ 明朝"/>
              </w:rPr>
            </w:pPr>
            <w:r w:rsidRPr="00E05DF3">
              <w:rPr>
                <w:rFonts w:ascii="ＭＳ 明朝" w:hAnsi="ＭＳ 明朝" w:hint="eastAsia"/>
              </w:rPr>
              <w:t>〇</w:t>
            </w:r>
            <w:r w:rsidRPr="007D799C">
              <w:rPr>
                <w:rFonts w:ascii="ＭＳ 明朝" w:hAnsi="ＭＳ 明朝" w:hint="eastAsia"/>
              </w:rPr>
              <w:t>災害対応マニュアル、緊急時</w:t>
            </w:r>
            <w:r w:rsidR="008C0A86" w:rsidRPr="007D799C">
              <w:rPr>
                <w:rFonts w:ascii="ＭＳ 明朝" w:hAnsi="ＭＳ 明朝" w:hint="eastAsia"/>
              </w:rPr>
              <w:t>、</w:t>
            </w:r>
            <w:r w:rsidR="006A2654" w:rsidRPr="007D799C">
              <w:rPr>
                <w:rFonts w:ascii="ＭＳ 明朝" w:hAnsi="ＭＳ 明朝" w:hint="eastAsia"/>
              </w:rPr>
              <w:t>新型インフルエンザ等感染症</w:t>
            </w:r>
            <w:r w:rsidRPr="007D799C">
              <w:rPr>
                <w:rFonts w:ascii="ＭＳ 明朝" w:hAnsi="ＭＳ 明朝" w:hint="eastAsia"/>
              </w:rPr>
              <w:t>の対応</w:t>
            </w:r>
            <w:r w:rsidRPr="00E05DF3">
              <w:rPr>
                <w:rFonts w:ascii="ＭＳ 明朝" w:hAnsi="ＭＳ 明朝" w:hint="eastAsia"/>
              </w:rPr>
              <w:t>について</w:t>
            </w:r>
          </w:p>
        </w:tc>
        <w:tc>
          <w:tcPr>
            <w:tcW w:w="7574" w:type="dxa"/>
            <w:shd w:val="clear" w:color="auto" w:fill="auto"/>
          </w:tcPr>
          <w:p w14:paraId="050A0F33" w14:textId="77777777" w:rsidR="00EB2C61" w:rsidRPr="00E05DF3" w:rsidRDefault="00EB2C61" w:rsidP="00D64C08">
            <w:pPr>
              <w:adjustRightInd w:val="0"/>
              <w:rPr>
                <w:rFonts w:ascii="ＭＳ 明朝" w:hAnsi="ＭＳ 明朝"/>
              </w:rPr>
            </w:pPr>
          </w:p>
          <w:p w14:paraId="6DF5BE90" w14:textId="77777777" w:rsidR="00EB2C61" w:rsidRPr="00E05DF3" w:rsidRDefault="00EB2C61" w:rsidP="00D64C08">
            <w:pPr>
              <w:adjustRightInd w:val="0"/>
              <w:rPr>
                <w:rFonts w:ascii="ＭＳ 明朝" w:hAnsi="ＭＳ 明朝"/>
              </w:rPr>
            </w:pPr>
          </w:p>
          <w:p w14:paraId="079C8C82" w14:textId="77777777" w:rsidR="00EB2C61" w:rsidRPr="00E05DF3" w:rsidRDefault="00EB2C61" w:rsidP="00D64C08">
            <w:pPr>
              <w:adjustRightInd w:val="0"/>
              <w:rPr>
                <w:rFonts w:ascii="ＭＳ 明朝" w:hAnsi="ＭＳ 明朝"/>
              </w:rPr>
            </w:pPr>
          </w:p>
          <w:p w14:paraId="1BC703D0" w14:textId="77777777" w:rsidR="00EB2C61" w:rsidRPr="00E05DF3" w:rsidRDefault="00EB2C61" w:rsidP="00FC1192">
            <w:pPr>
              <w:tabs>
                <w:tab w:val="left" w:pos="4693"/>
              </w:tabs>
              <w:adjustRightInd w:val="0"/>
              <w:rPr>
                <w:rFonts w:ascii="ＭＳ 明朝" w:hAnsi="ＭＳ 明朝"/>
              </w:rPr>
            </w:pPr>
          </w:p>
          <w:p w14:paraId="3CE9F8F6" w14:textId="77777777" w:rsidR="006012C8" w:rsidRPr="00E05DF3" w:rsidRDefault="006012C8" w:rsidP="00FC1192">
            <w:pPr>
              <w:tabs>
                <w:tab w:val="left" w:pos="4693"/>
              </w:tabs>
              <w:adjustRightInd w:val="0"/>
              <w:rPr>
                <w:rFonts w:ascii="ＭＳ 明朝" w:hAnsi="ＭＳ 明朝"/>
              </w:rPr>
            </w:pPr>
          </w:p>
          <w:p w14:paraId="7700CA42" w14:textId="77777777" w:rsidR="00EB2C61" w:rsidRPr="00E05DF3" w:rsidRDefault="00EB2C61" w:rsidP="00D64C08">
            <w:pPr>
              <w:adjustRightInd w:val="0"/>
              <w:rPr>
                <w:rFonts w:ascii="ＭＳ 明朝" w:hAnsi="ＭＳ 明朝"/>
              </w:rPr>
            </w:pPr>
          </w:p>
        </w:tc>
      </w:tr>
      <w:tr w:rsidR="009A5CEE" w:rsidRPr="00E05DF3" w14:paraId="0D1DD3DF" w14:textId="77777777" w:rsidTr="00D64C08">
        <w:tc>
          <w:tcPr>
            <w:tcW w:w="2660" w:type="dxa"/>
            <w:vMerge w:val="restart"/>
            <w:shd w:val="clear" w:color="auto" w:fill="auto"/>
          </w:tcPr>
          <w:p w14:paraId="11D511B5" w14:textId="77777777" w:rsidR="009A5CEE" w:rsidRPr="00E05DF3" w:rsidRDefault="009A5CEE" w:rsidP="00D64C08">
            <w:pPr>
              <w:adjustRightInd w:val="0"/>
              <w:rPr>
                <w:rFonts w:ascii="ＭＳ 明朝" w:hAnsi="ＭＳ 明朝"/>
              </w:rPr>
            </w:pPr>
            <w:r w:rsidRPr="00E05DF3">
              <w:rPr>
                <w:rFonts w:ascii="ＭＳ 明朝" w:hAnsi="ＭＳ 明朝" w:hint="eastAsia"/>
              </w:rPr>
              <w:t>５）収支計画</w:t>
            </w:r>
          </w:p>
        </w:tc>
        <w:tc>
          <w:tcPr>
            <w:tcW w:w="4536" w:type="dxa"/>
            <w:shd w:val="clear" w:color="auto" w:fill="auto"/>
          </w:tcPr>
          <w:p w14:paraId="36150254" w14:textId="77777777" w:rsidR="009A5CEE" w:rsidRPr="00E05DF3" w:rsidRDefault="009A5CEE" w:rsidP="00D64C08">
            <w:pPr>
              <w:adjustRightInd w:val="0"/>
              <w:jc w:val="left"/>
              <w:rPr>
                <w:rFonts w:ascii="ＭＳ 明朝" w:hAnsi="ＭＳ 明朝"/>
              </w:rPr>
            </w:pPr>
            <w:r w:rsidRPr="00E05DF3">
              <w:rPr>
                <w:rFonts w:ascii="ＭＳ 明朝" w:hAnsi="ＭＳ 明朝" w:hint="eastAsia"/>
              </w:rPr>
              <w:t>①収支予算書（様式６－１）</w:t>
            </w:r>
          </w:p>
          <w:p w14:paraId="5F07257C" w14:textId="77777777" w:rsidR="009A5CEE" w:rsidRPr="00E05DF3" w:rsidRDefault="009A5CEE" w:rsidP="00D64C08">
            <w:pPr>
              <w:adjustRightInd w:val="0"/>
              <w:jc w:val="left"/>
              <w:rPr>
                <w:rFonts w:ascii="ＭＳ 明朝" w:hAnsi="ＭＳ 明朝"/>
              </w:rPr>
            </w:pPr>
            <w:r w:rsidRPr="00E05DF3">
              <w:rPr>
                <w:rFonts w:ascii="ＭＳ 明朝" w:hAnsi="ＭＳ 明朝" w:hint="eastAsia"/>
              </w:rPr>
              <w:t>〇指定管理料、収支バランス、新たな財源確保について</w:t>
            </w:r>
          </w:p>
        </w:tc>
        <w:tc>
          <w:tcPr>
            <w:tcW w:w="7574" w:type="dxa"/>
            <w:shd w:val="clear" w:color="auto" w:fill="auto"/>
          </w:tcPr>
          <w:p w14:paraId="3035DF23" w14:textId="77777777" w:rsidR="009A5CEE" w:rsidRPr="00E05DF3" w:rsidRDefault="009A5CEE" w:rsidP="00D64C08">
            <w:pPr>
              <w:adjustRightInd w:val="0"/>
              <w:rPr>
                <w:rFonts w:ascii="ＭＳ 明朝" w:hAnsi="ＭＳ 明朝"/>
              </w:rPr>
            </w:pPr>
          </w:p>
          <w:p w14:paraId="1DBE1A6F" w14:textId="77777777" w:rsidR="009A5CEE" w:rsidRPr="00E05DF3" w:rsidRDefault="009A5CEE" w:rsidP="00D64C08">
            <w:pPr>
              <w:adjustRightInd w:val="0"/>
              <w:rPr>
                <w:rFonts w:ascii="ＭＳ 明朝" w:hAnsi="ＭＳ 明朝"/>
              </w:rPr>
            </w:pPr>
          </w:p>
          <w:p w14:paraId="2108CA33" w14:textId="77777777" w:rsidR="009A5CEE" w:rsidRPr="00E05DF3" w:rsidRDefault="009A5CEE" w:rsidP="00D64C08">
            <w:pPr>
              <w:adjustRightInd w:val="0"/>
              <w:rPr>
                <w:rFonts w:ascii="ＭＳ 明朝" w:hAnsi="ＭＳ 明朝"/>
              </w:rPr>
            </w:pPr>
          </w:p>
          <w:p w14:paraId="6941D101" w14:textId="77777777" w:rsidR="009A5CEE" w:rsidRPr="00E05DF3" w:rsidRDefault="009A5CEE" w:rsidP="00D64C08">
            <w:pPr>
              <w:adjustRightInd w:val="0"/>
              <w:rPr>
                <w:rFonts w:ascii="ＭＳ 明朝" w:hAnsi="ＭＳ 明朝"/>
              </w:rPr>
            </w:pPr>
          </w:p>
          <w:p w14:paraId="1CFC0256" w14:textId="77777777" w:rsidR="009A5CEE" w:rsidRPr="00E05DF3" w:rsidRDefault="009A5CEE" w:rsidP="00D64C08">
            <w:pPr>
              <w:adjustRightInd w:val="0"/>
              <w:rPr>
                <w:rFonts w:ascii="ＭＳ 明朝" w:hAnsi="ＭＳ 明朝"/>
              </w:rPr>
            </w:pPr>
          </w:p>
          <w:p w14:paraId="0AF25119" w14:textId="77777777" w:rsidR="009A5CEE" w:rsidRPr="00E05DF3" w:rsidRDefault="009A5CEE" w:rsidP="00D64C08">
            <w:pPr>
              <w:adjustRightInd w:val="0"/>
              <w:rPr>
                <w:rFonts w:ascii="ＭＳ 明朝" w:hAnsi="ＭＳ 明朝"/>
              </w:rPr>
            </w:pPr>
          </w:p>
        </w:tc>
      </w:tr>
      <w:tr w:rsidR="009A5CEE" w:rsidRPr="00E05DF3" w14:paraId="38F82B45" w14:textId="77777777" w:rsidTr="00D64C08">
        <w:trPr>
          <w:trHeight w:val="1763"/>
        </w:trPr>
        <w:tc>
          <w:tcPr>
            <w:tcW w:w="2660" w:type="dxa"/>
            <w:vMerge/>
            <w:shd w:val="clear" w:color="auto" w:fill="auto"/>
          </w:tcPr>
          <w:p w14:paraId="4C55D6CC" w14:textId="77777777" w:rsidR="009A5CEE" w:rsidRPr="00E05DF3" w:rsidRDefault="009A5CEE" w:rsidP="00D64C08">
            <w:pPr>
              <w:adjustRightInd w:val="0"/>
              <w:rPr>
                <w:rFonts w:ascii="ＭＳ 明朝" w:hAnsi="ＭＳ 明朝"/>
              </w:rPr>
            </w:pPr>
          </w:p>
        </w:tc>
        <w:tc>
          <w:tcPr>
            <w:tcW w:w="4536" w:type="dxa"/>
            <w:shd w:val="clear" w:color="auto" w:fill="auto"/>
          </w:tcPr>
          <w:p w14:paraId="141E2036" w14:textId="77777777" w:rsidR="009A5CEE" w:rsidRPr="00E05DF3" w:rsidRDefault="009A5CEE" w:rsidP="00D64C08">
            <w:pPr>
              <w:adjustRightInd w:val="0"/>
              <w:jc w:val="left"/>
              <w:rPr>
                <w:rFonts w:ascii="ＭＳ 明朝" w:hAnsi="ＭＳ 明朝"/>
              </w:rPr>
            </w:pPr>
            <w:r w:rsidRPr="00E05DF3">
              <w:rPr>
                <w:rFonts w:ascii="ＭＳ 明朝" w:hAnsi="ＭＳ 明朝" w:hint="eastAsia"/>
              </w:rPr>
              <w:t>②経費縮減策（様式６－２）</w:t>
            </w:r>
          </w:p>
          <w:p w14:paraId="62C671C2" w14:textId="77777777" w:rsidR="009A5CEE" w:rsidRPr="00E05DF3" w:rsidRDefault="009A5CEE" w:rsidP="00D64C08">
            <w:pPr>
              <w:adjustRightInd w:val="0"/>
              <w:jc w:val="left"/>
              <w:rPr>
                <w:rFonts w:ascii="ＭＳ 明朝" w:hAnsi="ＭＳ 明朝"/>
              </w:rPr>
            </w:pPr>
            <w:r w:rsidRPr="00E05DF3">
              <w:rPr>
                <w:rFonts w:ascii="ＭＳ 明朝" w:hAnsi="ＭＳ 明朝" w:hint="eastAsia"/>
              </w:rPr>
              <w:t>〇具体的な経費削減策について</w:t>
            </w:r>
          </w:p>
        </w:tc>
        <w:tc>
          <w:tcPr>
            <w:tcW w:w="7574" w:type="dxa"/>
            <w:shd w:val="clear" w:color="auto" w:fill="auto"/>
          </w:tcPr>
          <w:p w14:paraId="72071DE1" w14:textId="77777777" w:rsidR="009A5CEE" w:rsidRPr="00E05DF3" w:rsidRDefault="009A5CEE" w:rsidP="00D64C08">
            <w:pPr>
              <w:adjustRightInd w:val="0"/>
              <w:rPr>
                <w:rFonts w:ascii="ＭＳ 明朝" w:hAnsi="ＭＳ 明朝"/>
              </w:rPr>
            </w:pPr>
          </w:p>
          <w:p w14:paraId="16122AFD" w14:textId="77777777" w:rsidR="009A5CEE" w:rsidRPr="00E05DF3" w:rsidRDefault="009A5CEE" w:rsidP="00D64C08">
            <w:pPr>
              <w:adjustRightInd w:val="0"/>
              <w:rPr>
                <w:rFonts w:ascii="ＭＳ 明朝" w:hAnsi="ＭＳ 明朝"/>
              </w:rPr>
            </w:pPr>
          </w:p>
          <w:p w14:paraId="5207F544" w14:textId="77777777" w:rsidR="009A5CEE" w:rsidRPr="00E05DF3" w:rsidRDefault="009A5CEE" w:rsidP="00D64C08">
            <w:pPr>
              <w:adjustRightInd w:val="0"/>
              <w:rPr>
                <w:rFonts w:ascii="ＭＳ 明朝" w:hAnsi="ＭＳ 明朝"/>
              </w:rPr>
            </w:pPr>
          </w:p>
          <w:p w14:paraId="165904E0" w14:textId="77777777" w:rsidR="009A5CEE" w:rsidRPr="00E05DF3" w:rsidRDefault="009A5CEE" w:rsidP="00D64C08">
            <w:pPr>
              <w:adjustRightInd w:val="0"/>
              <w:rPr>
                <w:rFonts w:ascii="ＭＳ 明朝" w:hAnsi="ＭＳ 明朝"/>
              </w:rPr>
            </w:pPr>
          </w:p>
          <w:p w14:paraId="701CD0AD" w14:textId="77777777" w:rsidR="009A5CEE" w:rsidRPr="00E05DF3" w:rsidRDefault="009A5CEE" w:rsidP="00D64C08">
            <w:pPr>
              <w:adjustRightInd w:val="0"/>
              <w:rPr>
                <w:rFonts w:ascii="ＭＳ 明朝" w:hAnsi="ＭＳ 明朝"/>
              </w:rPr>
            </w:pPr>
          </w:p>
          <w:p w14:paraId="1C7E6BBE" w14:textId="77777777" w:rsidR="009A5CEE" w:rsidRPr="00E05DF3" w:rsidRDefault="009A5CEE" w:rsidP="00D64C08">
            <w:pPr>
              <w:adjustRightInd w:val="0"/>
              <w:rPr>
                <w:rFonts w:ascii="ＭＳ 明朝" w:hAnsi="ＭＳ 明朝"/>
              </w:rPr>
            </w:pPr>
          </w:p>
        </w:tc>
      </w:tr>
      <w:tr w:rsidR="009A5CEE" w:rsidRPr="00E05DF3" w14:paraId="7DCF6AD5" w14:textId="77777777" w:rsidTr="00D64C08">
        <w:trPr>
          <w:trHeight w:val="1763"/>
        </w:trPr>
        <w:tc>
          <w:tcPr>
            <w:tcW w:w="2660" w:type="dxa"/>
            <w:vMerge/>
            <w:shd w:val="clear" w:color="auto" w:fill="auto"/>
          </w:tcPr>
          <w:p w14:paraId="23A0C857" w14:textId="77777777" w:rsidR="009A5CEE" w:rsidRPr="00E05DF3" w:rsidRDefault="009A5CEE" w:rsidP="00D64C08">
            <w:pPr>
              <w:adjustRightInd w:val="0"/>
              <w:rPr>
                <w:rFonts w:ascii="ＭＳ 明朝" w:hAnsi="ＭＳ 明朝"/>
              </w:rPr>
            </w:pPr>
          </w:p>
        </w:tc>
        <w:tc>
          <w:tcPr>
            <w:tcW w:w="4536" w:type="dxa"/>
            <w:shd w:val="clear" w:color="auto" w:fill="auto"/>
          </w:tcPr>
          <w:p w14:paraId="6A327603" w14:textId="77777777" w:rsidR="009A5CEE" w:rsidRPr="00E05DF3" w:rsidRDefault="009A5CEE" w:rsidP="009A5CEE">
            <w:pPr>
              <w:adjustRightInd w:val="0"/>
              <w:jc w:val="left"/>
              <w:rPr>
                <w:rFonts w:ascii="ＭＳ 明朝" w:hAnsi="ＭＳ 明朝"/>
              </w:rPr>
            </w:pPr>
            <w:r w:rsidRPr="00E05DF3">
              <w:rPr>
                <w:rFonts w:ascii="ＭＳ 明朝" w:hAnsi="ＭＳ 明朝" w:hint="eastAsia"/>
              </w:rPr>
              <w:t>③中長期的な経営方針（様式６－３）</w:t>
            </w:r>
          </w:p>
          <w:p w14:paraId="2CE64B13" w14:textId="77777777" w:rsidR="009A5CEE" w:rsidRPr="00E05DF3" w:rsidRDefault="009A5CEE" w:rsidP="009A5CEE">
            <w:pPr>
              <w:adjustRightInd w:val="0"/>
              <w:jc w:val="left"/>
              <w:rPr>
                <w:rFonts w:ascii="ＭＳ 明朝" w:hAnsi="ＭＳ 明朝"/>
              </w:rPr>
            </w:pPr>
            <w:r w:rsidRPr="00E05DF3">
              <w:rPr>
                <w:rFonts w:ascii="ＭＳ 明朝" w:hAnsi="ＭＳ 明朝" w:hint="eastAsia"/>
              </w:rPr>
              <w:t>〇経費縮減とサービス水準のバランス、運営経費の妥当性について</w:t>
            </w:r>
          </w:p>
        </w:tc>
        <w:tc>
          <w:tcPr>
            <w:tcW w:w="7574" w:type="dxa"/>
            <w:shd w:val="clear" w:color="auto" w:fill="auto"/>
          </w:tcPr>
          <w:p w14:paraId="19DAE6A8" w14:textId="77777777" w:rsidR="009A5CEE" w:rsidRPr="00E05DF3" w:rsidRDefault="009A5CEE" w:rsidP="00D64C08">
            <w:pPr>
              <w:adjustRightInd w:val="0"/>
              <w:rPr>
                <w:rFonts w:ascii="ＭＳ 明朝" w:hAnsi="ＭＳ 明朝"/>
              </w:rPr>
            </w:pPr>
          </w:p>
        </w:tc>
      </w:tr>
    </w:tbl>
    <w:p w14:paraId="1942693D" w14:textId="77777777" w:rsidR="00EB2C61" w:rsidRPr="00E05DF3" w:rsidRDefault="00EB2C61" w:rsidP="000B7F17">
      <w:pPr>
        <w:adjustRightInd w:val="0"/>
        <w:rPr>
          <w:rFonts w:ascii="ＭＳ 明朝" w:hAnsi="ＭＳ 明朝"/>
        </w:rPr>
      </w:pPr>
    </w:p>
    <w:p w14:paraId="23CC0661" w14:textId="77777777" w:rsidR="009A5CEE" w:rsidRPr="00E05DF3" w:rsidRDefault="009A5CEE" w:rsidP="009A5CEE">
      <w:pPr>
        <w:adjustRightInd w:val="0"/>
        <w:jc w:val="right"/>
        <w:rPr>
          <w:rFonts w:ascii="ＭＳ 明朝" w:hAnsi="ＭＳ 明朝"/>
        </w:rPr>
      </w:pPr>
      <w:r w:rsidRPr="00E05DF3">
        <w:rPr>
          <w:rFonts w:ascii="ＭＳ 明朝" w:hAnsi="ＭＳ 明朝" w:hint="eastAsia"/>
        </w:rPr>
        <w:lastRenderedPageBreak/>
        <w:t xml:space="preserve">（法人その他の団体名：　　　　　　　　</w:t>
      </w:r>
      <w:r w:rsidRPr="00E05DF3">
        <w:rPr>
          <w:rFonts w:ascii="ＭＳ 明朝" w:hAnsi="ＭＳ 明朝"/>
        </w:rPr>
        <w:t xml:space="preserve">　　　　</w:t>
      </w:r>
      <w:r w:rsidRPr="00E05DF3">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7574"/>
      </w:tblGrid>
      <w:tr w:rsidR="009A5CEE" w:rsidRPr="00E05DF3" w14:paraId="71A23D24" w14:textId="77777777" w:rsidTr="00541C4D">
        <w:tc>
          <w:tcPr>
            <w:tcW w:w="7196" w:type="dxa"/>
            <w:gridSpan w:val="2"/>
            <w:shd w:val="clear" w:color="auto" w:fill="auto"/>
          </w:tcPr>
          <w:p w14:paraId="651D7A13" w14:textId="77777777" w:rsidR="009A5CEE" w:rsidRPr="00E05DF3" w:rsidRDefault="009A5CEE" w:rsidP="00541C4D">
            <w:pPr>
              <w:adjustRightInd w:val="0"/>
              <w:jc w:val="center"/>
              <w:rPr>
                <w:rFonts w:ascii="ＭＳ 明朝" w:hAnsi="ＭＳ 明朝"/>
              </w:rPr>
            </w:pPr>
            <w:r w:rsidRPr="00E05DF3">
              <w:rPr>
                <w:rFonts w:ascii="ＭＳ 明朝" w:hAnsi="ＭＳ 明朝" w:hint="eastAsia"/>
              </w:rPr>
              <w:t>計画書</w:t>
            </w:r>
          </w:p>
        </w:tc>
        <w:tc>
          <w:tcPr>
            <w:tcW w:w="7574" w:type="dxa"/>
            <w:shd w:val="clear" w:color="auto" w:fill="auto"/>
          </w:tcPr>
          <w:p w14:paraId="36E105A4" w14:textId="77777777" w:rsidR="009A5CEE" w:rsidRPr="00E05DF3" w:rsidRDefault="009A5CEE" w:rsidP="00541C4D">
            <w:pPr>
              <w:adjustRightInd w:val="0"/>
              <w:rPr>
                <w:rFonts w:ascii="ＭＳ 明朝" w:hAnsi="ＭＳ 明朝"/>
              </w:rPr>
            </w:pPr>
            <w:r w:rsidRPr="00E05DF3">
              <w:rPr>
                <w:rFonts w:ascii="ＭＳ 明朝" w:hAnsi="ＭＳ 明朝" w:hint="eastAsia"/>
              </w:rPr>
              <w:t>各事業計画の要約（セールスポイントを箇条書きで簡潔にまとめて下さい）</w:t>
            </w:r>
          </w:p>
        </w:tc>
      </w:tr>
      <w:tr w:rsidR="009A5CEE" w:rsidRPr="00E05DF3" w14:paraId="79D2D46E" w14:textId="77777777" w:rsidTr="00541C4D">
        <w:tc>
          <w:tcPr>
            <w:tcW w:w="2660" w:type="dxa"/>
            <w:vMerge w:val="restart"/>
            <w:shd w:val="clear" w:color="auto" w:fill="auto"/>
          </w:tcPr>
          <w:p w14:paraId="781082BD" w14:textId="77777777" w:rsidR="009A5CEE" w:rsidRPr="00E05DF3" w:rsidRDefault="009A5CEE" w:rsidP="00541C4D">
            <w:pPr>
              <w:adjustRightInd w:val="0"/>
              <w:rPr>
                <w:rFonts w:ascii="ＭＳ 明朝" w:hAnsi="ＭＳ 明朝"/>
              </w:rPr>
            </w:pPr>
            <w:r w:rsidRPr="00E05DF3">
              <w:rPr>
                <w:rFonts w:ascii="ＭＳ 明朝" w:hAnsi="ＭＳ 明朝" w:hint="eastAsia"/>
              </w:rPr>
              <w:t>６）組織・経営の安定</w:t>
            </w:r>
          </w:p>
          <w:p w14:paraId="2C7485D2" w14:textId="77777777" w:rsidR="009A5CEE" w:rsidRPr="00E05DF3" w:rsidRDefault="009A5CEE" w:rsidP="00541C4D">
            <w:pPr>
              <w:adjustRightInd w:val="0"/>
              <w:rPr>
                <w:rFonts w:ascii="ＭＳ 明朝" w:hAnsi="ＭＳ 明朝"/>
              </w:rPr>
            </w:pPr>
          </w:p>
        </w:tc>
        <w:tc>
          <w:tcPr>
            <w:tcW w:w="4536" w:type="dxa"/>
            <w:shd w:val="clear" w:color="auto" w:fill="auto"/>
          </w:tcPr>
          <w:p w14:paraId="0D3E9831"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①組織（様式５－１１）</w:t>
            </w:r>
          </w:p>
          <w:p w14:paraId="35614D8B"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〇委託先選定方法、人材育成計画、地元企業の活用方について</w:t>
            </w:r>
          </w:p>
        </w:tc>
        <w:tc>
          <w:tcPr>
            <w:tcW w:w="7574" w:type="dxa"/>
            <w:shd w:val="clear" w:color="auto" w:fill="auto"/>
          </w:tcPr>
          <w:p w14:paraId="70E89ABF" w14:textId="77777777" w:rsidR="009A5CEE" w:rsidRPr="00E05DF3" w:rsidRDefault="009A5CEE" w:rsidP="00541C4D">
            <w:pPr>
              <w:adjustRightInd w:val="0"/>
              <w:rPr>
                <w:rFonts w:ascii="ＭＳ 明朝" w:hAnsi="ＭＳ 明朝"/>
              </w:rPr>
            </w:pPr>
          </w:p>
          <w:p w14:paraId="268575A5" w14:textId="77777777" w:rsidR="009A5CEE" w:rsidRPr="00E05DF3" w:rsidRDefault="009A5CEE" w:rsidP="00541C4D">
            <w:pPr>
              <w:adjustRightInd w:val="0"/>
              <w:rPr>
                <w:rFonts w:ascii="ＭＳ 明朝" w:hAnsi="ＭＳ 明朝"/>
              </w:rPr>
            </w:pPr>
          </w:p>
          <w:p w14:paraId="68FEEFEA" w14:textId="77777777" w:rsidR="009A5CEE" w:rsidRPr="00E05DF3" w:rsidRDefault="009A5CEE" w:rsidP="00541C4D">
            <w:pPr>
              <w:adjustRightInd w:val="0"/>
              <w:rPr>
                <w:rFonts w:ascii="ＭＳ 明朝" w:hAnsi="ＭＳ 明朝"/>
              </w:rPr>
            </w:pPr>
          </w:p>
          <w:p w14:paraId="1746CDF6" w14:textId="77777777" w:rsidR="009A5CEE" w:rsidRPr="00E05DF3" w:rsidRDefault="009A5CEE" w:rsidP="00541C4D">
            <w:pPr>
              <w:adjustRightInd w:val="0"/>
              <w:rPr>
                <w:rFonts w:ascii="ＭＳ 明朝" w:hAnsi="ＭＳ 明朝"/>
              </w:rPr>
            </w:pPr>
          </w:p>
          <w:p w14:paraId="125803B4" w14:textId="77777777" w:rsidR="009A5CEE" w:rsidRPr="00E05DF3" w:rsidRDefault="009A5CEE" w:rsidP="00541C4D">
            <w:pPr>
              <w:adjustRightInd w:val="0"/>
              <w:rPr>
                <w:rFonts w:ascii="ＭＳ 明朝" w:hAnsi="ＭＳ 明朝"/>
              </w:rPr>
            </w:pPr>
          </w:p>
          <w:p w14:paraId="5592BFBF" w14:textId="77777777" w:rsidR="009A5CEE" w:rsidRPr="00E05DF3" w:rsidRDefault="009A5CEE" w:rsidP="00541C4D">
            <w:pPr>
              <w:adjustRightInd w:val="0"/>
              <w:rPr>
                <w:rFonts w:ascii="ＭＳ 明朝" w:hAnsi="ＭＳ 明朝"/>
              </w:rPr>
            </w:pPr>
          </w:p>
        </w:tc>
      </w:tr>
      <w:tr w:rsidR="009A5CEE" w:rsidRPr="00E05DF3" w14:paraId="77784F94" w14:textId="77777777" w:rsidTr="00541C4D">
        <w:tc>
          <w:tcPr>
            <w:tcW w:w="2660" w:type="dxa"/>
            <w:vMerge/>
            <w:shd w:val="clear" w:color="auto" w:fill="auto"/>
          </w:tcPr>
          <w:p w14:paraId="282C7C32" w14:textId="77777777" w:rsidR="009A5CEE" w:rsidRPr="00E05DF3" w:rsidRDefault="009A5CEE" w:rsidP="00541C4D">
            <w:pPr>
              <w:adjustRightInd w:val="0"/>
              <w:rPr>
                <w:rFonts w:ascii="ＭＳ 明朝" w:hAnsi="ＭＳ 明朝"/>
              </w:rPr>
            </w:pPr>
          </w:p>
        </w:tc>
        <w:tc>
          <w:tcPr>
            <w:tcW w:w="4536" w:type="dxa"/>
            <w:shd w:val="clear" w:color="auto" w:fill="auto"/>
          </w:tcPr>
          <w:p w14:paraId="4DA543EF"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②財務状況（様式５－１２）</w:t>
            </w:r>
          </w:p>
          <w:p w14:paraId="582C0363"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〇団体の財務状況について</w:t>
            </w:r>
          </w:p>
        </w:tc>
        <w:tc>
          <w:tcPr>
            <w:tcW w:w="7574" w:type="dxa"/>
            <w:shd w:val="clear" w:color="auto" w:fill="auto"/>
          </w:tcPr>
          <w:p w14:paraId="2B8AC575" w14:textId="77777777" w:rsidR="009A5CEE" w:rsidRPr="00E05DF3" w:rsidRDefault="009A5CEE" w:rsidP="00541C4D">
            <w:pPr>
              <w:adjustRightInd w:val="0"/>
              <w:rPr>
                <w:rFonts w:ascii="ＭＳ 明朝" w:hAnsi="ＭＳ 明朝"/>
              </w:rPr>
            </w:pPr>
          </w:p>
          <w:p w14:paraId="05C5E0D7" w14:textId="77777777" w:rsidR="009A5CEE" w:rsidRPr="00E05DF3" w:rsidRDefault="009A5CEE" w:rsidP="00541C4D">
            <w:pPr>
              <w:adjustRightInd w:val="0"/>
              <w:rPr>
                <w:rFonts w:ascii="ＭＳ 明朝" w:hAnsi="ＭＳ 明朝"/>
              </w:rPr>
            </w:pPr>
          </w:p>
          <w:p w14:paraId="134F4896" w14:textId="77777777" w:rsidR="009A5CEE" w:rsidRPr="00E05DF3" w:rsidRDefault="009A5CEE" w:rsidP="00541C4D">
            <w:pPr>
              <w:adjustRightInd w:val="0"/>
              <w:rPr>
                <w:rFonts w:ascii="ＭＳ 明朝" w:hAnsi="ＭＳ 明朝"/>
              </w:rPr>
            </w:pPr>
          </w:p>
          <w:p w14:paraId="63A069F9" w14:textId="77777777" w:rsidR="009A5CEE" w:rsidRPr="00E05DF3" w:rsidRDefault="009A5CEE" w:rsidP="00541C4D">
            <w:pPr>
              <w:adjustRightInd w:val="0"/>
              <w:rPr>
                <w:rFonts w:ascii="ＭＳ 明朝" w:hAnsi="ＭＳ 明朝"/>
              </w:rPr>
            </w:pPr>
          </w:p>
          <w:p w14:paraId="1C0E5A3D" w14:textId="77777777" w:rsidR="009A5CEE" w:rsidRPr="00E05DF3" w:rsidRDefault="009A5CEE" w:rsidP="00541C4D">
            <w:pPr>
              <w:adjustRightInd w:val="0"/>
              <w:rPr>
                <w:rFonts w:ascii="ＭＳ 明朝" w:hAnsi="ＭＳ 明朝"/>
              </w:rPr>
            </w:pPr>
          </w:p>
          <w:p w14:paraId="6DA89566" w14:textId="77777777" w:rsidR="009A5CEE" w:rsidRPr="00E05DF3" w:rsidRDefault="009A5CEE" w:rsidP="00541C4D">
            <w:pPr>
              <w:adjustRightInd w:val="0"/>
              <w:rPr>
                <w:rFonts w:ascii="ＭＳ 明朝" w:hAnsi="ＭＳ 明朝"/>
              </w:rPr>
            </w:pPr>
          </w:p>
        </w:tc>
      </w:tr>
      <w:tr w:rsidR="009A5CEE" w:rsidRPr="00E05DF3" w14:paraId="27E471FF" w14:textId="77777777" w:rsidTr="00541C4D">
        <w:trPr>
          <w:trHeight w:val="1763"/>
        </w:trPr>
        <w:tc>
          <w:tcPr>
            <w:tcW w:w="2660" w:type="dxa"/>
            <w:vMerge w:val="restart"/>
            <w:shd w:val="clear" w:color="auto" w:fill="auto"/>
          </w:tcPr>
          <w:p w14:paraId="5D91E5C3" w14:textId="77777777" w:rsidR="009A5CEE" w:rsidRPr="00E05DF3" w:rsidRDefault="009A5CEE" w:rsidP="00541C4D">
            <w:pPr>
              <w:adjustRightInd w:val="0"/>
              <w:rPr>
                <w:rFonts w:ascii="ＭＳ 明朝" w:hAnsi="ＭＳ 明朝"/>
              </w:rPr>
            </w:pPr>
            <w:r w:rsidRPr="00E05DF3">
              <w:rPr>
                <w:rFonts w:ascii="ＭＳ 明朝" w:hAnsi="ＭＳ 明朝" w:hint="eastAsia"/>
              </w:rPr>
              <w:t>７）管理運営適正</w:t>
            </w:r>
          </w:p>
        </w:tc>
        <w:tc>
          <w:tcPr>
            <w:tcW w:w="4536" w:type="dxa"/>
            <w:shd w:val="clear" w:color="auto" w:fill="auto"/>
          </w:tcPr>
          <w:p w14:paraId="41285390"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①組織の基本理念（様式５－１３）</w:t>
            </w:r>
          </w:p>
          <w:p w14:paraId="431AA077"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〇経営モラル、施設管理運営に対する意欲について</w:t>
            </w:r>
          </w:p>
        </w:tc>
        <w:tc>
          <w:tcPr>
            <w:tcW w:w="7574" w:type="dxa"/>
            <w:shd w:val="clear" w:color="auto" w:fill="auto"/>
          </w:tcPr>
          <w:p w14:paraId="6F8AD74F" w14:textId="77777777" w:rsidR="009A5CEE" w:rsidRPr="00E05DF3" w:rsidRDefault="009A5CEE" w:rsidP="00541C4D">
            <w:pPr>
              <w:adjustRightInd w:val="0"/>
              <w:rPr>
                <w:rFonts w:ascii="ＭＳ 明朝" w:hAnsi="ＭＳ 明朝"/>
              </w:rPr>
            </w:pPr>
          </w:p>
          <w:p w14:paraId="3C72E8FC" w14:textId="77777777" w:rsidR="009A5CEE" w:rsidRPr="00E05DF3" w:rsidRDefault="009A5CEE" w:rsidP="00541C4D">
            <w:pPr>
              <w:adjustRightInd w:val="0"/>
              <w:rPr>
                <w:rFonts w:ascii="ＭＳ 明朝" w:hAnsi="ＭＳ 明朝"/>
              </w:rPr>
            </w:pPr>
          </w:p>
          <w:p w14:paraId="1F60EBFB" w14:textId="77777777" w:rsidR="009A5CEE" w:rsidRPr="00E05DF3" w:rsidRDefault="009A5CEE" w:rsidP="00541C4D">
            <w:pPr>
              <w:adjustRightInd w:val="0"/>
              <w:rPr>
                <w:rFonts w:ascii="ＭＳ 明朝" w:hAnsi="ＭＳ 明朝"/>
              </w:rPr>
            </w:pPr>
          </w:p>
          <w:p w14:paraId="6449CD41" w14:textId="77777777" w:rsidR="009A5CEE" w:rsidRPr="00E05DF3" w:rsidRDefault="009A5CEE" w:rsidP="00541C4D">
            <w:pPr>
              <w:adjustRightInd w:val="0"/>
              <w:rPr>
                <w:rFonts w:ascii="ＭＳ 明朝" w:hAnsi="ＭＳ 明朝"/>
              </w:rPr>
            </w:pPr>
          </w:p>
          <w:p w14:paraId="7E5424FB" w14:textId="77777777" w:rsidR="009A5CEE" w:rsidRPr="00E05DF3" w:rsidRDefault="009A5CEE" w:rsidP="00541C4D">
            <w:pPr>
              <w:adjustRightInd w:val="0"/>
              <w:rPr>
                <w:rFonts w:ascii="ＭＳ 明朝" w:hAnsi="ＭＳ 明朝"/>
              </w:rPr>
            </w:pPr>
          </w:p>
          <w:p w14:paraId="7D1BA060" w14:textId="77777777" w:rsidR="009A5CEE" w:rsidRPr="00E05DF3" w:rsidRDefault="009A5CEE" w:rsidP="00541C4D">
            <w:pPr>
              <w:adjustRightInd w:val="0"/>
              <w:rPr>
                <w:rFonts w:ascii="ＭＳ 明朝" w:hAnsi="ＭＳ 明朝"/>
              </w:rPr>
            </w:pPr>
          </w:p>
        </w:tc>
      </w:tr>
      <w:tr w:rsidR="009A5CEE" w:rsidRPr="00E05DF3" w14:paraId="15AEE068" w14:textId="77777777" w:rsidTr="00541C4D">
        <w:tc>
          <w:tcPr>
            <w:tcW w:w="2660" w:type="dxa"/>
            <w:vMerge/>
            <w:shd w:val="clear" w:color="auto" w:fill="auto"/>
          </w:tcPr>
          <w:p w14:paraId="01F60581" w14:textId="77777777" w:rsidR="009A5CEE" w:rsidRPr="00E05DF3" w:rsidRDefault="009A5CEE" w:rsidP="00541C4D">
            <w:pPr>
              <w:adjustRightInd w:val="0"/>
              <w:rPr>
                <w:rFonts w:ascii="ＭＳ 明朝" w:hAnsi="ＭＳ 明朝"/>
              </w:rPr>
            </w:pPr>
          </w:p>
        </w:tc>
        <w:tc>
          <w:tcPr>
            <w:tcW w:w="4536" w:type="dxa"/>
            <w:shd w:val="clear" w:color="auto" w:fill="auto"/>
          </w:tcPr>
          <w:p w14:paraId="563DCC60"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②管理運営実績（様式５－１４）</w:t>
            </w:r>
          </w:p>
          <w:p w14:paraId="1BD666A8"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〇施設管理運営ノウハウ、必要な職能の確保について</w:t>
            </w:r>
          </w:p>
        </w:tc>
        <w:tc>
          <w:tcPr>
            <w:tcW w:w="7574" w:type="dxa"/>
            <w:shd w:val="clear" w:color="auto" w:fill="auto"/>
          </w:tcPr>
          <w:p w14:paraId="0B2CF51B" w14:textId="77777777" w:rsidR="009A5CEE" w:rsidRPr="00E05DF3" w:rsidRDefault="009A5CEE" w:rsidP="00541C4D">
            <w:pPr>
              <w:adjustRightInd w:val="0"/>
              <w:rPr>
                <w:rFonts w:ascii="ＭＳ 明朝" w:hAnsi="ＭＳ 明朝"/>
              </w:rPr>
            </w:pPr>
          </w:p>
          <w:p w14:paraId="56C3B784" w14:textId="77777777" w:rsidR="009A5CEE" w:rsidRPr="00E05DF3" w:rsidRDefault="009A5CEE" w:rsidP="00541C4D">
            <w:pPr>
              <w:adjustRightInd w:val="0"/>
              <w:rPr>
                <w:rFonts w:ascii="ＭＳ 明朝" w:hAnsi="ＭＳ 明朝"/>
              </w:rPr>
            </w:pPr>
          </w:p>
          <w:p w14:paraId="2D643153" w14:textId="77777777" w:rsidR="009A5CEE" w:rsidRPr="00E05DF3" w:rsidRDefault="009A5CEE" w:rsidP="00541C4D">
            <w:pPr>
              <w:adjustRightInd w:val="0"/>
              <w:rPr>
                <w:rFonts w:ascii="ＭＳ 明朝" w:hAnsi="ＭＳ 明朝"/>
              </w:rPr>
            </w:pPr>
          </w:p>
          <w:p w14:paraId="77C505FB" w14:textId="77777777" w:rsidR="009A5CEE" w:rsidRPr="00E05DF3" w:rsidRDefault="009A5CEE" w:rsidP="00541C4D">
            <w:pPr>
              <w:adjustRightInd w:val="0"/>
              <w:rPr>
                <w:rFonts w:ascii="ＭＳ 明朝" w:hAnsi="ＭＳ 明朝"/>
              </w:rPr>
            </w:pPr>
          </w:p>
          <w:p w14:paraId="5C835D4D" w14:textId="77777777" w:rsidR="009A5CEE" w:rsidRPr="00E05DF3" w:rsidRDefault="009A5CEE" w:rsidP="00541C4D">
            <w:pPr>
              <w:adjustRightInd w:val="0"/>
              <w:rPr>
                <w:rFonts w:ascii="ＭＳ 明朝" w:hAnsi="ＭＳ 明朝"/>
              </w:rPr>
            </w:pPr>
          </w:p>
          <w:p w14:paraId="369F3B33" w14:textId="77777777" w:rsidR="009A5CEE" w:rsidRPr="00E05DF3" w:rsidRDefault="009A5CEE" w:rsidP="00541C4D">
            <w:pPr>
              <w:adjustRightInd w:val="0"/>
              <w:rPr>
                <w:rFonts w:ascii="ＭＳ 明朝" w:hAnsi="ＭＳ 明朝"/>
              </w:rPr>
            </w:pPr>
          </w:p>
        </w:tc>
      </w:tr>
    </w:tbl>
    <w:p w14:paraId="70E3B731" w14:textId="77777777" w:rsidR="009A5CEE" w:rsidRPr="00E05DF3" w:rsidRDefault="009A5CEE" w:rsidP="009A5CEE">
      <w:pPr>
        <w:adjustRightInd w:val="0"/>
        <w:jc w:val="right"/>
        <w:rPr>
          <w:rFonts w:ascii="ＭＳ 明朝" w:hAnsi="ＭＳ 明朝"/>
        </w:rPr>
      </w:pPr>
      <w:r w:rsidRPr="00E05DF3">
        <w:rPr>
          <w:rFonts w:ascii="ＭＳ 明朝" w:hAnsi="ＭＳ 明朝" w:hint="eastAsia"/>
        </w:rPr>
        <w:lastRenderedPageBreak/>
        <w:t xml:space="preserve">（法人その他の団体名：　　　　　　　　</w:t>
      </w:r>
      <w:r w:rsidRPr="00E05DF3">
        <w:rPr>
          <w:rFonts w:ascii="ＭＳ 明朝" w:hAnsi="ＭＳ 明朝"/>
        </w:rPr>
        <w:t xml:space="preserve">　　　　</w:t>
      </w:r>
      <w:r w:rsidRPr="00E05DF3">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7574"/>
      </w:tblGrid>
      <w:tr w:rsidR="009A5CEE" w:rsidRPr="00E05DF3" w14:paraId="65B35FAD" w14:textId="77777777" w:rsidTr="00541C4D">
        <w:tc>
          <w:tcPr>
            <w:tcW w:w="7196" w:type="dxa"/>
            <w:gridSpan w:val="2"/>
            <w:shd w:val="clear" w:color="auto" w:fill="auto"/>
          </w:tcPr>
          <w:p w14:paraId="6AF7C297" w14:textId="77777777" w:rsidR="009A5CEE" w:rsidRPr="00E05DF3" w:rsidRDefault="009A5CEE" w:rsidP="00541C4D">
            <w:pPr>
              <w:adjustRightInd w:val="0"/>
              <w:jc w:val="center"/>
              <w:rPr>
                <w:rFonts w:ascii="ＭＳ 明朝" w:hAnsi="ＭＳ 明朝"/>
              </w:rPr>
            </w:pPr>
            <w:r w:rsidRPr="00E05DF3">
              <w:rPr>
                <w:rFonts w:ascii="ＭＳ 明朝" w:hAnsi="ＭＳ 明朝" w:hint="eastAsia"/>
              </w:rPr>
              <w:t>計画書</w:t>
            </w:r>
          </w:p>
        </w:tc>
        <w:tc>
          <w:tcPr>
            <w:tcW w:w="7574" w:type="dxa"/>
            <w:shd w:val="clear" w:color="auto" w:fill="auto"/>
          </w:tcPr>
          <w:p w14:paraId="3DF11B5C" w14:textId="77777777" w:rsidR="009A5CEE" w:rsidRPr="00E05DF3" w:rsidRDefault="009A5CEE" w:rsidP="00541C4D">
            <w:pPr>
              <w:adjustRightInd w:val="0"/>
              <w:rPr>
                <w:rFonts w:ascii="ＭＳ 明朝" w:hAnsi="ＭＳ 明朝"/>
              </w:rPr>
            </w:pPr>
            <w:r w:rsidRPr="00E05DF3">
              <w:rPr>
                <w:rFonts w:ascii="ＭＳ 明朝" w:hAnsi="ＭＳ 明朝" w:hint="eastAsia"/>
              </w:rPr>
              <w:t>各事業計画の要約（セールスポイントを箇条書きで簡潔にまとめて下さい）</w:t>
            </w:r>
          </w:p>
        </w:tc>
      </w:tr>
      <w:tr w:rsidR="009A5CEE" w:rsidRPr="00E05DF3" w14:paraId="2BBC87CC" w14:textId="77777777" w:rsidTr="00541C4D">
        <w:tc>
          <w:tcPr>
            <w:tcW w:w="2660" w:type="dxa"/>
            <w:shd w:val="clear" w:color="auto" w:fill="auto"/>
          </w:tcPr>
          <w:p w14:paraId="2D6A6616" w14:textId="77777777" w:rsidR="009A5CEE" w:rsidRPr="00E05DF3" w:rsidRDefault="009A5CEE" w:rsidP="00541C4D">
            <w:pPr>
              <w:adjustRightInd w:val="0"/>
              <w:rPr>
                <w:rFonts w:ascii="ＭＳ 明朝" w:hAnsi="ＭＳ 明朝"/>
              </w:rPr>
            </w:pPr>
            <w:r w:rsidRPr="00E05DF3">
              <w:rPr>
                <w:rFonts w:ascii="ＭＳ 明朝" w:hAnsi="ＭＳ 明朝" w:hint="eastAsia"/>
              </w:rPr>
              <w:t>８）その他</w:t>
            </w:r>
          </w:p>
        </w:tc>
        <w:tc>
          <w:tcPr>
            <w:tcW w:w="4536" w:type="dxa"/>
            <w:shd w:val="clear" w:color="auto" w:fill="auto"/>
          </w:tcPr>
          <w:p w14:paraId="65DB2598"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①環境に対する配慮やその他の提案（様式５－１５）</w:t>
            </w:r>
          </w:p>
          <w:p w14:paraId="233E1CA0" w14:textId="77777777" w:rsidR="009A5CEE" w:rsidRPr="00E05DF3" w:rsidRDefault="009A5CEE" w:rsidP="00541C4D">
            <w:pPr>
              <w:adjustRightInd w:val="0"/>
              <w:jc w:val="left"/>
              <w:rPr>
                <w:rFonts w:ascii="ＭＳ 明朝" w:hAnsi="ＭＳ 明朝"/>
              </w:rPr>
            </w:pPr>
            <w:r w:rsidRPr="00E05DF3">
              <w:rPr>
                <w:rFonts w:ascii="ＭＳ 明朝" w:hAnsi="ＭＳ 明朝" w:hint="eastAsia"/>
              </w:rPr>
              <w:t>〇環境に対する配慮、特色ある運営、イベント等事業展開について</w:t>
            </w:r>
          </w:p>
        </w:tc>
        <w:tc>
          <w:tcPr>
            <w:tcW w:w="7574" w:type="dxa"/>
            <w:shd w:val="clear" w:color="auto" w:fill="auto"/>
          </w:tcPr>
          <w:p w14:paraId="20DCE8E3" w14:textId="77777777" w:rsidR="009A5CEE" w:rsidRPr="00E05DF3" w:rsidRDefault="009A5CEE" w:rsidP="00541C4D">
            <w:pPr>
              <w:adjustRightInd w:val="0"/>
              <w:rPr>
                <w:rFonts w:ascii="ＭＳ 明朝" w:hAnsi="ＭＳ 明朝"/>
              </w:rPr>
            </w:pPr>
          </w:p>
          <w:p w14:paraId="55DF203C" w14:textId="77777777" w:rsidR="009A5CEE" w:rsidRPr="00E05DF3" w:rsidRDefault="009A5CEE" w:rsidP="00541C4D">
            <w:pPr>
              <w:adjustRightInd w:val="0"/>
              <w:rPr>
                <w:rFonts w:ascii="ＭＳ 明朝" w:hAnsi="ＭＳ 明朝"/>
              </w:rPr>
            </w:pPr>
          </w:p>
          <w:p w14:paraId="6BE47A7B" w14:textId="77777777" w:rsidR="009A5CEE" w:rsidRPr="00E05DF3" w:rsidRDefault="009A5CEE" w:rsidP="00541C4D">
            <w:pPr>
              <w:adjustRightInd w:val="0"/>
              <w:rPr>
                <w:rFonts w:ascii="ＭＳ 明朝" w:hAnsi="ＭＳ 明朝"/>
              </w:rPr>
            </w:pPr>
          </w:p>
          <w:p w14:paraId="373BB4F9" w14:textId="77777777" w:rsidR="009A5CEE" w:rsidRPr="00E05DF3" w:rsidRDefault="009A5CEE" w:rsidP="00541C4D">
            <w:pPr>
              <w:adjustRightInd w:val="0"/>
              <w:rPr>
                <w:rFonts w:ascii="ＭＳ 明朝" w:hAnsi="ＭＳ 明朝"/>
              </w:rPr>
            </w:pPr>
          </w:p>
          <w:p w14:paraId="089A8AB4" w14:textId="77777777" w:rsidR="009A5CEE" w:rsidRPr="00E05DF3" w:rsidRDefault="009A5CEE" w:rsidP="00541C4D">
            <w:pPr>
              <w:adjustRightInd w:val="0"/>
              <w:rPr>
                <w:rFonts w:ascii="ＭＳ 明朝" w:hAnsi="ＭＳ 明朝"/>
              </w:rPr>
            </w:pPr>
          </w:p>
          <w:p w14:paraId="2BC7D17E" w14:textId="77777777" w:rsidR="009A5CEE" w:rsidRPr="00E05DF3" w:rsidRDefault="009A5CEE" w:rsidP="00541C4D">
            <w:pPr>
              <w:adjustRightInd w:val="0"/>
              <w:rPr>
                <w:rFonts w:ascii="ＭＳ 明朝" w:hAnsi="ＭＳ 明朝"/>
              </w:rPr>
            </w:pPr>
          </w:p>
        </w:tc>
      </w:tr>
    </w:tbl>
    <w:p w14:paraId="7AB25959" w14:textId="77777777" w:rsidR="009A5CEE" w:rsidRPr="00E05DF3" w:rsidRDefault="009A5CEE" w:rsidP="009A5CEE">
      <w:pPr>
        <w:adjustRightInd w:val="0"/>
        <w:rPr>
          <w:rFonts w:ascii="ＭＳ 明朝" w:hAnsi="ＭＳ 明朝"/>
        </w:rPr>
      </w:pPr>
    </w:p>
    <w:p w14:paraId="271AAD09" w14:textId="77777777" w:rsidR="009A5CEE" w:rsidRPr="00E05DF3" w:rsidRDefault="009A5CEE" w:rsidP="000B7F17">
      <w:pPr>
        <w:adjustRightInd w:val="0"/>
        <w:rPr>
          <w:rFonts w:ascii="ＭＳ 明朝" w:hAnsi="ＭＳ 明朝"/>
        </w:rPr>
      </w:pPr>
    </w:p>
    <w:sectPr w:rsidR="009A5CEE" w:rsidRPr="00E05DF3" w:rsidSect="00FC1192">
      <w:headerReference w:type="default" r:id="rId9"/>
      <w:footerReference w:type="default" r:id="rId10"/>
      <w:pgSz w:w="16840" w:h="11907" w:orient="landscape" w:code="9"/>
      <w:pgMar w:top="1134" w:right="1134" w:bottom="1134" w:left="1134" w:header="851" w:footer="567" w:gutter="0"/>
      <w:pgNumType w:fmt="numberInDash"/>
      <w:cols w:space="425"/>
      <w:docGrid w:type="linesAndChars" w:linePitch="346" w:charSpace="14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F9FBE" w14:textId="77777777" w:rsidR="004A53B4" w:rsidRDefault="004A53B4">
      <w:r>
        <w:separator/>
      </w:r>
    </w:p>
  </w:endnote>
  <w:endnote w:type="continuationSeparator" w:id="0">
    <w:p w14:paraId="3CB2081D" w14:textId="77777777" w:rsidR="004A53B4" w:rsidRDefault="004A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ABB3E" w14:textId="77777777" w:rsidR="004A53B4" w:rsidRDefault="004A53B4" w:rsidP="00455A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DDF3BE" w14:textId="77777777" w:rsidR="004A53B4" w:rsidRDefault="004A53B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E20BA" w14:textId="77777777" w:rsidR="004A53B4" w:rsidRDefault="004A53B4" w:rsidP="00455A2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911D4">
      <w:rPr>
        <w:rStyle w:val="a6"/>
        <w:noProof/>
      </w:rPr>
      <w:t>- 49 -</w:t>
    </w:r>
    <w:r>
      <w:rPr>
        <w:rStyle w:val="a6"/>
      </w:rPr>
      <w:fldChar w:fldCharType="end"/>
    </w:r>
  </w:p>
  <w:p w14:paraId="74EA4806" w14:textId="77777777" w:rsidR="004A53B4" w:rsidRDefault="004A53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745CA" w14:textId="77777777" w:rsidR="004A53B4" w:rsidRDefault="004A53B4">
      <w:r>
        <w:separator/>
      </w:r>
    </w:p>
  </w:footnote>
  <w:footnote w:type="continuationSeparator" w:id="0">
    <w:p w14:paraId="6BBB0565" w14:textId="77777777" w:rsidR="004A53B4" w:rsidRDefault="004A5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64D7A" w14:textId="77777777" w:rsidR="004A53B4" w:rsidRDefault="004A53B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C52CE"/>
    <w:multiLevelType w:val="hybridMultilevel"/>
    <w:tmpl w:val="7FDEDEC0"/>
    <w:lvl w:ilvl="0" w:tplc="D1CC2A2E">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FA7E01"/>
    <w:multiLevelType w:val="hybridMultilevel"/>
    <w:tmpl w:val="ECB698AA"/>
    <w:lvl w:ilvl="0" w:tplc="C2049E06">
      <w:start w:val="1"/>
      <w:numFmt w:val="decimalFullWidth"/>
      <w:lvlText w:val="%1）"/>
      <w:lvlJc w:val="left"/>
      <w:pPr>
        <w:ind w:left="720" w:hanging="72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867F4A"/>
    <w:multiLevelType w:val="hybridMultilevel"/>
    <w:tmpl w:val="094C280A"/>
    <w:lvl w:ilvl="0" w:tplc="8514F4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93133"/>
    <w:multiLevelType w:val="hybridMultilevel"/>
    <w:tmpl w:val="F80698B4"/>
    <w:lvl w:ilvl="0" w:tplc="CC7A078C">
      <w:start w:val="1"/>
      <w:numFmt w:val="decimalFullWidth"/>
      <w:lvlText w:val="%1）"/>
      <w:lvlJc w:val="left"/>
      <w:pPr>
        <w:ind w:left="720" w:hanging="72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504D98"/>
    <w:multiLevelType w:val="hybridMultilevel"/>
    <w:tmpl w:val="A2122DD8"/>
    <w:lvl w:ilvl="0" w:tplc="312A90CE">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2D17AD"/>
    <w:multiLevelType w:val="hybridMultilevel"/>
    <w:tmpl w:val="D41A6B3E"/>
    <w:lvl w:ilvl="0" w:tplc="592EBE36">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8524D4"/>
    <w:multiLevelType w:val="hybridMultilevel"/>
    <w:tmpl w:val="917A9986"/>
    <w:lvl w:ilvl="0" w:tplc="09B0F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B67A15"/>
    <w:multiLevelType w:val="hybridMultilevel"/>
    <w:tmpl w:val="9D2C2538"/>
    <w:lvl w:ilvl="0" w:tplc="F53A3C88">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31057B"/>
    <w:multiLevelType w:val="hybridMultilevel"/>
    <w:tmpl w:val="3AB46944"/>
    <w:lvl w:ilvl="0" w:tplc="CA00F7CE">
      <w:start w:val="1"/>
      <w:numFmt w:val="decimalFullWidth"/>
      <w:lvlText w:val="%1）"/>
      <w:lvlJc w:val="left"/>
      <w:pPr>
        <w:ind w:left="720" w:hanging="72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B412B3"/>
    <w:multiLevelType w:val="hybridMultilevel"/>
    <w:tmpl w:val="450668B8"/>
    <w:lvl w:ilvl="0" w:tplc="87D2FFF8">
      <w:start w:val="1"/>
      <w:numFmt w:val="bullet"/>
      <w:lvlText w:val="※"/>
      <w:lvlJc w:val="left"/>
      <w:pPr>
        <w:tabs>
          <w:tab w:val="num" w:pos="360"/>
        </w:tabs>
        <w:ind w:left="360" w:hanging="360"/>
      </w:pPr>
      <w:rPr>
        <w:rFonts w:ascii="ＭＳ 明朝" w:eastAsia="ＭＳ 明朝" w:hAnsi="ＭＳ 明朝" w:cs="Times New Roman" w:hint="eastAsia"/>
      </w:rPr>
    </w:lvl>
    <w:lvl w:ilvl="1" w:tplc="F3DCFC72">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E7E47D0"/>
    <w:multiLevelType w:val="hybridMultilevel"/>
    <w:tmpl w:val="1166FC56"/>
    <w:lvl w:ilvl="0" w:tplc="084A4434">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DA23F2"/>
    <w:multiLevelType w:val="hybridMultilevel"/>
    <w:tmpl w:val="6F0A61F4"/>
    <w:lvl w:ilvl="0" w:tplc="C46AA2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9070D2"/>
    <w:multiLevelType w:val="hybridMultilevel"/>
    <w:tmpl w:val="F5AEC3C0"/>
    <w:lvl w:ilvl="0" w:tplc="47D65E0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B41FA9"/>
    <w:multiLevelType w:val="hybridMultilevel"/>
    <w:tmpl w:val="9BD478F8"/>
    <w:lvl w:ilvl="0" w:tplc="1F823214">
      <w:start w:val="1"/>
      <w:numFmt w:val="decimalEnclosedCircle"/>
      <w:lvlText w:val="%1"/>
      <w:lvlJc w:val="left"/>
      <w:pPr>
        <w:ind w:left="360" w:hanging="360"/>
      </w:pPr>
      <w:rPr>
        <w:rFonts w:ascii="ＭＳ Ｐゴシック" w:eastAsia="ＭＳ Ｐゴシック" w:hAnsi="ＭＳ Ｐ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AD2230E"/>
    <w:multiLevelType w:val="hybridMultilevel"/>
    <w:tmpl w:val="864ED7F6"/>
    <w:lvl w:ilvl="0" w:tplc="FEE07810">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9"/>
  </w:num>
  <w:num w:numId="3">
    <w:abstractNumId w:val="7"/>
  </w:num>
  <w:num w:numId="4">
    <w:abstractNumId w:val="4"/>
  </w:num>
  <w:num w:numId="5">
    <w:abstractNumId w:val="8"/>
  </w:num>
  <w:num w:numId="6">
    <w:abstractNumId w:val="10"/>
  </w:num>
  <w:num w:numId="7">
    <w:abstractNumId w:val="5"/>
  </w:num>
  <w:num w:numId="8">
    <w:abstractNumId w:val="13"/>
  </w:num>
  <w:num w:numId="9">
    <w:abstractNumId w:val="1"/>
  </w:num>
  <w:num w:numId="10">
    <w:abstractNumId w:val="3"/>
  </w:num>
  <w:num w:numId="11">
    <w:abstractNumId w:val="6"/>
  </w:num>
  <w:num w:numId="12">
    <w:abstractNumId w:val="2"/>
  </w:num>
  <w:num w:numId="13">
    <w:abstractNumId w:val="14"/>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7"/>
  <w:drawingGridVerticalSpacing w:val="331"/>
  <w:displayHorizontalDrawingGridEvery w:val="0"/>
  <w:characterSpacingControl w:val="compressPunctuation"/>
  <w:hdrShapeDefaults>
    <o:shapedefaults v:ext="edit" spidmax="17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0048"/>
    <w:rsid w:val="000105D6"/>
    <w:rsid w:val="00020515"/>
    <w:rsid w:val="00021A2B"/>
    <w:rsid w:val="00021EED"/>
    <w:rsid w:val="000352B3"/>
    <w:rsid w:val="0004259C"/>
    <w:rsid w:val="00042A01"/>
    <w:rsid w:val="00045D38"/>
    <w:rsid w:val="00047712"/>
    <w:rsid w:val="00067FAA"/>
    <w:rsid w:val="000719B0"/>
    <w:rsid w:val="00071C05"/>
    <w:rsid w:val="00074EBD"/>
    <w:rsid w:val="00077850"/>
    <w:rsid w:val="000828C0"/>
    <w:rsid w:val="000851CB"/>
    <w:rsid w:val="000876CC"/>
    <w:rsid w:val="0009060A"/>
    <w:rsid w:val="00095BC6"/>
    <w:rsid w:val="00097284"/>
    <w:rsid w:val="000A753D"/>
    <w:rsid w:val="000B7F17"/>
    <w:rsid w:val="000C3C2E"/>
    <w:rsid w:val="000D26F3"/>
    <w:rsid w:val="000F0167"/>
    <w:rsid w:val="000F464B"/>
    <w:rsid w:val="001014B5"/>
    <w:rsid w:val="001056C4"/>
    <w:rsid w:val="00122EB3"/>
    <w:rsid w:val="00124E99"/>
    <w:rsid w:val="0012632F"/>
    <w:rsid w:val="001319E3"/>
    <w:rsid w:val="00133667"/>
    <w:rsid w:val="00134DD7"/>
    <w:rsid w:val="00137166"/>
    <w:rsid w:val="00142612"/>
    <w:rsid w:val="001447A8"/>
    <w:rsid w:val="00146367"/>
    <w:rsid w:val="001627F9"/>
    <w:rsid w:val="0018488F"/>
    <w:rsid w:val="00185E7A"/>
    <w:rsid w:val="001A2C00"/>
    <w:rsid w:val="001A7FC7"/>
    <w:rsid w:val="001B2DDA"/>
    <w:rsid w:val="001C3811"/>
    <w:rsid w:val="001C74DD"/>
    <w:rsid w:val="001D6267"/>
    <w:rsid w:val="001D6E23"/>
    <w:rsid w:val="001D745C"/>
    <w:rsid w:val="001E050C"/>
    <w:rsid w:val="001E45A9"/>
    <w:rsid w:val="001F35A6"/>
    <w:rsid w:val="001F7A3E"/>
    <w:rsid w:val="00202B11"/>
    <w:rsid w:val="00212F97"/>
    <w:rsid w:val="00213F7F"/>
    <w:rsid w:val="0021410B"/>
    <w:rsid w:val="00217905"/>
    <w:rsid w:val="00231115"/>
    <w:rsid w:val="00233622"/>
    <w:rsid w:val="00233E78"/>
    <w:rsid w:val="00236E48"/>
    <w:rsid w:val="00244674"/>
    <w:rsid w:val="002526A6"/>
    <w:rsid w:val="00257494"/>
    <w:rsid w:val="002603B4"/>
    <w:rsid w:val="00260576"/>
    <w:rsid w:val="00264CBF"/>
    <w:rsid w:val="00265C02"/>
    <w:rsid w:val="0027099B"/>
    <w:rsid w:val="00273B7C"/>
    <w:rsid w:val="002816C6"/>
    <w:rsid w:val="00291972"/>
    <w:rsid w:val="00292513"/>
    <w:rsid w:val="0029437B"/>
    <w:rsid w:val="002A0758"/>
    <w:rsid w:val="002A176A"/>
    <w:rsid w:val="002A1883"/>
    <w:rsid w:val="002A3B61"/>
    <w:rsid w:val="002A6206"/>
    <w:rsid w:val="002B7F7E"/>
    <w:rsid w:val="002C1476"/>
    <w:rsid w:val="002C1FE7"/>
    <w:rsid w:val="002C7256"/>
    <w:rsid w:val="002C74EB"/>
    <w:rsid w:val="002D4C38"/>
    <w:rsid w:val="002E2A36"/>
    <w:rsid w:val="002E5225"/>
    <w:rsid w:val="002E64DE"/>
    <w:rsid w:val="002F25AE"/>
    <w:rsid w:val="002F4C6D"/>
    <w:rsid w:val="002F6964"/>
    <w:rsid w:val="002F70B6"/>
    <w:rsid w:val="00306B7B"/>
    <w:rsid w:val="00326A79"/>
    <w:rsid w:val="00342185"/>
    <w:rsid w:val="00343BB8"/>
    <w:rsid w:val="003460A4"/>
    <w:rsid w:val="00351DED"/>
    <w:rsid w:val="003539D7"/>
    <w:rsid w:val="00356EC1"/>
    <w:rsid w:val="00357D2E"/>
    <w:rsid w:val="003608C8"/>
    <w:rsid w:val="00372F36"/>
    <w:rsid w:val="00381EB0"/>
    <w:rsid w:val="00391E66"/>
    <w:rsid w:val="003A029A"/>
    <w:rsid w:val="003A7F66"/>
    <w:rsid w:val="003B6011"/>
    <w:rsid w:val="003B6F21"/>
    <w:rsid w:val="003D33B3"/>
    <w:rsid w:val="003E56D4"/>
    <w:rsid w:val="003E6456"/>
    <w:rsid w:val="003F2720"/>
    <w:rsid w:val="003F37AD"/>
    <w:rsid w:val="003F4CC3"/>
    <w:rsid w:val="003F4CDE"/>
    <w:rsid w:val="003F76CD"/>
    <w:rsid w:val="0040085F"/>
    <w:rsid w:val="004344F3"/>
    <w:rsid w:val="00435ADD"/>
    <w:rsid w:val="00437778"/>
    <w:rsid w:val="00440453"/>
    <w:rsid w:val="0045006B"/>
    <w:rsid w:val="00455A25"/>
    <w:rsid w:val="00455D61"/>
    <w:rsid w:val="00456B8C"/>
    <w:rsid w:val="00462C89"/>
    <w:rsid w:val="00467AF2"/>
    <w:rsid w:val="00486137"/>
    <w:rsid w:val="00490F3F"/>
    <w:rsid w:val="00492D2C"/>
    <w:rsid w:val="004A0E1B"/>
    <w:rsid w:val="004A16DC"/>
    <w:rsid w:val="004A36C4"/>
    <w:rsid w:val="004A53B4"/>
    <w:rsid w:val="004A5ED9"/>
    <w:rsid w:val="004A671E"/>
    <w:rsid w:val="004B436B"/>
    <w:rsid w:val="004B7528"/>
    <w:rsid w:val="004B79BA"/>
    <w:rsid w:val="004D3FB8"/>
    <w:rsid w:val="004D56DF"/>
    <w:rsid w:val="004E66BB"/>
    <w:rsid w:val="004F3E15"/>
    <w:rsid w:val="0050770B"/>
    <w:rsid w:val="00521BF9"/>
    <w:rsid w:val="00521E98"/>
    <w:rsid w:val="00524D48"/>
    <w:rsid w:val="00526692"/>
    <w:rsid w:val="00541C4D"/>
    <w:rsid w:val="00545BD2"/>
    <w:rsid w:val="00547E8B"/>
    <w:rsid w:val="00550048"/>
    <w:rsid w:val="00551D1B"/>
    <w:rsid w:val="0058098F"/>
    <w:rsid w:val="00583429"/>
    <w:rsid w:val="0058347E"/>
    <w:rsid w:val="005911D4"/>
    <w:rsid w:val="005931A3"/>
    <w:rsid w:val="0059518D"/>
    <w:rsid w:val="00595644"/>
    <w:rsid w:val="005A26B4"/>
    <w:rsid w:val="005B01A2"/>
    <w:rsid w:val="005B318B"/>
    <w:rsid w:val="005B54AD"/>
    <w:rsid w:val="005B5DB5"/>
    <w:rsid w:val="005C0BC7"/>
    <w:rsid w:val="005C79B2"/>
    <w:rsid w:val="005E43AF"/>
    <w:rsid w:val="005F2B04"/>
    <w:rsid w:val="005F48B3"/>
    <w:rsid w:val="005F7531"/>
    <w:rsid w:val="006012C8"/>
    <w:rsid w:val="0061598B"/>
    <w:rsid w:val="006257C4"/>
    <w:rsid w:val="00625BEB"/>
    <w:rsid w:val="00627093"/>
    <w:rsid w:val="00631195"/>
    <w:rsid w:val="00636C90"/>
    <w:rsid w:val="00640F44"/>
    <w:rsid w:val="00641737"/>
    <w:rsid w:val="00643A85"/>
    <w:rsid w:val="00646EBC"/>
    <w:rsid w:val="00651F08"/>
    <w:rsid w:val="006559C3"/>
    <w:rsid w:val="00655BDE"/>
    <w:rsid w:val="00656496"/>
    <w:rsid w:val="006817FD"/>
    <w:rsid w:val="006849DB"/>
    <w:rsid w:val="00691096"/>
    <w:rsid w:val="006915C8"/>
    <w:rsid w:val="00697E1E"/>
    <w:rsid w:val="006A1785"/>
    <w:rsid w:val="006A2654"/>
    <w:rsid w:val="006A35CB"/>
    <w:rsid w:val="006A439B"/>
    <w:rsid w:val="006B01A8"/>
    <w:rsid w:val="006C74AD"/>
    <w:rsid w:val="006F71F2"/>
    <w:rsid w:val="006F7AC1"/>
    <w:rsid w:val="00703230"/>
    <w:rsid w:val="0071271D"/>
    <w:rsid w:val="00717273"/>
    <w:rsid w:val="0073118F"/>
    <w:rsid w:val="007323AC"/>
    <w:rsid w:val="007478BF"/>
    <w:rsid w:val="00754F8E"/>
    <w:rsid w:val="00760137"/>
    <w:rsid w:val="00765BE0"/>
    <w:rsid w:val="00772B8F"/>
    <w:rsid w:val="00774CC2"/>
    <w:rsid w:val="007756C8"/>
    <w:rsid w:val="00783E36"/>
    <w:rsid w:val="007872C0"/>
    <w:rsid w:val="007904A4"/>
    <w:rsid w:val="007A1B10"/>
    <w:rsid w:val="007A3035"/>
    <w:rsid w:val="007A378E"/>
    <w:rsid w:val="007A48F2"/>
    <w:rsid w:val="007B775C"/>
    <w:rsid w:val="007C25A4"/>
    <w:rsid w:val="007C75C7"/>
    <w:rsid w:val="007D03F8"/>
    <w:rsid w:val="007D2A0E"/>
    <w:rsid w:val="007D4813"/>
    <w:rsid w:val="007D799C"/>
    <w:rsid w:val="007E6491"/>
    <w:rsid w:val="007E67B7"/>
    <w:rsid w:val="007F2B55"/>
    <w:rsid w:val="008000B3"/>
    <w:rsid w:val="00806AE2"/>
    <w:rsid w:val="00833CBC"/>
    <w:rsid w:val="008540E7"/>
    <w:rsid w:val="0085601C"/>
    <w:rsid w:val="00856980"/>
    <w:rsid w:val="00861CAB"/>
    <w:rsid w:val="008750B2"/>
    <w:rsid w:val="008777BB"/>
    <w:rsid w:val="00880B62"/>
    <w:rsid w:val="00881CFC"/>
    <w:rsid w:val="008C0A86"/>
    <w:rsid w:val="008C1082"/>
    <w:rsid w:val="008C2C77"/>
    <w:rsid w:val="008C693A"/>
    <w:rsid w:val="008D2C8A"/>
    <w:rsid w:val="008D6F33"/>
    <w:rsid w:val="008E023B"/>
    <w:rsid w:val="008E230E"/>
    <w:rsid w:val="008F0215"/>
    <w:rsid w:val="008F1F04"/>
    <w:rsid w:val="008F27F8"/>
    <w:rsid w:val="009021ED"/>
    <w:rsid w:val="0091257F"/>
    <w:rsid w:val="00926BEE"/>
    <w:rsid w:val="00930269"/>
    <w:rsid w:val="00932E4A"/>
    <w:rsid w:val="00950BA6"/>
    <w:rsid w:val="00956984"/>
    <w:rsid w:val="00957F92"/>
    <w:rsid w:val="00963A5B"/>
    <w:rsid w:val="00977C76"/>
    <w:rsid w:val="0098062B"/>
    <w:rsid w:val="00983902"/>
    <w:rsid w:val="009907D5"/>
    <w:rsid w:val="0099372C"/>
    <w:rsid w:val="009A46B3"/>
    <w:rsid w:val="009A5CEE"/>
    <w:rsid w:val="009B10EE"/>
    <w:rsid w:val="009C0A44"/>
    <w:rsid w:val="009C3D3C"/>
    <w:rsid w:val="009C5F48"/>
    <w:rsid w:val="009C7D57"/>
    <w:rsid w:val="009D2A66"/>
    <w:rsid w:val="009D7309"/>
    <w:rsid w:val="009E3932"/>
    <w:rsid w:val="009E5BB0"/>
    <w:rsid w:val="009E6952"/>
    <w:rsid w:val="009F0666"/>
    <w:rsid w:val="00A03074"/>
    <w:rsid w:val="00A052C4"/>
    <w:rsid w:val="00A1027F"/>
    <w:rsid w:val="00A2236E"/>
    <w:rsid w:val="00A3624B"/>
    <w:rsid w:val="00A437F2"/>
    <w:rsid w:val="00A45BF3"/>
    <w:rsid w:val="00A46E34"/>
    <w:rsid w:val="00A519E3"/>
    <w:rsid w:val="00A62B4C"/>
    <w:rsid w:val="00A645E4"/>
    <w:rsid w:val="00A64D74"/>
    <w:rsid w:val="00A66623"/>
    <w:rsid w:val="00A72ED7"/>
    <w:rsid w:val="00AB35B1"/>
    <w:rsid w:val="00AC150A"/>
    <w:rsid w:val="00AC1CAC"/>
    <w:rsid w:val="00AC49E7"/>
    <w:rsid w:val="00AC6A48"/>
    <w:rsid w:val="00AD3590"/>
    <w:rsid w:val="00AD68CB"/>
    <w:rsid w:val="00AE5E75"/>
    <w:rsid w:val="00AF128E"/>
    <w:rsid w:val="00AF7155"/>
    <w:rsid w:val="00AF74DF"/>
    <w:rsid w:val="00B1264A"/>
    <w:rsid w:val="00B169C5"/>
    <w:rsid w:val="00B201CA"/>
    <w:rsid w:val="00B233B2"/>
    <w:rsid w:val="00B25CD5"/>
    <w:rsid w:val="00B27ACB"/>
    <w:rsid w:val="00B41CEE"/>
    <w:rsid w:val="00B531F7"/>
    <w:rsid w:val="00B553E3"/>
    <w:rsid w:val="00B65EC8"/>
    <w:rsid w:val="00B66B1F"/>
    <w:rsid w:val="00B749A2"/>
    <w:rsid w:val="00B85B9A"/>
    <w:rsid w:val="00B91B23"/>
    <w:rsid w:val="00B95941"/>
    <w:rsid w:val="00BA432A"/>
    <w:rsid w:val="00BA5BA1"/>
    <w:rsid w:val="00BB1D31"/>
    <w:rsid w:val="00BB1D78"/>
    <w:rsid w:val="00BB2005"/>
    <w:rsid w:val="00BB34BB"/>
    <w:rsid w:val="00BC43B9"/>
    <w:rsid w:val="00BC5CBF"/>
    <w:rsid w:val="00BE0EA4"/>
    <w:rsid w:val="00BE167A"/>
    <w:rsid w:val="00BF4EDE"/>
    <w:rsid w:val="00BF69F8"/>
    <w:rsid w:val="00C00242"/>
    <w:rsid w:val="00C0495A"/>
    <w:rsid w:val="00C04FA6"/>
    <w:rsid w:val="00C108AE"/>
    <w:rsid w:val="00C172D0"/>
    <w:rsid w:val="00C17AED"/>
    <w:rsid w:val="00C27013"/>
    <w:rsid w:val="00C35B70"/>
    <w:rsid w:val="00C4540A"/>
    <w:rsid w:val="00C53A04"/>
    <w:rsid w:val="00C64979"/>
    <w:rsid w:val="00C82914"/>
    <w:rsid w:val="00C97000"/>
    <w:rsid w:val="00CA2C4D"/>
    <w:rsid w:val="00CA6235"/>
    <w:rsid w:val="00CA661D"/>
    <w:rsid w:val="00CB2800"/>
    <w:rsid w:val="00CB356D"/>
    <w:rsid w:val="00CB3E94"/>
    <w:rsid w:val="00CC3EA4"/>
    <w:rsid w:val="00CD7122"/>
    <w:rsid w:val="00CE07FF"/>
    <w:rsid w:val="00CE2E96"/>
    <w:rsid w:val="00CE3569"/>
    <w:rsid w:val="00CE7507"/>
    <w:rsid w:val="00CF142F"/>
    <w:rsid w:val="00CF5A2E"/>
    <w:rsid w:val="00D04B9D"/>
    <w:rsid w:val="00D152F5"/>
    <w:rsid w:val="00D16B90"/>
    <w:rsid w:val="00D206B0"/>
    <w:rsid w:val="00D25E11"/>
    <w:rsid w:val="00D36629"/>
    <w:rsid w:val="00D4117B"/>
    <w:rsid w:val="00D4308F"/>
    <w:rsid w:val="00D45626"/>
    <w:rsid w:val="00D60827"/>
    <w:rsid w:val="00D64C08"/>
    <w:rsid w:val="00D665C1"/>
    <w:rsid w:val="00D76D86"/>
    <w:rsid w:val="00D81FF0"/>
    <w:rsid w:val="00D82677"/>
    <w:rsid w:val="00D837E4"/>
    <w:rsid w:val="00D83F88"/>
    <w:rsid w:val="00D91FF3"/>
    <w:rsid w:val="00DA0789"/>
    <w:rsid w:val="00DA5D73"/>
    <w:rsid w:val="00DB4A87"/>
    <w:rsid w:val="00DC2AEF"/>
    <w:rsid w:val="00DC7311"/>
    <w:rsid w:val="00DD1196"/>
    <w:rsid w:val="00DF2C3B"/>
    <w:rsid w:val="00DF5691"/>
    <w:rsid w:val="00E01BCB"/>
    <w:rsid w:val="00E03F0A"/>
    <w:rsid w:val="00E04F78"/>
    <w:rsid w:val="00E05924"/>
    <w:rsid w:val="00E05DF3"/>
    <w:rsid w:val="00E15239"/>
    <w:rsid w:val="00E23230"/>
    <w:rsid w:val="00E23431"/>
    <w:rsid w:val="00E257AC"/>
    <w:rsid w:val="00E30466"/>
    <w:rsid w:val="00E3441D"/>
    <w:rsid w:val="00E35B65"/>
    <w:rsid w:val="00E451ED"/>
    <w:rsid w:val="00E47FD1"/>
    <w:rsid w:val="00E506AE"/>
    <w:rsid w:val="00E51D78"/>
    <w:rsid w:val="00E54149"/>
    <w:rsid w:val="00E56A95"/>
    <w:rsid w:val="00E70719"/>
    <w:rsid w:val="00E725A9"/>
    <w:rsid w:val="00E7786D"/>
    <w:rsid w:val="00E874D2"/>
    <w:rsid w:val="00E95CA1"/>
    <w:rsid w:val="00EA0FE4"/>
    <w:rsid w:val="00EA56FA"/>
    <w:rsid w:val="00EA5CDF"/>
    <w:rsid w:val="00EA7CD0"/>
    <w:rsid w:val="00EB2C61"/>
    <w:rsid w:val="00EC1577"/>
    <w:rsid w:val="00EC4CD1"/>
    <w:rsid w:val="00EC5973"/>
    <w:rsid w:val="00ED6DDF"/>
    <w:rsid w:val="00EF2B7F"/>
    <w:rsid w:val="00EF43CE"/>
    <w:rsid w:val="00F023AC"/>
    <w:rsid w:val="00F047B7"/>
    <w:rsid w:val="00F069CC"/>
    <w:rsid w:val="00F07809"/>
    <w:rsid w:val="00F21BDC"/>
    <w:rsid w:val="00F22301"/>
    <w:rsid w:val="00F40226"/>
    <w:rsid w:val="00F415C4"/>
    <w:rsid w:val="00F43493"/>
    <w:rsid w:val="00F5204F"/>
    <w:rsid w:val="00F552C0"/>
    <w:rsid w:val="00F774C9"/>
    <w:rsid w:val="00F801B3"/>
    <w:rsid w:val="00F86BA8"/>
    <w:rsid w:val="00F91F01"/>
    <w:rsid w:val="00F95375"/>
    <w:rsid w:val="00F961B7"/>
    <w:rsid w:val="00F975C3"/>
    <w:rsid w:val="00FB6E10"/>
    <w:rsid w:val="00FB6E3A"/>
    <w:rsid w:val="00FB6F2B"/>
    <w:rsid w:val="00FB79A9"/>
    <w:rsid w:val="00FC1192"/>
    <w:rsid w:val="00FC1F27"/>
    <w:rsid w:val="00FC68D2"/>
    <w:rsid w:val="00FD3725"/>
    <w:rsid w:val="00FD5408"/>
    <w:rsid w:val="00FD5F5E"/>
    <w:rsid w:val="00FD75D6"/>
    <w:rsid w:val="00FE3E86"/>
    <w:rsid w:val="00FE4CEF"/>
    <w:rsid w:val="00FE5DDC"/>
    <w:rsid w:val="00FF0ADB"/>
    <w:rsid w:val="00FF2430"/>
    <w:rsid w:val="00FF30E9"/>
    <w:rsid w:val="00FF5056"/>
    <w:rsid w:val="00FF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white">
      <v:fill color="white"/>
      <v:textbox inset="5.85pt,.7pt,5.85pt,.7pt"/>
    </o:shapedefaults>
    <o:shapelayout v:ext="edit">
      <o:idmap v:ext="edit" data="1"/>
    </o:shapelayout>
  </w:shapeDefaults>
  <w:decimalSymbol w:val="."/>
  <w:listSeparator w:val=","/>
  <w14:docId w14:val="720A32BE"/>
  <w15:chartTrackingRefBased/>
  <w15:docId w15:val="{4B6C7A38-D1F3-437E-9A94-5E1E0B3B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B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2F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E050C"/>
    <w:rPr>
      <w:rFonts w:ascii="Arial" w:eastAsia="ＭＳ ゴシック" w:hAnsi="Arial"/>
      <w:sz w:val="18"/>
      <w:szCs w:val="18"/>
    </w:rPr>
  </w:style>
  <w:style w:type="paragraph" w:styleId="a5">
    <w:name w:val="footer"/>
    <w:basedOn w:val="a"/>
    <w:rsid w:val="00455A25"/>
    <w:pPr>
      <w:tabs>
        <w:tab w:val="center" w:pos="4252"/>
        <w:tab w:val="right" w:pos="8504"/>
      </w:tabs>
      <w:snapToGrid w:val="0"/>
    </w:pPr>
  </w:style>
  <w:style w:type="character" w:styleId="a6">
    <w:name w:val="page number"/>
    <w:basedOn w:val="a0"/>
    <w:rsid w:val="00455A25"/>
  </w:style>
  <w:style w:type="paragraph" w:styleId="a7">
    <w:name w:val="Date"/>
    <w:basedOn w:val="a"/>
    <w:next w:val="a"/>
    <w:rsid w:val="002F25AE"/>
  </w:style>
  <w:style w:type="paragraph" w:styleId="a8">
    <w:name w:val="Note Heading"/>
    <w:basedOn w:val="a"/>
    <w:next w:val="a"/>
    <w:rsid w:val="0004259C"/>
    <w:pPr>
      <w:jc w:val="center"/>
    </w:pPr>
    <w:rPr>
      <w:rFonts w:ascii="JustUnitMark" w:hAnsi="JustUnitMark"/>
    </w:rPr>
  </w:style>
  <w:style w:type="paragraph" w:styleId="a9">
    <w:name w:val="Closing"/>
    <w:basedOn w:val="a"/>
    <w:rsid w:val="0004259C"/>
    <w:pPr>
      <w:jc w:val="right"/>
    </w:pPr>
    <w:rPr>
      <w:rFonts w:ascii="JustUnitMark" w:hAnsi="JustUnitMark"/>
    </w:rPr>
  </w:style>
  <w:style w:type="paragraph" w:styleId="aa">
    <w:name w:val="header"/>
    <w:basedOn w:val="a"/>
    <w:rsid w:val="00930269"/>
    <w:pPr>
      <w:tabs>
        <w:tab w:val="center" w:pos="4252"/>
        <w:tab w:val="right" w:pos="8504"/>
      </w:tabs>
      <w:snapToGrid w:val="0"/>
    </w:pPr>
  </w:style>
  <w:style w:type="character" w:styleId="ab">
    <w:name w:val="line number"/>
    <w:basedOn w:val="a0"/>
    <w:rsid w:val="003D33B3"/>
  </w:style>
  <w:style w:type="character" w:customStyle="1" w:styleId="hit-item2">
    <w:name w:val="hit-item2"/>
    <w:rsid w:val="002F6964"/>
  </w:style>
  <w:style w:type="character" w:customStyle="1" w:styleId="hit-item1">
    <w:name w:val="hit-item1"/>
    <w:rsid w:val="002F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2952">
      <w:bodyDiv w:val="1"/>
      <w:marLeft w:val="0"/>
      <w:marRight w:val="0"/>
      <w:marTop w:val="0"/>
      <w:marBottom w:val="0"/>
      <w:divBdr>
        <w:top w:val="none" w:sz="0" w:space="0" w:color="auto"/>
        <w:left w:val="none" w:sz="0" w:space="0" w:color="auto"/>
        <w:bottom w:val="none" w:sz="0" w:space="0" w:color="auto"/>
        <w:right w:val="none" w:sz="0" w:space="0" w:color="auto"/>
      </w:divBdr>
    </w:div>
    <w:div w:id="105783639">
      <w:bodyDiv w:val="1"/>
      <w:marLeft w:val="0"/>
      <w:marRight w:val="0"/>
      <w:marTop w:val="0"/>
      <w:marBottom w:val="0"/>
      <w:divBdr>
        <w:top w:val="none" w:sz="0" w:space="0" w:color="auto"/>
        <w:left w:val="none" w:sz="0" w:space="0" w:color="auto"/>
        <w:bottom w:val="none" w:sz="0" w:space="0" w:color="auto"/>
        <w:right w:val="none" w:sz="0" w:space="0" w:color="auto"/>
      </w:divBdr>
    </w:div>
    <w:div w:id="111215195">
      <w:bodyDiv w:val="1"/>
      <w:marLeft w:val="0"/>
      <w:marRight w:val="0"/>
      <w:marTop w:val="0"/>
      <w:marBottom w:val="0"/>
      <w:divBdr>
        <w:top w:val="none" w:sz="0" w:space="0" w:color="auto"/>
        <w:left w:val="none" w:sz="0" w:space="0" w:color="auto"/>
        <w:bottom w:val="none" w:sz="0" w:space="0" w:color="auto"/>
        <w:right w:val="none" w:sz="0" w:space="0" w:color="auto"/>
      </w:divBdr>
    </w:div>
    <w:div w:id="115488616">
      <w:bodyDiv w:val="1"/>
      <w:marLeft w:val="0"/>
      <w:marRight w:val="0"/>
      <w:marTop w:val="0"/>
      <w:marBottom w:val="0"/>
      <w:divBdr>
        <w:top w:val="none" w:sz="0" w:space="0" w:color="auto"/>
        <w:left w:val="none" w:sz="0" w:space="0" w:color="auto"/>
        <w:bottom w:val="none" w:sz="0" w:space="0" w:color="auto"/>
        <w:right w:val="none" w:sz="0" w:space="0" w:color="auto"/>
      </w:divBdr>
    </w:div>
    <w:div w:id="175853120">
      <w:bodyDiv w:val="1"/>
      <w:marLeft w:val="0"/>
      <w:marRight w:val="0"/>
      <w:marTop w:val="0"/>
      <w:marBottom w:val="0"/>
      <w:divBdr>
        <w:top w:val="none" w:sz="0" w:space="0" w:color="auto"/>
        <w:left w:val="none" w:sz="0" w:space="0" w:color="auto"/>
        <w:bottom w:val="none" w:sz="0" w:space="0" w:color="auto"/>
        <w:right w:val="none" w:sz="0" w:space="0" w:color="auto"/>
      </w:divBdr>
    </w:div>
    <w:div w:id="252517667">
      <w:bodyDiv w:val="1"/>
      <w:marLeft w:val="0"/>
      <w:marRight w:val="0"/>
      <w:marTop w:val="0"/>
      <w:marBottom w:val="0"/>
      <w:divBdr>
        <w:top w:val="none" w:sz="0" w:space="0" w:color="auto"/>
        <w:left w:val="none" w:sz="0" w:space="0" w:color="auto"/>
        <w:bottom w:val="none" w:sz="0" w:space="0" w:color="auto"/>
        <w:right w:val="none" w:sz="0" w:space="0" w:color="auto"/>
      </w:divBdr>
    </w:div>
    <w:div w:id="292172373">
      <w:bodyDiv w:val="1"/>
      <w:marLeft w:val="0"/>
      <w:marRight w:val="0"/>
      <w:marTop w:val="0"/>
      <w:marBottom w:val="0"/>
      <w:divBdr>
        <w:top w:val="none" w:sz="0" w:space="0" w:color="auto"/>
        <w:left w:val="none" w:sz="0" w:space="0" w:color="auto"/>
        <w:bottom w:val="none" w:sz="0" w:space="0" w:color="auto"/>
        <w:right w:val="none" w:sz="0" w:space="0" w:color="auto"/>
      </w:divBdr>
    </w:div>
    <w:div w:id="295112291">
      <w:bodyDiv w:val="1"/>
      <w:marLeft w:val="0"/>
      <w:marRight w:val="0"/>
      <w:marTop w:val="0"/>
      <w:marBottom w:val="0"/>
      <w:divBdr>
        <w:top w:val="none" w:sz="0" w:space="0" w:color="auto"/>
        <w:left w:val="none" w:sz="0" w:space="0" w:color="auto"/>
        <w:bottom w:val="none" w:sz="0" w:space="0" w:color="auto"/>
        <w:right w:val="none" w:sz="0" w:space="0" w:color="auto"/>
      </w:divBdr>
    </w:div>
    <w:div w:id="663893995">
      <w:bodyDiv w:val="1"/>
      <w:marLeft w:val="0"/>
      <w:marRight w:val="0"/>
      <w:marTop w:val="0"/>
      <w:marBottom w:val="0"/>
      <w:divBdr>
        <w:top w:val="none" w:sz="0" w:space="0" w:color="auto"/>
        <w:left w:val="none" w:sz="0" w:space="0" w:color="auto"/>
        <w:bottom w:val="none" w:sz="0" w:space="0" w:color="auto"/>
        <w:right w:val="none" w:sz="0" w:space="0" w:color="auto"/>
      </w:divBdr>
    </w:div>
    <w:div w:id="742411305">
      <w:bodyDiv w:val="1"/>
      <w:marLeft w:val="0"/>
      <w:marRight w:val="0"/>
      <w:marTop w:val="0"/>
      <w:marBottom w:val="0"/>
      <w:divBdr>
        <w:top w:val="none" w:sz="0" w:space="0" w:color="auto"/>
        <w:left w:val="none" w:sz="0" w:space="0" w:color="auto"/>
        <w:bottom w:val="none" w:sz="0" w:space="0" w:color="auto"/>
        <w:right w:val="none" w:sz="0" w:space="0" w:color="auto"/>
      </w:divBdr>
    </w:div>
    <w:div w:id="807013791">
      <w:bodyDiv w:val="1"/>
      <w:marLeft w:val="0"/>
      <w:marRight w:val="0"/>
      <w:marTop w:val="0"/>
      <w:marBottom w:val="0"/>
      <w:divBdr>
        <w:top w:val="none" w:sz="0" w:space="0" w:color="auto"/>
        <w:left w:val="none" w:sz="0" w:space="0" w:color="auto"/>
        <w:bottom w:val="none" w:sz="0" w:space="0" w:color="auto"/>
        <w:right w:val="none" w:sz="0" w:space="0" w:color="auto"/>
      </w:divBdr>
    </w:div>
    <w:div w:id="858003517">
      <w:bodyDiv w:val="1"/>
      <w:marLeft w:val="0"/>
      <w:marRight w:val="0"/>
      <w:marTop w:val="0"/>
      <w:marBottom w:val="0"/>
      <w:divBdr>
        <w:top w:val="none" w:sz="0" w:space="0" w:color="auto"/>
        <w:left w:val="none" w:sz="0" w:space="0" w:color="auto"/>
        <w:bottom w:val="none" w:sz="0" w:space="0" w:color="auto"/>
        <w:right w:val="none" w:sz="0" w:space="0" w:color="auto"/>
      </w:divBdr>
    </w:div>
    <w:div w:id="983311395">
      <w:bodyDiv w:val="1"/>
      <w:marLeft w:val="0"/>
      <w:marRight w:val="0"/>
      <w:marTop w:val="0"/>
      <w:marBottom w:val="0"/>
      <w:divBdr>
        <w:top w:val="none" w:sz="0" w:space="0" w:color="auto"/>
        <w:left w:val="none" w:sz="0" w:space="0" w:color="auto"/>
        <w:bottom w:val="none" w:sz="0" w:space="0" w:color="auto"/>
        <w:right w:val="none" w:sz="0" w:space="0" w:color="auto"/>
      </w:divBdr>
    </w:div>
    <w:div w:id="1044907203">
      <w:bodyDiv w:val="1"/>
      <w:marLeft w:val="0"/>
      <w:marRight w:val="0"/>
      <w:marTop w:val="0"/>
      <w:marBottom w:val="0"/>
      <w:divBdr>
        <w:top w:val="none" w:sz="0" w:space="0" w:color="auto"/>
        <w:left w:val="none" w:sz="0" w:space="0" w:color="auto"/>
        <w:bottom w:val="none" w:sz="0" w:space="0" w:color="auto"/>
        <w:right w:val="none" w:sz="0" w:space="0" w:color="auto"/>
      </w:divBdr>
    </w:div>
    <w:div w:id="1217088448">
      <w:bodyDiv w:val="1"/>
      <w:marLeft w:val="0"/>
      <w:marRight w:val="0"/>
      <w:marTop w:val="0"/>
      <w:marBottom w:val="0"/>
      <w:divBdr>
        <w:top w:val="none" w:sz="0" w:space="0" w:color="auto"/>
        <w:left w:val="none" w:sz="0" w:space="0" w:color="auto"/>
        <w:bottom w:val="none" w:sz="0" w:space="0" w:color="auto"/>
        <w:right w:val="none" w:sz="0" w:space="0" w:color="auto"/>
      </w:divBdr>
    </w:div>
    <w:div w:id="1265842298">
      <w:bodyDiv w:val="1"/>
      <w:marLeft w:val="0"/>
      <w:marRight w:val="0"/>
      <w:marTop w:val="0"/>
      <w:marBottom w:val="0"/>
      <w:divBdr>
        <w:top w:val="none" w:sz="0" w:space="0" w:color="auto"/>
        <w:left w:val="none" w:sz="0" w:space="0" w:color="auto"/>
        <w:bottom w:val="none" w:sz="0" w:space="0" w:color="auto"/>
        <w:right w:val="none" w:sz="0" w:space="0" w:color="auto"/>
      </w:divBdr>
    </w:div>
    <w:div w:id="1279024758">
      <w:bodyDiv w:val="1"/>
      <w:marLeft w:val="0"/>
      <w:marRight w:val="0"/>
      <w:marTop w:val="0"/>
      <w:marBottom w:val="0"/>
      <w:divBdr>
        <w:top w:val="none" w:sz="0" w:space="0" w:color="auto"/>
        <w:left w:val="none" w:sz="0" w:space="0" w:color="auto"/>
        <w:bottom w:val="none" w:sz="0" w:space="0" w:color="auto"/>
        <w:right w:val="none" w:sz="0" w:space="0" w:color="auto"/>
      </w:divBdr>
    </w:div>
    <w:div w:id="1411738047">
      <w:bodyDiv w:val="1"/>
      <w:marLeft w:val="0"/>
      <w:marRight w:val="0"/>
      <w:marTop w:val="0"/>
      <w:marBottom w:val="0"/>
      <w:divBdr>
        <w:top w:val="none" w:sz="0" w:space="0" w:color="auto"/>
        <w:left w:val="none" w:sz="0" w:space="0" w:color="auto"/>
        <w:bottom w:val="none" w:sz="0" w:space="0" w:color="auto"/>
        <w:right w:val="none" w:sz="0" w:space="0" w:color="auto"/>
      </w:divBdr>
    </w:div>
    <w:div w:id="1566646840">
      <w:bodyDiv w:val="1"/>
      <w:marLeft w:val="0"/>
      <w:marRight w:val="0"/>
      <w:marTop w:val="0"/>
      <w:marBottom w:val="0"/>
      <w:divBdr>
        <w:top w:val="none" w:sz="0" w:space="0" w:color="auto"/>
        <w:left w:val="none" w:sz="0" w:space="0" w:color="auto"/>
        <w:bottom w:val="none" w:sz="0" w:space="0" w:color="auto"/>
        <w:right w:val="none" w:sz="0" w:space="0" w:color="auto"/>
      </w:divBdr>
    </w:div>
    <w:div w:id="1634285653">
      <w:bodyDiv w:val="1"/>
      <w:marLeft w:val="0"/>
      <w:marRight w:val="0"/>
      <w:marTop w:val="0"/>
      <w:marBottom w:val="0"/>
      <w:divBdr>
        <w:top w:val="none" w:sz="0" w:space="0" w:color="auto"/>
        <w:left w:val="none" w:sz="0" w:space="0" w:color="auto"/>
        <w:bottom w:val="none" w:sz="0" w:space="0" w:color="auto"/>
        <w:right w:val="none" w:sz="0" w:space="0" w:color="auto"/>
      </w:divBdr>
    </w:div>
    <w:div w:id="1666786362">
      <w:bodyDiv w:val="1"/>
      <w:marLeft w:val="0"/>
      <w:marRight w:val="0"/>
      <w:marTop w:val="0"/>
      <w:marBottom w:val="0"/>
      <w:divBdr>
        <w:top w:val="none" w:sz="0" w:space="0" w:color="auto"/>
        <w:left w:val="none" w:sz="0" w:space="0" w:color="auto"/>
        <w:bottom w:val="none" w:sz="0" w:space="0" w:color="auto"/>
        <w:right w:val="none" w:sz="0" w:space="0" w:color="auto"/>
      </w:divBdr>
    </w:div>
    <w:div w:id="1706514313">
      <w:bodyDiv w:val="1"/>
      <w:marLeft w:val="0"/>
      <w:marRight w:val="0"/>
      <w:marTop w:val="0"/>
      <w:marBottom w:val="0"/>
      <w:divBdr>
        <w:top w:val="none" w:sz="0" w:space="0" w:color="auto"/>
        <w:left w:val="none" w:sz="0" w:space="0" w:color="auto"/>
        <w:bottom w:val="none" w:sz="0" w:space="0" w:color="auto"/>
        <w:right w:val="none" w:sz="0" w:space="0" w:color="auto"/>
      </w:divBdr>
    </w:div>
    <w:div w:id="1736010212">
      <w:bodyDiv w:val="1"/>
      <w:marLeft w:val="0"/>
      <w:marRight w:val="0"/>
      <w:marTop w:val="0"/>
      <w:marBottom w:val="0"/>
      <w:divBdr>
        <w:top w:val="none" w:sz="0" w:space="0" w:color="auto"/>
        <w:left w:val="none" w:sz="0" w:space="0" w:color="auto"/>
        <w:bottom w:val="none" w:sz="0" w:space="0" w:color="auto"/>
        <w:right w:val="none" w:sz="0" w:space="0" w:color="auto"/>
      </w:divBdr>
    </w:div>
    <w:div w:id="1786070429">
      <w:bodyDiv w:val="1"/>
      <w:marLeft w:val="0"/>
      <w:marRight w:val="0"/>
      <w:marTop w:val="0"/>
      <w:marBottom w:val="0"/>
      <w:divBdr>
        <w:top w:val="none" w:sz="0" w:space="0" w:color="auto"/>
        <w:left w:val="none" w:sz="0" w:space="0" w:color="auto"/>
        <w:bottom w:val="none" w:sz="0" w:space="0" w:color="auto"/>
        <w:right w:val="none" w:sz="0" w:space="0" w:color="auto"/>
      </w:divBdr>
    </w:div>
    <w:div w:id="1795976993">
      <w:bodyDiv w:val="1"/>
      <w:marLeft w:val="0"/>
      <w:marRight w:val="0"/>
      <w:marTop w:val="0"/>
      <w:marBottom w:val="0"/>
      <w:divBdr>
        <w:top w:val="none" w:sz="0" w:space="0" w:color="auto"/>
        <w:left w:val="none" w:sz="0" w:space="0" w:color="auto"/>
        <w:bottom w:val="none" w:sz="0" w:space="0" w:color="auto"/>
        <w:right w:val="none" w:sz="0" w:space="0" w:color="auto"/>
      </w:divBdr>
    </w:div>
    <w:div w:id="1878931675">
      <w:bodyDiv w:val="1"/>
      <w:marLeft w:val="0"/>
      <w:marRight w:val="0"/>
      <w:marTop w:val="0"/>
      <w:marBottom w:val="0"/>
      <w:divBdr>
        <w:top w:val="none" w:sz="0" w:space="0" w:color="auto"/>
        <w:left w:val="none" w:sz="0" w:space="0" w:color="auto"/>
        <w:bottom w:val="none" w:sz="0" w:space="0" w:color="auto"/>
        <w:right w:val="none" w:sz="0" w:space="0" w:color="auto"/>
      </w:divBdr>
    </w:div>
    <w:div w:id="212449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C9C9-89DE-49AA-BB80-D43CC2817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E42BEB7C.dotm</Template>
  <TotalTime>32</TotalTime>
  <Pages>35</Pages>
  <Words>1186</Words>
  <Characters>6766</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京田辺市田辺公園プール指定管理者公募要領</vt:lpstr>
      <vt:lpstr>京田辺市田辺公園プール指定管理者公募要領</vt:lpstr>
    </vt:vector>
  </TitlesOfParts>
  <Company>京田辺市役所</Company>
  <LinksUpToDate>false</LinksUpToDate>
  <CharactersWithSpaces>7937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京田辺市田辺公園プール指定管理者公募要領</dc:title>
  <dc:subject/>
  <dc:creator>京田辺市役所</dc:creator>
  <cp:keywords/>
  <dc:description/>
  <cp:lastModifiedBy>京田辺市役所</cp:lastModifiedBy>
  <cp:revision>10</cp:revision>
  <cp:lastPrinted>2020-12-16T04:26:00Z</cp:lastPrinted>
  <dcterms:created xsi:type="dcterms:W3CDTF">2026-08-12T08:04:00Z</dcterms:created>
  <dcterms:modified xsi:type="dcterms:W3CDTF">2026-08-19T05:24:00Z</dcterms:modified>
</cp:coreProperties>
</file>