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D7D59" w14:textId="258C19C7" w:rsidR="00C83EE2" w:rsidRPr="002741D0" w:rsidRDefault="00C83EE2" w:rsidP="005401BA">
      <w:pPr>
        <w:overflowPunct w:val="0"/>
        <w:spacing w:line="344" w:lineRule="exact"/>
        <w:ind w:leftChars="-540" w:left="-1134"/>
        <w:textAlignment w:val="baseline"/>
        <w:rPr>
          <w:rFonts w:ascii="ＭＳ 明朝" w:hAnsi="Times New Roman" w:cs="ＭＳ 明朝"/>
          <w:kern w:val="0"/>
          <w:sz w:val="18"/>
          <w:szCs w:val="22"/>
        </w:rPr>
      </w:pPr>
      <w:r>
        <w:rPr>
          <w:rFonts w:asciiTheme="majorEastAsia" w:eastAsiaTheme="majorEastAsia" w:hAnsiTheme="majorEastAsia" w:hint="eastAsia"/>
          <w:szCs w:val="21"/>
        </w:rPr>
        <w:t>（様式第３</w:t>
      </w:r>
      <w:r w:rsidRPr="002741D0">
        <w:rPr>
          <w:rFonts w:asciiTheme="majorEastAsia" w:eastAsiaTheme="majorEastAsia" w:hAnsiTheme="majorEastAsia" w:hint="eastAsia"/>
          <w:szCs w:val="21"/>
        </w:rPr>
        <w:t>号</w:t>
      </w:r>
      <w:r w:rsidRPr="002741D0">
        <w:rPr>
          <w:rFonts w:ascii="ＭＳ Ｐ明朝" w:eastAsia="ＭＳ Ｐ明朝" w:hAnsi="ＭＳ Ｐ明朝" w:hint="eastAsia"/>
          <w:szCs w:val="21"/>
        </w:rPr>
        <w:t>）</w:t>
      </w:r>
    </w:p>
    <w:p w14:paraId="639EB0C6" w14:textId="0FDBDEFA" w:rsidR="00C83EE2" w:rsidRPr="004928B2" w:rsidRDefault="00423DC0" w:rsidP="00C83EE2">
      <w:pPr>
        <w:overflowPunct w:val="0"/>
        <w:spacing w:line="364" w:lineRule="exact"/>
        <w:jc w:val="center"/>
        <w:textAlignment w:val="baseline"/>
        <w:rPr>
          <w:rFonts w:ascii="ＭＳ ゴシック" w:eastAsia="ＭＳ ゴシック" w:hAnsi="ＭＳ ゴシック"/>
          <w:spacing w:val="2"/>
          <w:kern w:val="0"/>
          <w:sz w:val="22"/>
          <w:szCs w:val="21"/>
        </w:rPr>
      </w:pPr>
      <w:r w:rsidRPr="00802E6D">
        <w:rPr>
          <w:rFonts w:ascii="ＭＳ ゴシック" w:eastAsia="ＭＳ ゴシック" w:hAnsi="ＭＳ ゴシック" w:cs="ＭＳ 明朝" w:hint="eastAsia"/>
          <w:b/>
          <w:bCs/>
          <w:spacing w:val="351"/>
          <w:kern w:val="0"/>
          <w:sz w:val="28"/>
          <w:fitText w:val="4215" w:id="-508931072"/>
        </w:rPr>
        <w:t>業務実績</w:t>
      </w:r>
      <w:r w:rsidR="00C83EE2" w:rsidRPr="00802E6D">
        <w:rPr>
          <w:rFonts w:ascii="ＭＳ ゴシック" w:eastAsia="ＭＳ ゴシック" w:hAnsi="ＭＳ ゴシック" w:cs="ＭＳ 明朝" w:hint="eastAsia"/>
          <w:b/>
          <w:bCs/>
          <w:spacing w:val="1"/>
          <w:kern w:val="0"/>
          <w:sz w:val="28"/>
          <w:fitText w:val="4215" w:id="-508931072"/>
        </w:rPr>
        <w:t>書</w:t>
      </w:r>
    </w:p>
    <w:p w14:paraId="59F07611" w14:textId="77777777" w:rsidR="00C83EE2" w:rsidRDefault="00C83EE2" w:rsidP="00C83EE2">
      <w:pPr>
        <w:rPr>
          <w:u w:val="single"/>
        </w:rPr>
      </w:pPr>
    </w:p>
    <w:p w14:paraId="78EE57B8" w14:textId="26FE0278" w:rsidR="00C83EE2" w:rsidRPr="00923097" w:rsidRDefault="00C83EE2" w:rsidP="005401BA">
      <w:pPr>
        <w:ind w:rightChars="-473" w:right="-993" w:firstLineChars="2400" w:firstLine="5760"/>
        <w:rPr>
          <w:sz w:val="24"/>
        </w:rPr>
      </w:pPr>
      <w:r w:rsidRPr="00923097">
        <w:rPr>
          <w:rFonts w:hint="eastAsia"/>
          <w:sz w:val="24"/>
          <w:u w:val="single"/>
        </w:rPr>
        <w:t xml:space="preserve">会社名　　　　　</w:t>
      </w:r>
      <w:r w:rsidR="005401BA">
        <w:rPr>
          <w:rFonts w:hint="eastAsia"/>
          <w:sz w:val="24"/>
          <w:u w:val="single"/>
        </w:rPr>
        <w:t xml:space="preserve">　　</w:t>
      </w:r>
      <w:r w:rsidRPr="00923097">
        <w:rPr>
          <w:rFonts w:hint="eastAsia"/>
          <w:sz w:val="24"/>
          <w:u w:val="single"/>
        </w:rPr>
        <w:t xml:space="preserve">　　　　　　　　</w:t>
      </w:r>
      <w:r w:rsidRPr="00923097">
        <w:rPr>
          <w:rFonts w:hint="eastAsia"/>
          <w:sz w:val="24"/>
        </w:rPr>
        <w:t xml:space="preserve">　</w:t>
      </w:r>
    </w:p>
    <w:p w14:paraId="6AA81D1C" w14:textId="77777777" w:rsidR="00C83EE2" w:rsidRPr="007447A3" w:rsidRDefault="00C83EE2" w:rsidP="005401BA">
      <w:pPr>
        <w:widowControl/>
        <w:ind w:leftChars="-540" w:left="-1134"/>
        <w:jc w:val="left"/>
        <w:rPr>
          <w:sz w:val="28"/>
        </w:rPr>
      </w:pPr>
      <w:r w:rsidRPr="007447A3">
        <w:rPr>
          <w:rFonts w:hint="eastAsia"/>
          <w:sz w:val="28"/>
        </w:rPr>
        <w:t>【業務実績】</w:t>
      </w:r>
    </w:p>
    <w:tbl>
      <w:tblPr>
        <w:tblStyle w:val="a7"/>
        <w:tblW w:w="10528" w:type="dxa"/>
        <w:jc w:val="center"/>
        <w:tblLook w:val="04A0" w:firstRow="1" w:lastRow="0" w:firstColumn="1" w:lastColumn="0" w:noHBand="0" w:noVBand="1"/>
      </w:tblPr>
      <w:tblGrid>
        <w:gridCol w:w="1054"/>
        <w:gridCol w:w="1376"/>
        <w:gridCol w:w="2735"/>
        <w:gridCol w:w="2693"/>
        <w:gridCol w:w="1234"/>
        <w:gridCol w:w="1436"/>
      </w:tblGrid>
      <w:tr w:rsidR="00C83EE2" w:rsidRPr="00923097" w14:paraId="2C81CFDE" w14:textId="77777777" w:rsidTr="008139ED">
        <w:trPr>
          <w:trHeight w:val="611"/>
          <w:jc w:val="center"/>
        </w:trPr>
        <w:tc>
          <w:tcPr>
            <w:tcW w:w="1054" w:type="dxa"/>
            <w:tcBorders>
              <w:bottom w:val="double" w:sz="4" w:space="0" w:color="auto"/>
            </w:tcBorders>
            <w:vAlign w:val="center"/>
          </w:tcPr>
          <w:p w14:paraId="4E71B155" w14:textId="77777777" w:rsidR="00C83EE2" w:rsidRPr="00923097" w:rsidRDefault="00C83EE2" w:rsidP="008139ED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年度</w:t>
            </w: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14:paraId="7AACF4E0" w14:textId="77777777" w:rsidR="00C83EE2" w:rsidRPr="00923097" w:rsidRDefault="00C83EE2" w:rsidP="008139ED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発注者</w:t>
            </w:r>
          </w:p>
        </w:tc>
        <w:tc>
          <w:tcPr>
            <w:tcW w:w="2735" w:type="dxa"/>
            <w:tcBorders>
              <w:bottom w:val="double" w:sz="4" w:space="0" w:color="auto"/>
            </w:tcBorders>
            <w:vAlign w:val="center"/>
          </w:tcPr>
          <w:p w14:paraId="583B1DE6" w14:textId="77777777" w:rsidR="00C83EE2" w:rsidRPr="00923097" w:rsidRDefault="00C83EE2" w:rsidP="008139ED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業務名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EF6E960" w14:textId="77777777" w:rsidR="00C83EE2" w:rsidRPr="00923097" w:rsidRDefault="00C83EE2" w:rsidP="008139ED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業務内容</w:t>
            </w:r>
          </w:p>
        </w:tc>
        <w:tc>
          <w:tcPr>
            <w:tcW w:w="1234" w:type="dxa"/>
            <w:tcBorders>
              <w:bottom w:val="double" w:sz="4" w:space="0" w:color="auto"/>
            </w:tcBorders>
            <w:vAlign w:val="center"/>
          </w:tcPr>
          <w:p w14:paraId="11640C80" w14:textId="77777777" w:rsidR="00C83EE2" w:rsidRPr="00923097" w:rsidRDefault="00C83EE2" w:rsidP="008139ED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契約金額</w:t>
            </w:r>
          </w:p>
        </w:tc>
        <w:tc>
          <w:tcPr>
            <w:tcW w:w="1436" w:type="dxa"/>
            <w:tcBorders>
              <w:bottom w:val="double" w:sz="4" w:space="0" w:color="auto"/>
            </w:tcBorders>
            <w:vAlign w:val="center"/>
          </w:tcPr>
          <w:p w14:paraId="46405175" w14:textId="77777777" w:rsidR="00C83EE2" w:rsidRPr="00923097" w:rsidRDefault="00F62185" w:rsidP="008139ED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</w:tr>
      <w:tr w:rsidR="00C83EE2" w14:paraId="61001216" w14:textId="77777777" w:rsidTr="008139ED">
        <w:trPr>
          <w:trHeight w:val="794"/>
          <w:jc w:val="center"/>
        </w:trPr>
        <w:tc>
          <w:tcPr>
            <w:tcW w:w="1054" w:type="dxa"/>
            <w:tcBorders>
              <w:top w:val="double" w:sz="4" w:space="0" w:color="auto"/>
            </w:tcBorders>
            <w:vAlign w:val="center"/>
          </w:tcPr>
          <w:p w14:paraId="0B1053BD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14:paraId="0C693635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tcBorders>
              <w:top w:val="double" w:sz="4" w:space="0" w:color="auto"/>
            </w:tcBorders>
            <w:vAlign w:val="center"/>
          </w:tcPr>
          <w:p w14:paraId="3B5139BD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3620E120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tcBorders>
              <w:top w:val="double" w:sz="4" w:space="0" w:color="auto"/>
            </w:tcBorders>
            <w:vAlign w:val="center"/>
          </w:tcPr>
          <w:p w14:paraId="26695DD2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tcBorders>
              <w:top w:val="double" w:sz="4" w:space="0" w:color="auto"/>
            </w:tcBorders>
            <w:vAlign w:val="center"/>
          </w:tcPr>
          <w:p w14:paraId="334108EC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5471F532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5AC2B35A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7A6769F8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6C594CF9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38EACC4B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22AC1903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3F4851AB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043060FB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32D86478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32931940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503C74EE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3A5EAFA5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5D8516F8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55CF139D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21977C06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4F0522B9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1311ED20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31C296E7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1123F131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2AE88D0A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367780DD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4C136033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4B7DAE92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2F9F0051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01DBDEC6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6AFE0002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2D5341C5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6E0EE27A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3508ABC8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1E5E645D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263D037A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0DBB21EF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F1193A8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405A78F6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69DF428B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55BA058A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28B2F6F7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74B93D5D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01741E9C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EC70A08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14D8BA10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5966BEFE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524D02CB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5C737538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5464C95F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398E2E29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1E8D9CE9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39C94B18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7A52B740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492052F9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6F70F8FD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5C0CFA8B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78F4916A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97B976D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756D1D9E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76161B40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  <w:tr w:rsidR="00C83EE2" w14:paraId="73A12FCE" w14:textId="77777777" w:rsidTr="008139ED">
        <w:trPr>
          <w:trHeight w:val="794"/>
          <w:jc w:val="center"/>
        </w:trPr>
        <w:tc>
          <w:tcPr>
            <w:tcW w:w="1054" w:type="dxa"/>
            <w:vAlign w:val="center"/>
          </w:tcPr>
          <w:p w14:paraId="781BE382" w14:textId="77777777" w:rsidR="00C83EE2" w:rsidRDefault="00C83EE2" w:rsidP="008139ED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14:paraId="60F3F640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14:paraId="0A3AD131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0D77F369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14:paraId="4DC1B5DF" w14:textId="77777777" w:rsidR="00C83EE2" w:rsidRDefault="00C83EE2" w:rsidP="008139ED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14:paraId="1B6B04BB" w14:textId="77777777" w:rsidR="00C83EE2" w:rsidRDefault="00C83EE2" w:rsidP="008139ED">
            <w:pPr>
              <w:widowControl/>
              <w:rPr>
                <w:u w:val="single"/>
              </w:rPr>
            </w:pPr>
          </w:p>
        </w:tc>
      </w:tr>
    </w:tbl>
    <w:p w14:paraId="09B3E2AE" w14:textId="77777777" w:rsidR="00C83EE2" w:rsidRDefault="00C83EE2" w:rsidP="00423DC0">
      <w:pPr>
        <w:rPr>
          <w:rFonts w:ascii="ＭＳ 明朝" w:hAnsi="ＭＳ 明朝"/>
          <w:szCs w:val="20"/>
        </w:rPr>
      </w:pPr>
    </w:p>
    <w:p w14:paraId="550BF5F7" w14:textId="77777777" w:rsidR="00423DC0" w:rsidRPr="00423DC0" w:rsidRDefault="00423DC0" w:rsidP="005401BA">
      <w:pPr>
        <w:ind w:leftChars="-540" w:left="-992" w:hangingChars="59" w:hanging="142"/>
        <w:rPr>
          <w:rFonts w:ascii="ＭＳ 明朝" w:hAnsi="ＭＳ 明朝"/>
          <w:sz w:val="24"/>
          <w:szCs w:val="20"/>
        </w:rPr>
      </w:pPr>
      <w:r>
        <w:rPr>
          <w:rFonts w:ascii="ＭＳ 明朝" w:hAnsi="ＭＳ 明朝" w:hint="eastAsia"/>
          <w:sz w:val="24"/>
          <w:szCs w:val="20"/>
        </w:rPr>
        <w:t>〔記載に係る留意事項〕</w:t>
      </w:r>
    </w:p>
    <w:p w14:paraId="46E7ECE1" w14:textId="0CFCA649" w:rsidR="00423DC0" w:rsidRDefault="00423DC0" w:rsidP="005401BA">
      <w:pPr>
        <w:pStyle w:val="a8"/>
        <w:numPr>
          <w:ilvl w:val="0"/>
          <w:numId w:val="1"/>
        </w:numPr>
        <w:ind w:leftChars="-472" w:left="-571" w:rightChars="-473" w:right="-993"/>
        <w:rPr>
          <w:rFonts w:ascii="ＭＳ 明朝" w:hAnsi="ＭＳ 明朝"/>
          <w:color w:val="000000" w:themeColor="text1"/>
          <w:sz w:val="24"/>
          <w:szCs w:val="20"/>
        </w:rPr>
      </w:pPr>
      <w:r w:rsidRPr="00DC1089">
        <w:rPr>
          <w:rFonts w:hint="eastAsia"/>
          <w:color w:val="000000" w:themeColor="text1"/>
          <w:sz w:val="24"/>
          <w:szCs w:val="20"/>
        </w:rPr>
        <w:t>過去１０年間に</w:t>
      </w:r>
      <w:r>
        <w:rPr>
          <w:rFonts w:hint="eastAsia"/>
          <w:color w:val="000000" w:themeColor="text1"/>
          <w:sz w:val="24"/>
          <w:szCs w:val="20"/>
        </w:rPr>
        <w:t>元請としての公共機関が発注・</w:t>
      </w:r>
      <w:r w:rsidRPr="00DC1089">
        <w:rPr>
          <w:rFonts w:hint="eastAsia"/>
          <w:color w:val="000000" w:themeColor="text1"/>
          <w:sz w:val="24"/>
          <w:szCs w:val="20"/>
        </w:rPr>
        <w:t>完了した</w:t>
      </w:r>
      <w:r>
        <w:rPr>
          <w:rFonts w:hint="eastAsia"/>
          <w:color w:val="000000" w:themeColor="text1"/>
          <w:sz w:val="24"/>
          <w:szCs w:val="20"/>
        </w:rPr>
        <w:t>同種</w:t>
      </w:r>
      <w:r w:rsidRPr="00DC1089">
        <w:rPr>
          <w:rFonts w:hint="eastAsia"/>
          <w:color w:val="000000" w:themeColor="text1"/>
          <w:sz w:val="24"/>
          <w:szCs w:val="20"/>
        </w:rPr>
        <w:t>業務委託</w:t>
      </w:r>
      <w:r>
        <w:rPr>
          <w:rFonts w:hint="eastAsia"/>
          <w:color w:val="000000" w:themeColor="text1"/>
          <w:sz w:val="24"/>
          <w:szCs w:val="20"/>
        </w:rPr>
        <w:t>の主たる</w:t>
      </w:r>
      <w:r w:rsidRPr="00DC1089">
        <w:rPr>
          <w:rFonts w:hint="eastAsia"/>
          <w:color w:val="000000" w:themeColor="text1"/>
          <w:sz w:val="24"/>
          <w:szCs w:val="20"/>
        </w:rPr>
        <w:t>実績について新しいものから</w:t>
      </w:r>
      <w:r w:rsidRPr="00DC1089">
        <w:rPr>
          <w:rFonts w:ascii="ＭＳ 明朝" w:hAnsi="ＭＳ 明朝" w:hint="eastAsia"/>
          <w:color w:val="000000" w:themeColor="text1"/>
          <w:sz w:val="24"/>
          <w:szCs w:val="20"/>
        </w:rPr>
        <w:t>記入すること。</w:t>
      </w:r>
    </w:p>
    <w:p w14:paraId="4A776002" w14:textId="77777777" w:rsidR="00423DC0" w:rsidRPr="00DC1089" w:rsidRDefault="00423DC0" w:rsidP="005401BA">
      <w:pPr>
        <w:pStyle w:val="a8"/>
        <w:numPr>
          <w:ilvl w:val="0"/>
          <w:numId w:val="1"/>
        </w:numPr>
        <w:ind w:leftChars="-472" w:left="-571"/>
        <w:rPr>
          <w:rFonts w:ascii="ＭＳ 明朝" w:hAnsi="ＭＳ 明朝"/>
          <w:color w:val="000000" w:themeColor="text1"/>
          <w:sz w:val="24"/>
          <w:szCs w:val="20"/>
        </w:rPr>
      </w:pPr>
      <w:r w:rsidRPr="00DC1089">
        <w:rPr>
          <w:rFonts w:ascii="ＭＳ 明朝" w:hAnsi="ＭＳ 明朝" w:hint="eastAsia"/>
          <w:sz w:val="24"/>
          <w:szCs w:val="20"/>
        </w:rPr>
        <w:t>記入行が不足する場合は、適宜、行の追加を行うこと。</w:t>
      </w:r>
    </w:p>
    <w:p w14:paraId="60AB189F" w14:textId="77777777" w:rsidR="00C83EE2" w:rsidRDefault="00C83EE2">
      <w:pPr>
        <w:widowControl/>
        <w:jc w:val="left"/>
        <w:rPr>
          <w:sz w:val="24"/>
          <w:szCs w:val="21"/>
          <w:u w:val="single"/>
        </w:rPr>
      </w:pPr>
    </w:p>
    <w:p w14:paraId="22A150F6" w14:textId="77777777" w:rsidR="00C83EE2" w:rsidRDefault="00C83EE2" w:rsidP="00CC2D24">
      <w:pPr>
        <w:spacing w:line="360" w:lineRule="auto"/>
        <w:ind w:firstLineChars="1700" w:firstLine="4080"/>
        <w:rPr>
          <w:sz w:val="24"/>
          <w:szCs w:val="21"/>
          <w:u w:val="single"/>
        </w:rPr>
      </w:pPr>
    </w:p>
    <w:p w14:paraId="63436638" w14:textId="2DA81A1C" w:rsidR="00C83EE2" w:rsidRPr="0042043D" w:rsidRDefault="00C83EE2" w:rsidP="0042043D">
      <w:pPr>
        <w:widowControl/>
        <w:jc w:val="left"/>
        <w:rPr>
          <w:rFonts w:asciiTheme="majorEastAsia" w:eastAsiaTheme="majorEastAsia" w:hAnsiTheme="majorEastAsia" w:hint="eastAsia"/>
          <w:szCs w:val="21"/>
        </w:rPr>
      </w:pPr>
      <w:bookmarkStart w:id="0" w:name="_GoBack"/>
      <w:bookmarkEnd w:id="0"/>
    </w:p>
    <w:sectPr w:rsidR="00C83EE2" w:rsidRPr="0042043D" w:rsidSect="005401BA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F0322" w14:textId="77777777" w:rsidR="0075316C" w:rsidRDefault="0075316C" w:rsidP="00FF004E">
      <w:r>
        <w:separator/>
      </w:r>
    </w:p>
  </w:endnote>
  <w:endnote w:type="continuationSeparator" w:id="0">
    <w:p w14:paraId="0C9DE8BB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78A64" w14:textId="77777777" w:rsidR="0075316C" w:rsidRDefault="0075316C" w:rsidP="00FF004E">
      <w:r>
        <w:separator/>
      </w:r>
    </w:p>
  </w:footnote>
  <w:footnote w:type="continuationSeparator" w:id="0">
    <w:p w14:paraId="41103707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2E"/>
    <w:rsid w:val="0020371C"/>
    <w:rsid w:val="00300A3E"/>
    <w:rsid w:val="00307901"/>
    <w:rsid w:val="003B680B"/>
    <w:rsid w:val="0042043D"/>
    <w:rsid w:val="00423DC0"/>
    <w:rsid w:val="005401BA"/>
    <w:rsid w:val="00544B10"/>
    <w:rsid w:val="005D1B5E"/>
    <w:rsid w:val="006000AD"/>
    <w:rsid w:val="00606D9B"/>
    <w:rsid w:val="006D2CB4"/>
    <w:rsid w:val="00740C4D"/>
    <w:rsid w:val="0075316C"/>
    <w:rsid w:val="00802E6D"/>
    <w:rsid w:val="008167DF"/>
    <w:rsid w:val="00824A99"/>
    <w:rsid w:val="00834E5B"/>
    <w:rsid w:val="008B2BBE"/>
    <w:rsid w:val="009020EF"/>
    <w:rsid w:val="00B41416"/>
    <w:rsid w:val="00B5352E"/>
    <w:rsid w:val="00C53F78"/>
    <w:rsid w:val="00C83EE2"/>
    <w:rsid w:val="00CC2D24"/>
    <w:rsid w:val="00CD3B70"/>
    <w:rsid w:val="00CE77DA"/>
    <w:rsid w:val="00E53669"/>
    <w:rsid w:val="00EC582E"/>
    <w:rsid w:val="00F342DD"/>
    <w:rsid w:val="00F377A5"/>
    <w:rsid w:val="00F6218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753655C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7DDD2-6B83-430C-A90E-57EF0E21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96BE55B4.dotm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4</cp:revision>
  <cp:lastPrinted>2026-08-10T09:14:00Z</cp:lastPrinted>
  <dcterms:created xsi:type="dcterms:W3CDTF">2026-08-18T06:02:00Z</dcterms:created>
  <dcterms:modified xsi:type="dcterms:W3CDTF">2026-08-18T06:08:00Z</dcterms:modified>
</cp:coreProperties>
</file>