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4C751" w14:textId="77777777" w:rsidR="00300A3E" w:rsidRPr="009020EF" w:rsidRDefault="00300A3E" w:rsidP="00300A3E">
      <w:pPr>
        <w:jc w:val="left"/>
        <w:rPr>
          <w:rFonts w:asciiTheme="majorEastAsia" w:eastAsiaTheme="majorEastAsia" w:hAnsiTheme="majorEastAsia"/>
          <w:szCs w:val="21"/>
        </w:rPr>
      </w:pPr>
      <w:r w:rsidRPr="009020EF">
        <w:rPr>
          <w:rFonts w:asciiTheme="majorEastAsia" w:eastAsiaTheme="majorEastAsia" w:hAnsiTheme="majorEastAsia" w:hint="eastAsia"/>
          <w:szCs w:val="21"/>
        </w:rPr>
        <w:t>（</w:t>
      </w:r>
      <w:bookmarkStart w:id="0" w:name="_GoBack"/>
      <w:bookmarkEnd w:id="0"/>
      <w:r w:rsidRPr="009020EF">
        <w:rPr>
          <w:rFonts w:asciiTheme="majorEastAsia" w:eastAsiaTheme="majorEastAsia" w:hAnsiTheme="majorEastAsia" w:hint="eastAsia"/>
          <w:szCs w:val="21"/>
        </w:rPr>
        <w:t>様式第</w:t>
      </w:r>
      <w:r>
        <w:rPr>
          <w:rFonts w:asciiTheme="majorEastAsia" w:eastAsiaTheme="majorEastAsia" w:hAnsiTheme="majorEastAsia" w:hint="eastAsia"/>
          <w:szCs w:val="21"/>
        </w:rPr>
        <w:t>１</w:t>
      </w:r>
      <w:r w:rsidRPr="009020EF">
        <w:rPr>
          <w:rFonts w:asciiTheme="majorEastAsia" w:eastAsiaTheme="majorEastAsia" w:hAnsiTheme="majorEastAsia" w:hint="eastAsia"/>
          <w:szCs w:val="21"/>
        </w:rPr>
        <w:t>号）</w:t>
      </w:r>
    </w:p>
    <w:p w14:paraId="59607166" w14:textId="77777777" w:rsidR="00300A3E" w:rsidRPr="00C3451E" w:rsidRDefault="00300A3E" w:rsidP="00300A3E">
      <w:pPr>
        <w:spacing w:line="360" w:lineRule="exact"/>
        <w:jc w:val="right"/>
        <w:rPr>
          <w:rFonts w:asciiTheme="minorEastAsia" w:eastAsiaTheme="minorEastAsia" w:hAnsiTheme="minorEastAsia" w:cs="ＭＳ Ｐゴシック"/>
          <w:kern w:val="0"/>
          <w:sz w:val="24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 xml:space="preserve">令和　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年　　月　　　日</w:t>
      </w:r>
    </w:p>
    <w:p w14:paraId="63EB3762" w14:textId="77777777" w:rsidR="00300A3E" w:rsidRPr="00C3451E" w:rsidRDefault="00300A3E" w:rsidP="00300A3E">
      <w:pPr>
        <w:spacing w:line="360" w:lineRule="exact"/>
        <w:jc w:val="right"/>
        <w:rPr>
          <w:rFonts w:hAnsi="ＭＳ 明朝" w:cs="ＭＳ Ｐゴシック"/>
          <w:kern w:val="0"/>
          <w:sz w:val="24"/>
          <w:szCs w:val="21"/>
        </w:rPr>
      </w:pPr>
    </w:p>
    <w:p w14:paraId="5DE4B8B8" w14:textId="77777777" w:rsidR="00606D9B" w:rsidRDefault="00300A3E" w:rsidP="005401BA">
      <w:pPr>
        <w:widowControl/>
        <w:spacing w:line="276" w:lineRule="auto"/>
        <w:ind w:firstLineChars="1900" w:firstLine="4560"/>
        <w:jc w:val="left"/>
        <w:rPr>
          <w:rFonts w:ascii="ＭＳ 明朝" w:hAnsi="Times New Roman" w:cs="ＭＳ 明朝"/>
          <w:kern w:val="0"/>
          <w:sz w:val="24"/>
          <w:szCs w:val="21"/>
        </w:rPr>
      </w:pPr>
      <w:r w:rsidRPr="00606D9B">
        <w:rPr>
          <w:rFonts w:ascii="ＭＳ 明朝" w:hAnsi="Times New Roman" w:cs="ＭＳ 明朝" w:hint="eastAsia"/>
          <w:kern w:val="0"/>
          <w:sz w:val="24"/>
          <w:szCs w:val="21"/>
        </w:rPr>
        <w:t xml:space="preserve">会社名　　　　　　　　　　　　　</w:t>
      </w:r>
    </w:p>
    <w:p w14:paraId="1BE1C2D2" w14:textId="77777777" w:rsidR="00606D9B" w:rsidRDefault="00606D9B" w:rsidP="005401BA">
      <w:pPr>
        <w:widowControl/>
        <w:spacing w:line="276" w:lineRule="auto"/>
        <w:ind w:firstLineChars="1900" w:firstLine="4560"/>
        <w:jc w:val="left"/>
        <w:rPr>
          <w:rFonts w:ascii="ＭＳ 明朝" w:hAnsi="Times New Roman" w:cs="ＭＳ 明朝"/>
          <w:kern w:val="0"/>
          <w:sz w:val="24"/>
          <w:szCs w:val="21"/>
        </w:rPr>
      </w:pPr>
      <w:r>
        <w:rPr>
          <w:rFonts w:ascii="ＭＳ 明朝" w:hAnsi="Times New Roman" w:cs="ＭＳ 明朝" w:hint="eastAsia"/>
          <w:kern w:val="0"/>
          <w:sz w:val="24"/>
          <w:szCs w:val="21"/>
        </w:rPr>
        <w:t>所在地</w:t>
      </w:r>
    </w:p>
    <w:p w14:paraId="70C9F23C" w14:textId="77777777" w:rsidR="00606D9B" w:rsidRDefault="00606D9B" w:rsidP="005401BA">
      <w:pPr>
        <w:widowControl/>
        <w:spacing w:line="276" w:lineRule="auto"/>
        <w:ind w:firstLineChars="1900" w:firstLine="4560"/>
        <w:jc w:val="left"/>
        <w:rPr>
          <w:rFonts w:ascii="ＭＳ 明朝" w:hAnsi="Times New Roman" w:cs="ＭＳ 明朝"/>
          <w:kern w:val="0"/>
          <w:sz w:val="24"/>
          <w:szCs w:val="21"/>
        </w:rPr>
      </w:pPr>
      <w:r>
        <w:rPr>
          <w:rFonts w:ascii="ＭＳ 明朝" w:hAnsi="Times New Roman" w:cs="ＭＳ 明朝" w:hint="eastAsia"/>
          <w:kern w:val="0"/>
          <w:sz w:val="24"/>
          <w:szCs w:val="21"/>
        </w:rPr>
        <w:t>担当者氏名</w:t>
      </w:r>
    </w:p>
    <w:p w14:paraId="027D8300" w14:textId="77777777" w:rsidR="00606D9B" w:rsidRDefault="00606D9B" w:rsidP="005401BA">
      <w:pPr>
        <w:widowControl/>
        <w:spacing w:line="276" w:lineRule="auto"/>
        <w:ind w:firstLineChars="1900" w:firstLine="4560"/>
        <w:jc w:val="left"/>
        <w:rPr>
          <w:rFonts w:ascii="ＭＳ 明朝" w:hAnsi="Times New Roman" w:cs="ＭＳ 明朝"/>
          <w:kern w:val="0"/>
          <w:sz w:val="24"/>
          <w:szCs w:val="21"/>
        </w:rPr>
      </w:pPr>
      <w:r>
        <w:rPr>
          <w:rFonts w:ascii="ＭＳ 明朝" w:hAnsi="Times New Roman" w:cs="ＭＳ 明朝" w:hint="eastAsia"/>
          <w:kern w:val="0"/>
          <w:sz w:val="24"/>
          <w:szCs w:val="21"/>
        </w:rPr>
        <w:t>電話番号</w:t>
      </w:r>
    </w:p>
    <w:p w14:paraId="28E3C5FF" w14:textId="452F8B4C" w:rsidR="00606D9B" w:rsidRDefault="00606D9B" w:rsidP="005401BA">
      <w:pPr>
        <w:widowControl/>
        <w:spacing w:line="276" w:lineRule="auto"/>
        <w:ind w:firstLineChars="1900" w:firstLine="4560"/>
        <w:jc w:val="left"/>
        <w:rPr>
          <w:rFonts w:ascii="ＭＳ 明朝" w:hAnsi="Times New Roman" w:cs="ＭＳ 明朝"/>
          <w:kern w:val="0"/>
          <w:sz w:val="24"/>
          <w:szCs w:val="21"/>
        </w:rPr>
      </w:pPr>
      <w:r w:rsidRPr="00C3451E">
        <w:rPr>
          <w:rFonts w:hAnsi="ＭＳ 明朝" w:cs="ＭＳ Ｐゴシック" w:hint="eastAsia"/>
          <w:kern w:val="0"/>
          <w:sz w:val="24"/>
          <w:szCs w:val="21"/>
        </w:rPr>
        <w:t>E-mail</w:t>
      </w:r>
    </w:p>
    <w:p w14:paraId="51B8A8EE" w14:textId="4A4092DE" w:rsidR="00300A3E" w:rsidRPr="00606D9B" w:rsidRDefault="00300A3E" w:rsidP="00300A3E">
      <w:pPr>
        <w:widowControl/>
        <w:spacing w:line="340" w:lineRule="exact"/>
        <w:ind w:firstLineChars="1900" w:firstLine="4560"/>
        <w:jc w:val="left"/>
        <w:rPr>
          <w:rFonts w:hAnsi="ＭＳ 明朝" w:cs="ＭＳ Ｐゴシック"/>
          <w:kern w:val="0"/>
          <w:sz w:val="24"/>
          <w:szCs w:val="21"/>
        </w:rPr>
      </w:pPr>
      <w:r w:rsidRPr="00606D9B">
        <w:rPr>
          <w:rFonts w:ascii="ＭＳ 明朝" w:hAnsi="Times New Roman" w:cs="ＭＳ 明朝" w:hint="eastAsia"/>
          <w:kern w:val="0"/>
          <w:sz w:val="24"/>
          <w:szCs w:val="21"/>
        </w:rPr>
        <w:t xml:space="preserve">　　　</w:t>
      </w:r>
    </w:p>
    <w:p w14:paraId="343595BE" w14:textId="77777777" w:rsidR="00300A3E" w:rsidRPr="00AB4B62" w:rsidRDefault="00300A3E" w:rsidP="00300A3E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  <w:szCs w:val="32"/>
        </w:rPr>
      </w:pPr>
    </w:p>
    <w:p w14:paraId="06BE675A" w14:textId="77777777" w:rsidR="00300A3E" w:rsidRPr="002741D0" w:rsidRDefault="00300A3E" w:rsidP="00300A3E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8"/>
          <w:szCs w:val="32"/>
        </w:rPr>
      </w:pP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質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 xml:space="preserve">　</w:t>
      </w: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問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 xml:space="preserve">　</w:t>
      </w: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書</w:t>
      </w:r>
    </w:p>
    <w:p w14:paraId="518FAC8E" w14:textId="4B717086" w:rsidR="00300A3E" w:rsidRPr="00C3451E" w:rsidRDefault="00300A3E" w:rsidP="00300A3E">
      <w:pPr>
        <w:ind w:firstLineChars="100" w:firstLine="240"/>
        <w:rPr>
          <w:sz w:val="24"/>
          <w:szCs w:val="21"/>
        </w:rPr>
      </w:pPr>
      <w:r w:rsidRPr="00300A3E">
        <w:rPr>
          <w:rFonts w:hint="eastAsia"/>
          <w:sz w:val="24"/>
        </w:rPr>
        <w:t>京田辺市大住ふれあいセンター市民ワークショップ関連業務</w:t>
      </w:r>
      <w:r>
        <w:rPr>
          <w:rFonts w:hint="eastAsia"/>
          <w:sz w:val="24"/>
          <w:szCs w:val="21"/>
        </w:rPr>
        <w:t>について</w:t>
      </w:r>
      <w:r w:rsidRPr="00C3451E">
        <w:rPr>
          <w:rFonts w:hint="eastAsia"/>
          <w:sz w:val="24"/>
          <w:szCs w:val="21"/>
        </w:rPr>
        <w:t>、次のとおり質問します。</w:t>
      </w:r>
    </w:p>
    <w:p w14:paraId="0FDB9AA8" w14:textId="77777777" w:rsidR="00300A3E" w:rsidRPr="004F551E" w:rsidRDefault="00300A3E" w:rsidP="00300A3E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0"/>
          <w:szCs w:val="20"/>
        </w:rPr>
      </w:pPr>
    </w:p>
    <w:tbl>
      <w:tblPr>
        <w:tblW w:w="866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3261"/>
        <w:gridCol w:w="4819"/>
      </w:tblGrid>
      <w:tr w:rsidR="00300A3E" w:rsidRPr="00C3451E" w14:paraId="15D78F09" w14:textId="77777777" w:rsidTr="005769C3">
        <w:trPr>
          <w:trHeight w:val="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D50D" w14:textId="77777777" w:rsidR="00300A3E" w:rsidRPr="00C3451E" w:rsidRDefault="00300A3E" w:rsidP="005769C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</w:tcPr>
          <w:p w14:paraId="11A25281" w14:textId="77777777" w:rsidR="00300A3E" w:rsidRPr="00C3451E" w:rsidRDefault="00300A3E" w:rsidP="005769C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明朝" w:hAnsi="ＭＳ 明朝" w:cs="ＭＳ Ｐゴシック" w:hint="eastAsia"/>
                <w:kern w:val="0"/>
                <w:sz w:val="24"/>
                <w:szCs w:val="21"/>
              </w:rPr>
              <w:t>質問項目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43DF3B" w14:textId="77777777" w:rsidR="00300A3E" w:rsidRPr="00C3451E" w:rsidRDefault="00300A3E" w:rsidP="005769C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>質問要旨</w:t>
            </w:r>
          </w:p>
        </w:tc>
      </w:tr>
      <w:tr w:rsidR="00300A3E" w:rsidRPr="00C3451E" w14:paraId="1C748775" w14:textId="77777777" w:rsidTr="005769C3">
        <w:trPr>
          <w:trHeight w:val="1701"/>
        </w:trPr>
        <w:tc>
          <w:tcPr>
            <w:tcW w:w="5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1361" w14:textId="77777777" w:rsidR="00300A3E" w:rsidRPr="00C3451E" w:rsidRDefault="00300A3E" w:rsidP="005769C3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CF322E" w14:textId="77777777" w:rsidR="00300A3E" w:rsidRPr="00C3451E" w:rsidRDefault="00300A3E" w:rsidP="005769C3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C4BC31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1"/>
              </w:rPr>
            </w:pPr>
          </w:p>
        </w:tc>
      </w:tr>
      <w:tr w:rsidR="00300A3E" w:rsidRPr="00C3451E" w14:paraId="04CA12EE" w14:textId="77777777" w:rsidTr="005769C3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5D4F" w14:textId="77777777" w:rsidR="00300A3E" w:rsidRPr="00C3451E" w:rsidRDefault="00300A3E" w:rsidP="005769C3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717652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D4DA5D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300A3E" w:rsidRPr="00C3451E" w14:paraId="1EDDC015" w14:textId="77777777" w:rsidTr="005769C3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F293" w14:textId="77777777" w:rsidR="00300A3E" w:rsidRPr="00C3451E" w:rsidRDefault="00300A3E" w:rsidP="005769C3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 xml:space="preserve">3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1AE180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4994CA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300A3E" w:rsidRPr="00C3451E" w14:paraId="50DC2F2D" w14:textId="77777777" w:rsidTr="005769C3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B009" w14:textId="77777777" w:rsidR="00300A3E" w:rsidRPr="00C3451E" w:rsidRDefault="00300A3E" w:rsidP="005769C3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 xml:space="preserve">4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540AE9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33449E" w14:textId="77777777" w:rsidR="00300A3E" w:rsidRPr="00C3451E" w:rsidRDefault="00300A3E" w:rsidP="005769C3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</w:tbl>
    <w:p w14:paraId="1D9C118C" w14:textId="2D0CF807" w:rsidR="00CE77DA" w:rsidRPr="00606D9B" w:rsidRDefault="00300A3E" w:rsidP="00606D9B">
      <w:pPr>
        <w:widowControl/>
        <w:spacing w:line="0" w:lineRule="atLeast"/>
        <w:ind w:left="84"/>
        <w:jc w:val="left"/>
        <w:rPr>
          <w:rFonts w:asciiTheme="minorEastAsia" w:eastAsiaTheme="minorEastAsia" w:hAnsiTheme="minorEastAsia" w:cs="ＭＳ Ｐゴシック"/>
          <w:kern w:val="0"/>
          <w:sz w:val="24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※記入行が不足する場合は、適宜、行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を</w:t>
      </w: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追加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して対応すること。</w:t>
      </w:r>
    </w:p>
    <w:p w14:paraId="41218223" w14:textId="1784F39A" w:rsidR="005401BA" w:rsidRDefault="005401BA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</w:p>
    <w:sectPr w:rsidR="005401BA" w:rsidSect="005401BA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F0322" w14:textId="77777777" w:rsidR="0075316C" w:rsidRDefault="0075316C" w:rsidP="00FF004E">
      <w:r>
        <w:separator/>
      </w:r>
    </w:p>
  </w:endnote>
  <w:endnote w:type="continuationSeparator" w:id="0">
    <w:p w14:paraId="0C9DE8BB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78A64" w14:textId="77777777" w:rsidR="0075316C" w:rsidRDefault="0075316C" w:rsidP="00FF004E">
      <w:r>
        <w:separator/>
      </w:r>
    </w:p>
  </w:footnote>
  <w:footnote w:type="continuationSeparator" w:id="0">
    <w:p w14:paraId="41103707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2E"/>
    <w:rsid w:val="0020371C"/>
    <w:rsid w:val="00300A3E"/>
    <w:rsid w:val="00307901"/>
    <w:rsid w:val="003B680B"/>
    <w:rsid w:val="00423DC0"/>
    <w:rsid w:val="005401BA"/>
    <w:rsid w:val="00544B10"/>
    <w:rsid w:val="00591DB0"/>
    <w:rsid w:val="005D1B5E"/>
    <w:rsid w:val="006000AD"/>
    <w:rsid w:val="00606D9B"/>
    <w:rsid w:val="006D2CB4"/>
    <w:rsid w:val="00740C4D"/>
    <w:rsid w:val="0075316C"/>
    <w:rsid w:val="00802E6D"/>
    <w:rsid w:val="008167DF"/>
    <w:rsid w:val="00824A99"/>
    <w:rsid w:val="00834E5B"/>
    <w:rsid w:val="008B2BBE"/>
    <w:rsid w:val="009020EF"/>
    <w:rsid w:val="00B41416"/>
    <w:rsid w:val="00B5352E"/>
    <w:rsid w:val="00C53F78"/>
    <w:rsid w:val="00C83EE2"/>
    <w:rsid w:val="00CC2D24"/>
    <w:rsid w:val="00CD3B70"/>
    <w:rsid w:val="00CE77DA"/>
    <w:rsid w:val="00E53669"/>
    <w:rsid w:val="00EC582E"/>
    <w:rsid w:val="00F342DD"/>
    <w:rsid w:val="00F377A5"/>
    <w:rsid w:val="00F6218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753655C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7265-0C77-4ECE-BE06-A74F4DE4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B03B9245.dotm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4</cp:revision>
  <cp:lastPrinted>2026-08-10T09:14:00Z</cp:lastPrinted>
  <dcterms:created xsi:type="dcterms:W3CDTF">2026-08-18T06:02:00Z</dcterms:created>
  <dcterms:modified xsi:type="dcterms:W3CDTF">2026-08-18T06:06:00Z</dcterms:modified>
</cp:coreProperties>
</file>