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FA95E" w14:textId="77777777" w:rsidR="007E0A8C" w:rsidRDefault="007E0A8C" w:rsidP="00E567BC">
      <w:pPr>
        <w:adjustRightInd/>
        <w:spacing w:line="274" w:lineRule="exact"/>
      </w:pPr>
      <w:bookmarkStart w:id="0" w:name="_GoBack"/>
      <w:bookmarkEnd w:id="0"/>
    </w:p>
    <w:p w14:paraId="26C1427B" w14:textId="77777777" w:rsidR="00054CB3" w:rsidRDefault="00054CB3" w:rsidP="00E567BC">
      <w:pPr>
        <w:adjustRightInd/>
        <w:spacing w:line="274" w:lineRule="exact"/>
      </w:pPr>
    </w:p>
    <w:p w14:paraId="5F203F86" w14:textId="77777777" w:rsidR="00E567BC" w:rsidRDefault="00E567BC" w:rsidP="00E567BC">
      <w:pPr>
        <w:adjustRightInd/>
        <w:spacing w:line="274" w:lineRule="exact"/>
      </w:pPr>
      <w:r>
        <w:rPr>
          <w:rFonts w:hint="eastAsia"/>
        </w:rPr>
        <w:t>（様式第３号－５）</w:t>
      </w:r>
    </w:p>
    <w:p w14:paraId="7331E586" w14:textId="26520BC6" w:rsidR="007E0A8C" w:rsidRDefault="00E567BC" w:rsidP="007E0A8C">
      <w:pPr>
        <w:adjustRightInd/>
        <w:spacing w:line="334" w:lineRule="exact"/>
        <w:jc w:val="center"/>
        <w:rPr>
          <w:spacing w:val="4"/>
          <w:sz w:val="28"/>
          <w:szCs w:val="28"/>
        </w:rPr>
      </w:pPr>
      <w:r>
        <w:rPr>
          <w:rFonts w:hint="eastAsia"/>
          <w:spacing w:val="4"/>
          <w:sz w:val="28"/>
          <w:szCs w:val="28"/>
        </w:rPr>
        <w:t>研修日程及びカリキュラム表</w:t>
      </w:r>
    </w:p>
    <w:tbl>
      <w:tblPr>
        <w:tblW w:w="10353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31"/>
        <w:gridCol w:w="2211"/>
        <w:gridCol w:w="2835"/>
        <w:gridCol w:w="1553"/>
        <w:gridCol w:w="1623"/>
      </w:tblGrid>
      <w:tr w:rsidR="00637337" w:rsidRPr="00637337" w14:paraId="7B362AE1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3F2A75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  <w:lang w:eastAsia="zh-CN"/>
              </w:rPr>
            </w:pPr>
            <w:r w:rsidRPr="00637337">
              <w:rPr>
                <w:rFonts w:hint="eastAsia"/>
                <w:color w:val="auto"/>
                <w:kern w:val="2"/>
                <w:lang w:eastAsia="zh-CN"/>
              </w:rPr>
              <w:t>日　付　(曜)</w:t>
            </w:r>
          </w:p>
          <w:p w14:paraId="7E4CB02E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  <w:lang w:eastAsia="zh-CN"/>
              </w:rPr>
            </w:pPr>
            <w:r w:rsidRPr="00637337">
              <w:rPr>
                <w:rFonts w:hint="eastAsia"/>
                <w:color w:val="auto"/>
                <w:kern w:val="2"/>
                <w:lang w:eastAsia="zh-CN"/>
              </w:rPr>
              <w:t>研修時間</w:t>
            </w:r>
          </w:p>
          <w:p w14:paraId="5F0FC135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  <w:lang w:eastAsia="zh-CN"/>
              </w:rPr>
            </w:pPr>
            <w:r w:rsidRPr="00637337">
              <w:rPr>
                <w:rFonts w:hint="eastAsia"/>
                <w:color w:val="auto"/>
                <w:kern w:val="2"/>
                <w:lang w:eastAsia="zh-CN"/>
              </w:rPr>
              <w:t>(実質時間数)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3E8B0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int="eastAsia"/>
                <w:color w:val="auto"/>
                <w:kern w:val="2"/>
              </w:rPr>
              <w:t>研修科目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B2B15B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int="eastAsia"/>
                <w:color w:val="auto"/>
                <w:kern w:val="2"/>
              </w:rPr>
              <w:t>内　　　容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4ACEFF" w14:textId="77777777" w:rsidR="00511367" w:rsidRPr="00637337" w:rsidRDefault="008D70D8" w:rsidP="008D70D8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講師（資格）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F3C56F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int="eastAsia"/>
                <w:color w:val="auto"/>
                <w:kern w:val="2"/>
              </w:rPr>
              <w:t>実施</w:t>
            </w:r>
          </w:p>
          <w:p w14:paraId="1BEA0107" w14:textId="77777777" w:rsidR="00511367" w:rsidRPr="00637337" w:rsidRDefault="00511367" w:rsidP="004A3F7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int="eastAsia"/>
                <w:color w:val="auto"/>
                <w:kern w:val="2"/>
              </w:rPr>
              <w:t>会場</w:t>
            </w:r>
          </w:p>
        </w:tc>
      </w:tr>
      <w:tr w:rsidR="008A5D42" w:rsidRPr="00637337" w14:paraId="78D81575" w14:textId="77777777" w:rsidTr="003A0993">
        <w:trPr>
          <w:trHeight w:val="816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17E290" w14:textId="7B3C664B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5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日（土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10A11D2" w14:textId="538BC08B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9:00～12:10</w:t>
            </w:r>
          </w:p>
          <w:p w14:paraId="0E2F8A15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D11015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職務の理解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62E844" w14:textId="77777777" w:rsidR="008A5D42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◆多様なサービスの理解</w:t>
            </w:r>
          </w:p>
          <w:p w14:paraId="0527F3FB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B5D8B2" w14:textId="2C7E597F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6F954" w14:textId="1ADC82DE" w:rsidR="008A5D42" w:rsidRPr="00637337" w:rsidRDefault="008A5D42" w:rsidP="008A5D42">
            <w:pPr>
              <w:kinsoku w:val="0"/>
              <w:overflowPunct w:val="0"/>
              <w:spacing w:line="274" w:lineRule="exact"/>
              <w:jc w:val="both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685A9DAB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C12C8" w14:textId="7F4DF593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5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日（土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05191B7" w14:textId="5BD82933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13:00～16:10</w:t>
            </w:r>
          </w:p>
          <w:p w14:paraId="5F3F3A50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FFFB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0FC1" w14:textId="77777777" w:rsidR="008A5D42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◆介護職の仕事内容や現場の理解</w:t>
            </w:r>
          </w:p>
          <w:p w14:paraId="24B7BE91" w14:textId="77777777" w:rsidR="008A5D42" w:rsidRPr="003A0993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3B60B" w14:textId="4DB17687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A661" w14:textId="0197AF64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7C737D9B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5F9F6E" w14:textId="1176322A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8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3A0993"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7DB09150" w14:textId="2228ADDA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17:50～19:20</w:t>
            </w:r>
          </w:p>
          <w:p w14:paraId="47912CA0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: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3</w:t>
            </w: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0）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C733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介護における尊厳の保持・自立支援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B789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◆人権と尊厳を支える介護</w:t>
            </w:r>
          </w:p>
          <w:p w14:paraId="7C8CCB99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◆自立に向けた介護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2C7E" w14:textId="6F64C556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3E9F57" w14:textId="5E5FE06C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6FDCDBF7" w14:textId="77777777" w:rsidTr="003A0993"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69B91" w14:textId="626EAFF6" w:rsidR="008A5D42" w:rsidRPr="00637337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8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13AAF80C" w14:textId="4AB10F10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19:30～21:00</w:t>
            </w:r>
          </w:p>
          <w:p w14:paraId="20FAAD4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: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3</w:t>
            </w: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0）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D5D96D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障害の理解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0EA0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◆障害の基礎的理解</w:t>
            </w:r>
          </w:p>
          <w:p w14:paraId="1E54FCC6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◆障害の医学的側面、生活障害、心理・行動の特徴、かかわり支援等の基礎知識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E6D5D" w14:textId="21DE0A21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066851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5FE78372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EF8C58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7B7F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D706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◆家族の心理、かかわり支援の理解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C6E6" w14:textId="0B867D58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4AE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326596CF" w14:textId="77777777" w:rsidTr="003A0993">
        <w:trPr>
          <w:trHeight w:val="960"/>
        </w:trPr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A9756" w14:textId="300FDE60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3A0993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16069398" w14:textId="5607D54E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6E0B41FA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F111A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介護の基本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6FE0E6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◆介護職の役割、専門性と多職種との連携</w:t>
            </w:r>
          </w:p>
          <w:p w14:paraId="151391DA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◆介護職の職業倫理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4234" w14:textId="6491692A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5B536" w14:textId="451325A0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54177749" w14:textId="77777777" w:rsidTr="003A0993">
        <w:trPr>
          <w:trHeight w:val="960"/>
        </w:trPr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5753E5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A6A1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8511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◆介護における安全の確保とリスクマネジメント</w:t>
            </w:r>
          </w:p>
          <w:p w14:paraId="2371A423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◆介護職の安全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FB95" w14:textId="706A104B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1"/>
                <w:szCs w:val="21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53FB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3835CCDD" w14:textId="77777777" w:rsidTr="003A0993"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800B7" w14:textId="2809D63F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3A0993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5CEC7F7D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4BEC08E3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DC9D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介護・福祉サービスの理解と医療との連携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89EE" w14:textId="77777777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◆医療との連携とリハビリテーション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20B9" w14:textId="0CC329F2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理学療法士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81BF7" w14:textId="68AAC47C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7BAA33CB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11720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0DC1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85A0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◆介護保険制度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2BBE2" w14:textId="716BE15E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社会福祉士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E8752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3E3207FF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1FF3C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990D1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6A9C" w14:textId="1BC440D1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◆障害者自立支援制度およびその他の制度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79D7F" w14:textId="0BA9CE00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社会福祉士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1B4CD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550EF08B" w14:textId="77777777" w:rsidTr="003A0993"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4182F" w14:textId="2149D0BB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19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3A0993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08C108C7" w14:textId="71820B75" w:rsidR="008A5D42" w:rsidRPr="00637337" w:rsidRDefault="003A0993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9：00～12：10</w:t>
            </w:r>
          </w:p>
          <w:p w14:paraId="2250777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34F59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介護におけるコミュニケーション技術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B146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◆介護におけるコミュニケーション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B2DDF" w14:textId="07F087EB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F5B851F" w14:textId="21EB7422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06F57DAB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EEF1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83DF2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2C25" w14:textId="77777777" w:rsidR="008A5D42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◆介護におけるチームのコミュニケーション</w:t>
            </w:r>
          </w:p>
          <w:p w14:paraId="638D43E7" w14:textId="060F8613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2F0B3" w14:textId="23239CFF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-12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-12"/>
                <w:kern w:val="2"/>
              </w:rPr>
              <w:t>介護支援専門員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8DF8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4D31CB94" w14:textId="77777777" w:rsidTr="003A0993"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2C165" w14:textId="4028BAF6" w:rsidR="008A5D42" w:rsidRDefault="00C97FE8" w:rsidP="00C97FE8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19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日（土</w:t>
            </w:r>
            <w:r w:rsidR="008A5D42"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302148E9" w14:textId="37CC64CA" w:rsidR="008A5D42" w:rsidRPr="00637337" w:rsidRDefault="003A0993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13：00～16：10</w:t>
            </w:r>
          </w:p>
          <w:p w14:paraId="53D90F01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217F91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老化の理解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AE3A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◆老化に伴うこころとからだの変化と日常</w:t>
            </w:r>
          </w:p>
        </w:tc>
        <w:tc>
          <w:tcPr>
            <w:tcW w:w="15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0CD12" w14:textId="503CCA68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28181C" w14:textId="1821DFDD" w:rsidR="008A5D42" w:rsidRDefault="008A5D42" w:rsidP="008A5D42">
            <w:r w:rsidRPr="008F4FC7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291E93" w:rsidRPr="00637337" w14:paraId="5BF6D607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BCBB4" w14:textId="77777777" w:rsidR="00291E93" w:rsidRPr="00637337" w:rsidRDefault="00291E93" w:rsidP="00291E93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2712F" w14:textId="77777777" w:rsidR="00291E93" w:rsidRPr="00637337" w:rsidRDefault="00291E93" w:rsidP="00291E93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0C24" w14:textId="00FA420B" w:rsidR="00291E93" w:rsidRPr="00637337" w:rsidRDefault="00291E93" w:rsidP="00291E93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◆高齢者と健康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　</w:t>
            </w:r>
          </w:p>
        </w:tc>
        <w:tc>
          <w:tcPr>
            <w:tcW w:w="15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7827E" w14:textId="77777777" w:rsidR="00291E93" w:rsidRPr="004F3CE6" w:rsidRDefault="00291E93" w:rsidP="00291E93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6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5E533" w14:textId="77777777" w:rsidR="00291E93" w:rsidRPr="00637337" w:rsidRDefault="00291E93" w:rsidP="00291E93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</w:tr>
      <w:tr w:rsidR="008A5D42" w:rsidRPr="00637337" w14:paraId="5A4876AC" w14:textId="77777777" w:rsidTr="003A0993">
        <w:tc>
          <w:tcPr>
            <w:tcW w:w="21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7DB82A" w14:textId="2495F9C5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24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0B5126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CF8A675" w14:textId="4326DFB9" w:rsidR="008A5D42" w:rsidRPr="00637337" w:rsidRDefault="003A0993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17：50～21：00</w:t>
            </w:r>
          </w:p>
          <w:p w14:paraId="61922AF4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6B70B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認知症の理解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0A1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18"/>
                <w:szCs w:val="18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</w:t>
            </w:r>
            <w:r w:rsidRPr="00645EF8">
              <w:rPr>
                <w:rFonts w:hAnsi="Times New Roman" w:cs="Times New Roman" w:hint="eastAsia"/>
                <w:color w:val="auto"/>
                <w:sz w:val="21"/>
                <w:szCs w:val="18"/>
                <w:fitText w:val="2100" w:id="1164701185"/>
              </w:rPr>
              <w:t>認知症を取り巻く状況</w:t>
            </w:r>
          </w:p>
          <w:p w14:paraId="77761B07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◆医学的側面から見た認知症の基礎と健康管理</w:t>
            </w:r>
          </w:p>
          <w:p w14:paraId="08F7DE99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◆認知症に伴うこころ</w:t>
            </w:r>
            <w:r w:rsidRPr="007F36D3">
              <w:rPr>
                <w:rFonts w:hAnsi="Times New Roman" w:cs="Times New Roman" w:hint="eastAsia"/>
                <w:color w:val="auto"/>
                <w:w w:val="85"/>
                <w:fitText w:val="2475" w:id="1166322691"/>
              </w:rPr>
              <w:t>とからだの変化と日常生</w:t>
            </w:r>
            <w:r w:rsidRPr="007F36D3">
              <w:rPr>
                <w:rFonts w:hAnsi="Times New Roman" w:cs="Times New Roman" w:hint="eastAsia"/>
                <w:color w:val="auto"/>
                <w:spacing w:val="157"/>
                <w:w w:val="85"/>
                <w:fitText w:val="2475" w:id="1166322691"/>
              </w:rPr>
              <w:t>活</w:t>
            </w:r>
          </w:p>
        </w:tc>
        <w:tc>
          <w:tcPr>
            <w:tcW w:w="15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A4D6DB" w14:textId="4604869E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D36EA4" w14:textId="4A5DD408" w:rsidR="008A5D42" w:rsidRDefault="008A5D42" w:rsidP="008A5D42">
            <w:r w:rsidRPr="00371695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37337" w14:paraId="79C6FD4C" w14:textId="77777777" w:rsidTr="003A0993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D904F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5E8CA" w14:textId="77777777" w:rsidR="008A5D42" w:rsidRPr="00637337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E97" w14:textId="77777777" w:rsidR="008A5D42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37337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◆家族への支援</w:t>
            </w:r>
          </w:p>
          <w:p w14:paraId="07C5BE06" w14:textId="52F75AD5" w:rsidR="003A0993" w:rsidRPr="00637337" w:rsidRDefault="003A0993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44C2" w14:textId="36AD3191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AE1A" w14:textId="77777777" w:rsidR="008A5D42" w:rsidRPr="00637337" w:rsidRDefault="008A5D42" w:rsidP="008A5D42">
            <w:pPr>
              <w:rPr>
                <w:color w:val="auto"/>
              </w:rPr>
            </w:pPr>
          </w:p>
        </w:tc>
      </w:tr>
      <w:tr w:rsidR="008A5D42" w:rsidRPr="00620991" w14:paraId="4F63FD95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4A91" w14:textId="66433FD7" w:rsidR="008A5D42" w:rsidRDefault="000B5126" w:rsidP="00C97FE8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lastRenderedPageBreak/>
              <w:t>9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29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日(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)</w:t>
            </w:r>
          </w:p>
          <w:p w14:paraId="57A167B3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1EC47398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935CAA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こころとからだのしくみと生活支援技術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ECC7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jc w:val="both"/>
              <w:rPr>
                <w:color w:val="auto"/>
                <w:kern w:val="2"/>
              </w:rPr>
            </w:pPr>
            <w:r w:rsidRPr="00620991">
              <w:rPr>
                <w:rFonts w:hint="eastAsia"/>
                <w:color w:val="auto"/>
                <w:kern w:val="2"/>
              </w:rPr>
              <w:t>◆生活支援技術演習</w:t>
            </w:r>
          </w:p>
          <w:p w14:paraId="4AC6746B" w14:textId="77777777" w:rsidR="008A5D42" w:rsidRDefault="008A5D42" w:rsidP="008A5D42">
            <w:pPr>
              <w:kinsoku w:val="0"/>
              <w:overflowPunct w:val="0"/>
              <w:spacing w:line="274" w:lineRule="exact"/>
              <w:jc w:val="both"/>
              <w:rPr>
                <w:color w:val="auto"/>
                <w:kern w:val="2"/>
                <w:sz w:val="20"/>
                <w:szCs w:val="20"/>
              </w:rPr>
            </w:pPr>
            <w:r w:rsidRPr="00620991">
              <w:rPr>
                <w:rFonts w:hint="eastAsia"/>
                <w:color w:val="auto"/>
                <w:kern w:val="2"/>
                <w:sz w:val="20"/>
                <w:szCs w:val="20"/>
              </w:rPr>
              <w:t>（介護過程の基礎的理解）</w:t>
            </w:r>
          </w:p>
          <w:p w14:paraId="3A6D1CD1" w14:textId="77777777" w:rsidR="008A5D42" w:rsidRPr="00D600AC" w:rsidRDefault="008A5D42" w:rsidP="008A5D42">
            <w:pPr>
              <w:kinsoku w:val="0"/>
              <w:overflowPunct w:val="0"/>
              <w:spacing w:line="274" w:lineRule="exact"/>
              <w:jc w:val="both"/>
              <w:rPr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3124" w14:textId="2D535D2C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ECE6" w14:textId="5CDBE2CB" w:rsidR="008A5D42" w:rsidRDefault="008A5D42" w:rsidP="008A5D42">
            <w:r w:rsidRPr="00371695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20991" w14:paraId="23090412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85B3F" w14:textId="3BE9A415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0D5456A3" w14:textId="77777777" w:rsidR="00A571D1" w:rsidRPr="00620991" w:rsidRDefault="00A571D1" w:rsidP="00A571D1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1BF14BCB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55E4D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623F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 w:rsidRPr="00620991">
              <w:rPr>
                <w:rFonts w:hint="eastAsia"/>
                <w:color w:val="auto"/>
                <w:kern w:val="2"/>
              </w:rPr>
              <w:t>◆生活支援技術演習</w:t>
            </w:r>
          </w:p>
          <w:p w14:paraId="36D90685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int="eastAsia"/>
                <w:color w:val="auto"/>
                <w:kern w:val="2"/>
                <w:sz w:val="20"/>
                <w:szCs w:val="20"/>
              </w:rPr>
              <w:t>（介護過程の基礎的理解）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4BF8" w14:textId="722A1E20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2C02" w14:textId="477D16C7" w:rsidR="008A5D42" w:rsidRDefault="008A5D42" w:rsidP="008A5D42">
            <w:r w:rsidRPr="00371695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620991" w14:paraId="09C38164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FAFC" w14:textId="28C02F62" w:rsidR="008A5D42" w:rsidRDefault="00C97FE8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 w:rsidR="000B5126">
              <w:rPr>
                <w:rFonts w:hAnsi="Times New Roman" w:cs="Times New Roman" w:hint="eastAsia"/>
                <w:color w:val="auto"/>
                <w:spacing w:val="16"/>
                <w:kern w:val="2"/>
              </w:rPr>
              <w:t>3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F23951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3A16F181" w14:textId="48E8A894" w:rsidR="008A5D42" w:rsidRPr="002B0C00" w:rsidRDefault="00A571D1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9：00</w:t>
            </w:r>
            <w:r w:rsidR="00F2395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～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12：10</w:t>
            </w:r>
          </w:p>
          <w:p w14:paraId="338BADE8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B76E6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1253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5724B98A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（生活と家事）</w:t>
            </w:r>
          </w:p>
          <w:p w14:paraId="65A337FC" w14:textId="798B06A6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　1.5</w:t>
            </w:r>
            <w:r w:rsidRPr="00620991">
              <w:rPr>
                <w:rFonts w:hAnsi="Times New Roman" w:cs="Times New Roman"/>
                <w:color w:val="auto"/>
                <w:spacing w:val="16"/>
                <w:kern w:val="2"/>
              </w:rPr>
              <w:t>H</w:t>
            </w: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7D2E" w14:textId="2D7F177F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2586" w14:textId="246D9246" w:rsidR="008A5D42" w:rsidRPr="00FC0F77" w:rsidRDefault="008A5D42" w:rsidP="008A5D42">
            <w:pPr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371695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・地域交流ホール</w:t>
            </w:r>
          </w:p>
        </w:tc>
      </w:tr>
      <w:tr w:rsidR="008A5D42" w:rsidRPr="00620991" w14:paraId="46F9CBB9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FAC6F" w14:textId="10CA2FFF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3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5BF21D45" w14:textId="77777777" w:rsidR="00A571D1" w:rsidRPr="002B0C00" w:rsidRDefault="00A571D1" w:rsidP="00A571D1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13：00～16：10</w:t>
            </w:r>
          </w:p>
          <w:p w14:paraId="614106BD" w14:textId="61CF19DC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C6046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0836" w14:textId="77777777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12A5F4F5" w14:textId="77777777" w:rsidR="008A5D42" w:rsidRPr="004F3CE6" w:rsidRDefault="008A5D42" w:rsidP="008A5D42">
            <w:pPr>
              <w:kinsoku w:val="0"/>
              <w:overflowPunct w:val="0"/>
              <w:spacing w:line="274" w:lineRule="exact"/>
              <w:ind w:left="504" w:hangingChars="200" w:hanging="504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（快適な居住環境整備</w:t>
            </w:r>
          </w:p>
          <w:p w14:paraId="03B31FDE" w14:textId="77777777" w:rsidR="008A5D42" w:rsidRPr="004F3CE6" w:rsidRDefault="008A5D42" w:rsidP="008A5D42">
            <w:pPr>
              <w:kinsoku w:val="0"/>
              <w:overflowPunct w:val="0"/>
              <w:spacing w:line="274" w:lineRule="exact"/>
              <w:ind w:leftChars="100" w:left="472" w:hangingChars="100" w:hanging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と介護）1.5</w:t>
            </w:r>
            <w:r w:rsidRPr="004F3CE6">
              <w:rPr>
                <w:rFonts w:hAnsi="Times New Roman" w:cs="Times New Roman"/>
                <w:color w:val="auto"/>
                <w:spacing w:val="16"/>
                <w:kern w:val="2"/>
              </w:rPr>
              <w:t>H</w:t>
            </w: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8DE3" w14:textId="77777777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lang w:eastAsia="zh-CN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  <w:lang w:eastAsia="zh-CN"/>
              </w:rPr>
              <w:t>理学療法士</w:t>
            </w:r>
          </w:p>
          <w:p w14:paraId="13B0B116" w14:textId="728E5E32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lang w:eastAsia="zh-CN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  <w:lang w:eastAsia="zh-CN"/>
              </w:rPr>
              <w:t>作業療法士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4B0A" w14:textId="44CEDFF5" w:rsidR="008A5D42" w:rsidRDefault="008A5D42" w:rsidP="008A5D42">
            <w:r w:rsidRPr="00522813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620991" w14:paraId="5EB2811C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C838" w14:textId="69F4946D" w:rsidR="008A5D42" w:rsidRDefault="000B5126" w:rsidP="000B5126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6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663D133" w14:textId="6BC49D6E" w:rsidR="008A5D42" w:rsidRPr="00620991" w:rsidRDefault="00F23951" w:rsidP="008A5D42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17：50～21：00</w:t>
            </w:r>
          </w:p>
          <w:p w14:paraId="4E1372B2" w14:textId="1E5D8EF6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3F8D2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82F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33628906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（整容に関連したこころとからだのしくみと自立に向けた介護）</w:t>
            </w: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1.5</w:t>
            </w:r>
            <w:r w:rsidRPr="00620991">
              <w:rPr>
                <w:rFonts w:hAnsi="Times New Roman" w:cs="Times New Roman"/>
                <w:color w:val="auto"/>
                <w:spacing w:val="16"/>
                <w:kern w:val="2"/>
              </w:rPr>
              <w:t>H</w:t>
            </w: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A5FC" w14:textId="37F572EF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B173" w14:textId="77D2ABD4" w:rsidR="008A5D42" w:rsidRDefault="008A5D42" w:rsidP="008A5D42">
            <w:r w:rsidRPr="00522813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620991" w14:paraId="2BF34FE6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B9BF" w14:textId="2A65B1E7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8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EF494BF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7B421B36" w14:textId="37FB64B7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AD656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747D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158AB1AF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ind w:left="252" w:hangingChars="100" w:hanging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（移動、移乗に関連したこころとからだのしくみと自立に向けた介護）1.5</w:t>
            </w:r>
            <w:r w:rsidRPr="00620991">
              <w:rPr>
                <w:rFonts w:hAnsi="Times New Roman" w:cs="Times New Roman"/>
                <w:color w:val="auto"/>
                <w:spacing w:val="16"/>
                <w:kern w:val="2"/>
              </w:rPr>
              <w:t>H</w:t>
            </w: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53AE" w14:textId="67FC0EE9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0FB4" w14:textId="5240BE73" w:rsidR="008A5D42" w:rsidRDefault="008A5D42" w:rsidP="008A5D42">
            <w:r w:rsidRPr="00522813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620991" w14:paraId="13B655DC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2D89" w14:textId="568AF271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15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215761E1" w14:textId="77777777" w:rsidR="00A571D1" w:rsidRPr="002B0C00" w:rsidRDefault="00A571D1" w:rsidP="00A571D1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10E11CEA" w14:textId="4A079CEA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1EE878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048E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25C0A7EF" w14:textId="77777777" w:rsidR="008A5D42" w:rsidRPr="00D600AC" w:rsidRDefault="008A5D42" w:rsidP="008A5D42">
            <w:pPr>
              <w:kinsoku w:val="0"/>
              <w:overflowPunct w:val="0"/>
              <w:spacing w:line="274" w:lineRule="exact"/>
              <w:ind w:left="252" w:hangingChars="100" w:hanging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（移動、移乗に関連したこころとからだのしくみと自立に向けた介護）1.5</w:t>
            </w:r>
            <w:r w:rsidRPr="00620991">
              <w:rPr>
                <w:rFonts w:hAnsi="Times New Roman" w:cs="Times New Roman"/>
                <w:color w:val="auto"/>
                <w:spacing w:val="16"/>
                <w:kern w:val="2"/>
              </w:rPr>
              <w:t>H</w:t>
            </w: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F3D3" w14:textId="4304B3BB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E4F4" w14:textId="122E0CD6" w:rsidR="008A5D42" w:rsidRDefault="008A5D42" w:rsidP="008A5D42">
            <w:r w:rsidRPr="00522813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620991" w14:paraId="1034D02D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797C" w14:textId="788DAEA8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日（土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567EED12" w14:textId="77777777" w:rsidR="00A571D1" w:rsidRPr="002B0C00" w:rsidRDefault="00A571D1" w:rsidP="00A571D1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9：00～12：10</w:t>
            </w:r>
          </w:p>
          <w:p w14:paraId="61EF4B44" w14:textId="7A46C2AD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7493E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ABAF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26944273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（食事に関連したこころとからだのしくみと自立に向けた介護）</w:t>
            </w:r>
          </w:p>
          <w:p w14:paraId="259E1310" w14:textId="420CA10B" w:rsidR="008A5D42" w:rsidRPr="00291E93" w:rsidRDefault="008A5D42" w:rsidP="008A5D42">
            <w:pPr>
              <w:kinsoku w:val="0"/>
              <w:overflowPunct w:val="0"/>
              <w:spacing w:line="274" w:lineRule="exact"/>
              <w:ind w:leftChars="100" w:left="220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1.5H演習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193A6" w14:textId="2F7BFA04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01D2" w14:textId="5ACAB9CC" w:rsidR="008A5D42" w:rsidRDefault="008A5D42" w:rsidP="008A5D42">
            <w:r w:rsidRPr="00522813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620991" w14:paraId="40812731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D32A" w14:textId="254D199E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7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0547370C" w14:textId="77777777" w:rsidR="00A571D1" w:rsidRPr="00620991" w:rsidRDefault="00A571D1" w:rsidP="00A571D1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13：00～16：10</w:t>
            </w:r>
          </w:p>
          <w:p w14:paraId="62AF98AA" w14:textId="30AB58C8" w:rsidR="008A5D42" w:rsidRPr="00620991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80915F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944C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5E26F695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（食事に関連したこころとからだのしくみと自立に向けた介護）</w:t>
            </w:r>
          </w:p>
          <w:p w14:paraId="17CE9D34" w14:textId="77777777" w:rsidR="008A5D42" w:rsidRPr="00620991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620991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1.5H演習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BAE8" w14:textId="408EA2FA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2FF9" w14:textId="33317BF0" w:rsidR="008A5D42" w:rsidRDefault="008A5D42" w:rsidP="008A5D42">
            <w:r w:rsidRPr="00D73DD0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74110E46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7852" w14:textId="73EE62B9" w:rsidR="008A5D42" w:rsidRDefault="000B5126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20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F23951"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5BBED09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594A6244" w14:textId="4255BCF3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BFE5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6AF8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0DD2571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（入浴、清潔保持に関連したこころとからだのしくみと自立に向けた介護）</w:t>
            </w:r>
          </w:p>
          <w:p w14:paraId="5A3E104D" w14:textId="77777777" w:rsidR="008A5D42" w:rsidRDefault="008A5D42" w:rsidP="008A5D42">
            <w:pPr>
              <w:kinsoku w:val="0"/>
              <w:overflowPunct w:val="0"/>
              <w:spacing w:line="274" w:lineRule="exact"/>
              <w:ind w:left="252" w:hangingChars="100" w:hanging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1.5H演習</w:t>
            </w:r>
          </w:p>
          <w:p w14:paraId="59646453" w14:textId="77777777" w:rsidR="008A5D42" w:rsidRPr="00D600AC" w:rsidRDefault="008A5D42" w:rsidP="008A5D42">
            <w:pPr>
              <w:kinsoku w:val="0"/>
              <w:overflowPunct w:val="0"/>
              <w:spacing w:line="274" w:lineRule="exact"/>
              <w:ind w:left="252" w:hangingChars="100" w:hanging="252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FE9D" w14:textId="4EF0120F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95F2" w14:textId="372558FC" w:rsidR="008A5D42" w:rsidRDefault="008A5D42" w:rsidP="008A5D42">
            <w:r w:rsidRPr="00D73DD0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1527CDFC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999A" w14:textId="62D1681E" w:rsidR="008A5D42" w:rsidRDefault="00F23951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="000B5126">
              <w:rPr>
                <w:rFonts w:hAnsi="Times New Roman" w:cs="Times New Roman" w:hint="eastAsia"/>
                <w:color w:val="auto"/>
                <w:spacing w:val="16"/>
                <w:kern w:val="2"/>
              </w:rPr>
              <w:t>0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 w:rsidR="000B5126">
              <w:rPr>
                <w:rFonts w:hAnsi="Times New Roman" w:cs="Times New Roman" w:hint="eastAsia"/>
                <w:color w:val="auto"/>
                <w:spacing w:val="16"/>
                <w:kern w:val="2"/>
              </w:rPr>
              <w:t>22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A3A7093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02C16A0E" w14:textId="5EFDAA1E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E4B6A" w14:textId="77777777" w:rsidR="008A5D42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こころとからだのしくみと生活支援技術</w:t>
            </w:r>
          </w:p>
          <w:p w14:paraId="2C70016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4388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12729432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（入浴、清潔保持に関連したこころとからだのしくみと自立に向けた介護）</w:t>
            </w:r>
          </w:p>
          <w:p w14:paraId="4BAE2F73" w14:textId="77777777" w:rsidR="008A5D42" w:rsidRDefault="008A5D42" w:rsidP="008A5D42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1.5H演習</w:t>
            </w:r>
          </w:p>
          <w:p w14:paraId="50AC0932" w14:textId="77777777" w:rsidR="00F23951" w:rsidRPr="002B0C00" w:rsidRDefault="00F23951" w:rsidP="008A5D42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28A3" w14:textId="53C177AA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D833" w14:textId="756D18A4" w:rsidR="008A5D42" w:rsidRDefault="008A5D42" w:rsidP="008A5D42">
            <w:r w:rsidRPr="00E41C4C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0FEB9035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B041" w14:textId="455A026F" w:rsidR="008A5D42" w:rsidRDefault="004976D5" w:rsidP="004976D5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lastRenderedPageBreak/>
              <w:t>11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7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F23951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2FAB8521" w14:textId="2686C2C4" w:rsidR="008A5D42" w:rsidRPr="002B0C00" w:rsidRDefault="00F23951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9：00～12：10</w:t>
            </w:r>
          </w:p>
          <w:p w14:paraId="7E3B9E24" w14:textId="621F22D2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ECFA0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1367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65552DEF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（排泄に関連したこころとからだのしくみと自立に向けた介護）</w:t>
            </w:r>
          </w:p>
          <w:p w14:paraId="0FD009A9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0003" w14:textId="0BA7384A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19E8" w14:textId="2ED84270" w:rsidR="008A5D42" w:rsidRDefault="008A5D42" w:rsidP="008A5D42">
            <w:r w:rsidRPr="00E41C4C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332C50D8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68BE" w14:textId="615FD262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7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F23951">
              <w:rPr>
                <w:rFonts w:hAnsi="Times New Roman" w:cs="Times New Roman" w:hint="eastAsia"/>
                <w:color w:val="auto"/>
                <w:spacing w:val="16"/>
                <w:kern w:val="2"/>
              </w:rPr>
              <w:t>土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72711803" w14:textId="3A502484" w:rsidR="008A5D42" w:rsidRPr="002B0C00" w:rsidRDefault="00F23951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13：00～16：10</w:t>
            </w:r>
          </w:p>
          <w:p w14:paraId="5F5AF4B7" w14:textId="77B326DE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AFA0E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C24E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72B5EE4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（排泄に関連したこころとからだのしくみと自立に向けた介護）</w:t>
            </w:r>
          </w:p>
          <w:p w14:paraId="4883A9C8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EE21" w14:textId="12012B23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560F" w14:textId="09F53307" w:rsidR="008A5D42" w:rsidRDefault="008A5D42" w:rsidP="008A5D42">
            <w:r w:rsidRPr="00E41C4C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59DA7F42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8249" w14:textId="7DAF428F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8A5D4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火</w:t>
            </w:r>
            <w:r w:rsidR="008A5D42"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16BD0FFA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4897CE9B" w14:textId="6E1A9B32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DFE62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A290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2A8D2131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（死にゆく人に関連したこころとからだのしくみと終末期介護）</w:t>
            </w:r>
          </w:p>
          <w:p w14:paraId="033F2C19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1.5H演習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33C57" w14:textId="5B48DFB1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AC73" w14:textId="26A20A34" w:rsidR="008A5D42" w:rsidRDefault="008A5D42" w:rsidP="008A5D42">
            <w:r w:rsidRPr="00392594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1CD79D0E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4B364" w14:textId="6E1462BE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11</w:t>
            </w:r>
            <w:r w:rsidR="008A5D42" w:rsidRPr="002B0C00">
              <w:rPr>
                <w:rFonts w:hint="eastAsia"/>
                <w:color w:val="auto"/>
                <w:kern w:val="2"/>
              </w:rPr>
              <w:t>月</w:t>
            </w:r>
            <w:r>
              <w:rPr>
                <w:rFonts w:hint="eastAsia"/>
                <w:color w:val="auto"/>
                <w:kern w:val="2"/>
              </w:rPr>
              <w:t>12</w:t>
            </w:r>
            <w:r w:rsidR="008A5D42">
              <w:rPr>
                <w:rFonts w:hint="eastAsia"/>
                <w:color w:val="auto"/>
                <w:kern w:val="2"/>
              </w:rPr>
              <w:t>日（</w:t>
            </w:r>
            <w:r w:rsidR="00A571D1">
              <w:rPr>
                <w:rFonts w:hint="eastAsia"/>
                <w:color w:val="auto"/>
                <w:kern w:val="2"/>
              </w:rPr>
              <w:t>木</w:t>
            </w:r>
            <w:r w:rsidR="008A5D42"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48F332AE" w14:textId="6C57D916" w:rsidR="008A5D42" w:rsidRPr="00620991" w:rsidRDefault="009101E7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17：50～21：00</w:t>
            </w:r>
          </w:p>
          <w:p w14:paraId="1E66C203" w14:textId="45BF249B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A55C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A412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</w:rPr>
              <w:t>◆生活支援技術の学習</w:t>
            </w:r>
          </w:p>
          <w:p w14:paraId="3AFC24B9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ind w:left="222" w:hangingChars="100" w:hanging="222"/>
              <w:rPr>
                <w:rFonts w:hAnsi="Times New Roman" w:cs="Times New Roman"/>
                <w:color w:val="auto"/>
                <w:spacing w:val="16"/>
                <w:kern w:val="2"/>
                <w:sz w:val="19"/>
                <w:szCs w:val="19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>（睡眠に関連したこころとからだのしくみと自立に向けた介護）</w:t>
            </w:r>
          </w:p>
          <w:p w14:paraId="7619B368" w14:textId="77777777" w:rsidR="008A5D42" w:rsidRPr="00292A4D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92A4D">
              <w:rPr>
                <w:rFonts w:hAnsi="Times New Roman" w:cs="Times New Roman" w:hint="eastAsia"/>
                <w:color w:val="auto"/>
                <w:spacing w:val="16"/>
                <w:kern w:val="2"/>
                <w:sz w:val="19"/>
                <w:szCs w:val="19"/>
              </w:rPr>
              <w:t xml:space="preserve">　1.5H演習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BD6C" w14:textId="2B2C65BC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FF0000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9A9F" w14:textId="6BDEE529" w:rsidR="008A5D42" w:rsidRPr="00291E93" w:rsidRDefault="008A5D42" w:rsidP="008A5D42">
            <w:r w:rsidRPr="00392594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やすらぎの杜4階会議室・地域交流ホール</w:t>
            </w:r>
          </w:p>
        </w:tc>
      </w:tr>
      <w:tr w:rsidR="008A5D42" w:rsidRPr="002B0C00" w14:paraId="4FD2BC35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699D" w14:textId="60C1848C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11</w:t>
            </w:r>
            <w:r w:rsidR="008A5D42" w:rsidRPr="002B0C00">
              <w:rPr>
                <w:rFonts w:hint="eastAsia"/>
                <w:color w:val="auto"/>
                <w:kern w:val="2"/>
              </w:rPr>
              <w:t>月</w:t>
            </w:r>
            <w:r>
              <w:rPr>
                <w:rFonts w:hint="eastAsia"/>
                <w:color w:val="auto"/>
                <w:kern w:val="2"/>
              </w:rPr>
              <w:t>14</w:t>
            </w:r>
            <w:r w:rsidR="008A5D42">
              <w:rPr>
                <w:rFonts w:hint="eastAsia"/>
                <w:color w:val="auto"/>
                <w:kern w:val="2"/>
              </w:rPr>
              <w:t>日（土</w:t>
            </w:r>
            <w:r w:rsidR="008A5D42"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4AE77CEB" w14:textId="066B1D0D" w:rsidR="008A5D42" w:rsidRPr="002B0C00" w:rsidRDefault="009101E7" w:rsidP="008A5D42">
            <w:pPr>
              <w:kinsoku w:val="0"/>
              <w:overflowPunct w:val="0"/>
              <w:spacing w:line="274" w:lineRule="exact"/>
              <w:ind w:firstLineChars="100" w:firstLine="252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9：00～12：10</w:t>
            </w:r>
          </w:p>
          <w:p w14:paraId="2EDF02B7" w14:textId="580A39CB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70BF99" w14:textId="77777777" w:rsidR="008A5D42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こころとからだのしくみと生活支援技術</w:t>
            </w:r>
          </w:p>
          <w:p w14:paraId="3C77F6E1" w14:textId="7C731E6E" w:rsidR="008A5D42" w:rsidRPr="003476E5" w:rsidRDefault="008A5D42" w:rsidP="008A5D42">
            <w:r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EBC1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◆生活支援技術演習</w:t>
            </w:r>
          </w:p>
          <w:p w14:paraId="78CF3908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  <w:sz w:val="20"/>
                <w:szCs w:val="20"/>
              </w:rPr>
            </w:pPr>
            <w:r w:rsidRPr="002B0C00">
              <w:rPr>
                <w:rFonts w:hint="eastAsia"/>
                <w:color w:val="auto"/>
                <w:kern w:val="2"/>
                <w:sz w:val="20"/>
                <w:szCs w:val="20"/>
              </w:rPr>
              <w:t>（介護過程の基礎的理解）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F092" w14:textId="3FD1EFE3" w:rsidR="008A5D42" w:rsidRPr="004F3CE6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4F3CE6">
              <w:rPr>
                <w:rFonts w:hAnsi="Times New Roman" w:cs="Times New Roman" w:hint="eastAsia"/>
                <w:color w:val="auto"/>
                <w:spacing w:val="16"/>
                <w:kern w:val="2"/>
              </w:rPr>
              <w:t>看護師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063A" w14:textId="7FD95B96" w:rsidR="008A5D42" w:rsidRDefault="008A5D42" w:rsidP="008A5D42">
            <w:r w:rsidRPr="00A808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2B0C00" w14:paraId="4AD2B9B5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7224" w14:textId="4C15626A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11</w:t>
            </w:r>
            <w:r w:rsidR="008A5D42">
              <w:rPr>
                <w:rFonts w:hint="eastAsia"/>
                <w:color w:val="auto"/>
                <w:kern w:val="2"/>
              </w:rPr>
              <w:t>月</w:t>
            </w:r>
            <w:r>
              <w:rPr>
                <w:rFonts w:hint="eastAsia"/>
                <w:color w:val="auto"/>
                <w:kern w:val="2"/>
              </w:rPr>
              <w:t>14</w:t>
            </w:r>
            <w:r w:rsidR="008A5D42">
              <w:rPr>
                <w:rFonts w:hint="eastAsia"/>
                <w:color w:val="auto"/>
                <w:kern w:val="2"/>
              </w:rPr>
              <w:t>日（</w:t>
            </w:r>
            <w:r w:rsidR="009101E7">
              <w:rPr>
                <w:rFonts w:hint="eastAsia"/>
                <w:color w:val="auto"/>
                <w:kern w:val="2"/>
              </w:rPr>
              <w:t>土</w:t>
            </w:r>
            <w:r w:rsidR="008A5D42"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3567827B" w14:textId="238F3D74" w:rsidR="008A5D42" w:rsidRPr="00EC5C2B" w:rsidRDefault="009101E7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13：00～16：10</w:t>
            </w:r>
          </w:p>
          <w:p w14:paraId="6AE9A912" w14:textId="5F057363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（3:00）</w:t>
            </w:r>
          </w:p>
        </w:tc>
        <w:tc>
          <w:tcPr>
            <w:tcW w:w="22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80829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C0A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◆生活支援技術演習</w:t>
            </w:r>
          </w:p>
          <w:p w14:paraId="12454DAB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  <w:sz w:val="20"/>
                <w:szCs w:val="20"/>
              </w:rPr>
            </w:pPr>
            <w:r w:rsidRPr="002B0C00">
              <w:rPr>
                <w:rFonts w:hint="eastAsia"/>
                <w:color w:val="auto"/>
                <w:kern w:val="2"/>
                <w:sz w:val="20"/>
                <w:szCs w:val="20"/>
              </w:rPr>
              <w:t>（総合生活支援技術演習）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DC93" w14:textId="6AF46188" w:rsidR="008A5D42" w:rsidRPr="00043039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024A" w14:textId="776C0119" w:rsidR="008A5D42" w:rsidRDefault="008A5D42" w:rsidP="008A5D42">
            <w:r w:rsidRPr="00A808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2B0C00" w14:paraId="3FA9328B" w14:textId="77777777" w:rsidTr="003A0993"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0E743" w14:textId="0E2E566D" w:rsidR="008A5D42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br w:type="page"/>
            </w:r>
            <w:r w:rsidR="004976D5">
              <w:rPr>
                <w:rFonts w:hint="eastAsia"/>
              </w:rPr>
              <w:t>11</w:t>
            </w:r>
            <w:r w:rsidR="009101E7">
              <w:rPr>
                <w:rFonts w:hint="eastAsia"/>
                <w:color w:val="auto"/>
                <w:kern w:val="2"/>
              </w:rPr>
              <w:t>月</w:t>
            </w:r>
            <w:r w:rsidR="004976D5">
              <w:rPr>
                <w:rFonts w:hint="eastAsia"/>
                <w:color w:val="auto"/>
                <w:kern w:val="2"/>
              </w:rPr>
              <w:t>26</w:t>
            </w:r>
            <w:r>
              <w:rPr>
                <w:rFonts w:hint="eastAsia"/>
                <w:color w:val="auto"/>
                <w:kern w:val="2"/>
              </w:rPr>
              <w:t>日（</w:t>
            </w:r>
            <w:r w:rsidR="00A571D1">
              <w:rPr>
                <w:rFonts w:hint="eastAsia"/>
                <w:color w:val="auto"/>
                <w:kern w:val="2"/>
              </w:rPr>
              <w:t>火</w:t>
            </w:r>
            <w:r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6AB36CEE" w14:textId="04A670B6" w:rsidR="008A5D42" w:rsidRPr="00EC5C2B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17:50～21:00</w:t>
            </w:r>
          </w:p>
          <w:p w14:paraId="324A6089" w14:textId="699F2CFB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(</w:t>
            </w:r>
            <w:r>
              <w:rPr>
                <w:rFonts w:hint="eastAsia"/>
                <w:color w:val="auto"/>
                <w:kern w:val="2"/>
              </w:rPr>
              <w:t>3</w:t>
            </w:r>
            <w:r w:rsidRPr="002B0C00">
              <w:rPr>
                <w:rFonts w:hint="eastAsia"/>
                <w:color w:val="auto"/>
                <w:kern w:val="2"/>
              </w:rPr>
              <w:t>:00)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66238F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振り返り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2333" w14:textId="77777777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◆振り返り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4817" w14:textId="2A9E4CAB" w:rsidR="008A5D42" w:rsidRPr="00043039" w:rsidRDefault="008A5D42" w:rsidP="008A5D42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E74F2" w14:textId="2663F5D1" w:rsidR="008A5D42" w:rsidRDefault="008A5D42" w:rsidP="008A5D42">
            <w:r w:rsidRPr="00C94A32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8A5D42" w:rsidRPr="002B0C00" w14:paraId="0E59E1C1" w14:textId="77777777" w:rsidTr="003A0993">
        <w:tc>
          <w:tcPr>
            <w:tcW w:w="21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4D509" w14:textId="10BD65A3" w:rsidR="008A5D42" w:rsidRDefault="004976D5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12</w:t>
            </w:r>
            <w:r w:rsidR="008A5D42" w:rsidRPr="002B0C00">
              <w:rPr>
                <w:rFonts w:hint="eastAsia"/>
                <w:color w:val="auto"/>
                <w:kern w:val="2"/>
              </w:rPr>
              <w:t>月</w:t>
            </w:r>
            <w:r>
              <w:rPr>
                <w:rFonts w:hint="eastAsia"/>
                <w:color w:val="auto"/>
                <w:kern w:val="2"/>
              </w:rPr>
              <w:t>5</w:t>
            </w:r>
            <w:r w:rsidR="008A5D42">
              <w:rPr>
                <w:rFonts w:hint="eastAsia"/>
                <w:color w:val="auto"/>
                <w:kern w:val="2"/>
              </w:rPr>
              <w:t>日（土</w:t>
            </w:r>
            <w:r w:rsidR="008A5D42"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31D5C5B2" w14:textId="2BCE13E7" w:rsidR="008A5D42" w:rsidRPr="003476E5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9:00～10:00</w:t>
            </w:r>
          </w:p>
          <w:p w14:paraId="7069B335" w14:textId="164BFE97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(</w:t>
            </w:r>
            <w:r>
              <w:rPr>
                <w:rFonts w:hint="eastAsia"/>
                <w:color w:val="auto"/>
                <w:kern w:val="2"/>
              </w:rPr>
              <w:t>1</w:t>
            </w:r>
            <w:r w:rsidRPr="002B0C00">
              <w:rPr>
                <w:rFonts w:hint="eastAsia"/>
                <w:color w:val="auto"/>
                <w:kern w:val="2"/>
              </w:rPr>
              <w:t>:00)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0CDC5C" w14:textId="19304D8A" w:rsidR="008A5D42" w:rsidRPr="002B0C00" w:rsidRDefault="008A5D42" w:rsidP="008A5D42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振り返り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01DA" w14:textId="6D1B750E" w:rsidR="008A5D42" w:rsidRPr="002B0C00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◆就業への備えと研修終了後における継続的な研修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BDD8" w14:textId="587B8141" w:rsidR="008A5D42" w:rsidRPr="00043039" w:rsidRDefault="008A5D42" w:rsidP="008A5D42">
            <w:pPr>
              <w:kinsoku w:val="0"/>
              <w:overflowPunct w:val="0"/>
              <w:spacing w:line="274" w:lineRule="exact"/>
              <w:rPr>
                <w:color w:val="auto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介護福祉士</w:t>
            </w: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14:paraId="708DE367" w14:textId="3FE95B6F" w:rsidR="008A5D42" w:rsidRDefault="008A5D42" w:rsidP="008A5D42">
            <w:r w:rsidRPr="00C94A32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  <w:tr w:rsidR="00645EF8" w:rsidRPr="002B0C00" w14:paraId="2400B73A" w14:textId="77777777" w:rsidTr="003A0993">
        <w:trPr>
          <w:trHeight w:val="612"/>
        </w:trPr>
        <w:tc>
          <w:tcPr>
            <w:tcW w:w="21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365BFE" w14:textId="38FAF12B" w:rsidR="00645EF8" w:rsidRDefault="004976D5" w:rsidP="00645EF8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12</w:t>
            </w:r>
            <w:r w:rsidR="00645EF8" w:rsidRPr="002B0C00">
              <w:rPr>
                <w:rFonts w:hint="eastAsia"/>
                <w:color w:val="auto"/>
                <w:kern w:val="2"/>
              </w:rPr>
              <w:t>月</w:t>
            </w:r>
            <w:r w:rsidR="00922C3A">
              <w:rPr>
                <w:rFonts w:hint="eastAsia"/>
                <w:color w:val="auto"/>
                <w:kern w:val="2"/>
              </w:rPr>
              <w:t>5</w:t>
            </w:r>
            <w:r w:rsidR="00645EF8" w:rsidRPr="002B0C00">
              <w:rPr>
                <w:rFonts w:hint="eastAsia"/>
                <w:color w:val="auto"/>
                <w:kern w:val="2"/>
              </w:rPr>
              <w:t>日（</w:t>
            </w:r>
            <w:r w:rsidR="00645EF8">
              <w:rPr>
                <w:rFonts w:hint="eastAsia"/>
                <w:color w:val="auto"/>
                <w:kern w:val="2"/>
              </w:rPr>
              <w:t>土</w:t>
            </w:r>
            <w:r w:rsidR="00645EF8" w:rsidRPr="002B0C00">
              <w:rPr>
                <w:rFonts w:hint="eastAsia"/>
                <w:color w:val="auto"/>
                <w:kern w:val="2"/>
              </w:rPr>
              <w:t>）</w:t>
            </w:r>
          </w:p>
          <w:p w14:paraId="3B08DF9E" w14:textId="5BD425AD" w:rsidR="00645EF8" w:rsidRPr="002B0C00" w:rsidRDefault="00645EF8" w:rsidP="00645EF8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10：30～11：30</w:t>
            </w:r>
          </w:p>
          <w:p w14:paraId="69546B4E" w14:textId="77777777" w:rsidR="00645EF8" w:rsidRPr="002B0C00" w:rsidRDefault="00645EF8" w:rsidP="00645EF8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 w:rsidRPr="002B0C00">
              <w:rPr>
                <w:rFonts w:hint="eastAsia"/>
                <w:color w:val="auto"/>
                <w:kern w:val="2"/>
              </w:rPr>
              <w:t>(</w:t>
            </w:r>
            <w:r>
              <w:rPr>
                <w:rFonts w:hint="eastAsia"/>
                <w:color w:val="auto"/>
                <w:kern w:val="2"/>
              </w:rPr>
              <w:t>1</w:t>
            </w:r>
            <w:r w:rsidRPr="002B0C00">
              <w:rPr>
                <w:rFonts w:hint="eastAsia"/>
                <w:color w:val="auto"/>
                <w:kern w:val="2"/>
              </w:rPr>
              <w:t>:00)</w:t>
            </w:r>
          </w:p>
        </w:tc>
        <w:tc>
          <w:tcPr>
            <w:tcW w:w="221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580ED" w14:textId="1E91EB9E" w:rsidR="00645EF8" w:rsidRPr="002B0C00" w:rsidRDefault="00645EF8" w:rsidP="00645EF8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修了試験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EC05" w14:textId="516696B1" w:rsidR="00645EF8" w:rsidRPr="002B0C00" w:rsidRDefault="00645EF8" w:rsidP="00645EF8">
            <w:pPr>
              <w:kinsoku w:val="0"/>
              <w:overflowPunct w:val="0"/>
              <w:spacing w:line="274" w:lineRule="exact"/>
              <w:ind w:left="220" w:hangingChars="100" w:hanging="220"/>
              <w:rPr>
                <w:color w:val="auto"/>
                <w:kern w:val="2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E798B" w14:textId="7189F9F2" w:rsidR="00645EF8" w:rsidRPr="00054CB3" w:rsidRDefault="00645EF8" w:rsidP="00645EF8">
            <w:pPr>
              <w:kinsoku w:val="0"/>
              <w:overflowPunct w:val="0"/>
              <w:spacing w:line="274" w:lineRule="exact"/>
              <w:jc w:val="center"/>
              <w:rPr>
                <w:color w:val="auto"/>
                <w:kern w:val="2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14:paraId="7329C1E7" w14:textId="2EA4726F" w:rsidR="00645EF8" w:rsidRDefault="00645EF8" w:rsidP="00645EF8">
            <w:r w:rsidRPr="00C94A32">
              <w:rPr>
                <w:rFonts w:hAnsi="Times New Roman" w:cs="Times New Roman" w:hint="eastAsia"/>
                <w:color w:val="auto"/>
                <w:spacing w:val="16"/>
                <w:kern w:val="2"/>
              </w:rPr>
              <w:t>やすらぎの杜4階会議室</w:t>
            </w:r>
          </w:p>
        </w:tc>
      </w:tr>
    </w:tbl>
    <w:p w14:paraId="6D2EF7E5" w14:textId="77777777" w:rsidR="001246A3" w:rsidRDefault="001246A3">
      <w:r>
        <w:br w:type="page"/>
      </w:r>
    </w:p>
    <w:tbl>
      <w:tblPr>
        <w:tblW w:w="10353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31"/>
        <w:gridCol w:w="2255"/>
        <w:gridCol w:w="2632"/>
        <w:gridCol w:w="1712"/>
        <w:gridCol w:w="1623"/>
      </w:tblGrid>
      <w:tr w:rsidR="00B029B1" w:rsidRPr="002B0C00" w14:paraId="153DC18A" w14:textId="77777777" w:rsidTr="00E83080"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81ECBC" w14:textId="33585F56" w:rsidR="00B029B1" w:rsidRDefault="004976D5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lastRenderedPageBreak/>
              <w:t>10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28</w:t>
            </w:r>
            <w:r w:rsidR="00900A72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>水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7563B8C4" w14:textId="146E8675" w:rsidR="00B029B1" w:rsidRDefault="004976D5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29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08C3CA95" w14:textId="403B92BA" w:rsidR="004976D5" w:rsidRDefault="004976D5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10月30日（金）</w:t>
            </w:r>
          </w:p>
          <w:p w14:paraId="0DB43A8E" w14:textId="70F6FC68" w:rsidR="00B029B1" w:rsidRDefault="00292B4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>1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 w:rsidR="00DB59F9"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 </w:t>
            </w:r>
            <w:r w:rsidR="004976D5">
              <w:rPr>
                <w:rFonts w:hAnsi="Times New Roman" w:cs="Times New Roman" w:hint="eastAsia"/>
                <w:color w:val="auto"/>
                <w:spacing w:val="16"/>
                <w:kern w:val="2"/>
              </w:rPr>
              <w:t>5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56371D18" w14:textId="4E3E1E03" w:rsidR="00B029B1" w:rsidRDefault="004976D5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 w:rsidR="00DB59F9"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DB59F9">
              <w:rPr>
                <w:rFonts w:hAnsi="Times New Roman" w:cs="Times New Roman" w:hint="eastAsia"/>
                <w:color w:val="auto"/>
                <w:spacing w:val="16"/>
                <w:kern w:val="2"/>
              </w:rPr>
              <w:t>水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1B6414D0" w14:textId="40123939" w:rsidR="00B029B1" w:rsidRDefault="004976D5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13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</w:t>
            </w:r>
            <w:r w:rsidR="000C2A05">
              <w:rPr>
                <w:rFonts w:hAnsi="Times New Roman" w:cs="Times New Roman" w:hint="eastAsia"/>
                <w:color w:val="auto"/>
                <w:spacing w:val="16"/>
                <w:kern w:val="2"/>
              </w:rPr>
              <w:t>金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697F2309" w14:textId="13345000" w:rsidR="00B029B1" w:rsidRDefault="004976D5" w:rsidP="007A57E6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18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 </w:t>
            </w:r>
            <w:r w:rsidR="00DB59F9">
              <w:rPr>
                <w:rFonts w:hAnsi="Times New Roman" w:cs="Times New Roman" w:hint="eastAsia"/>
                <w:color w:val="auto"/>
                <w:spacing w:val="16"/>
                <w:kern w:val="2"/>
              </w:rPr>
              <w:t>(</w:t>
            </w:r>
            <w:r w:rsidR="00E8293E">
              <w:rPr>
                <w:rFonts w:hAnsi="Times New Roman" w:cs="Times New Roman" w:hint="eastAsia"/>
                <w:color w:val="auto"/>
                <w:spacing w:val="16"/>
                <w:kern w:val="2"/>
              </w:rPr>
              <w:t>水</w:t>
            </w:r>
            <w:r w:rsidR="00B029B1">
              <w:rPr>
                <w:rFonts w:hAnsi="Times New Roman" w:cs="Times New Roman" w:hint="eastAsia"/>
                <w:color w:val="auto"/>
                <w:spacing w:val="16"/>
                <w:kern w:val="2"/>
              </w:rPr>
              <w:t>）</w:t>
            </w:r>
          </w:p>
          <w:p w14:paraId="0C44D788" w14:textId="6864FE8E" w:rsidR="00DC0E75" w:rsidRDefault="004976D5" w:rsidP="007A57E6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DC0E75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19</w:t>
            </w:r>
            <w:r w:rsidR="00DC0E75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</w:t>
            </w:r>
            <w:r w:rsidR="00170E4F"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 </w:t>
            </w:r>
            <w:r w:rsidR="00DC0E75">
              <w:rPr>
                <w:rFonts w:hAnsi="Times New Roman" w:cs="Times New Roman" w:hint="eastAsia"/>
                <w:color w:val="auto"/>
                <w:spacing w:val="16"/>
                <w:kern w:val="2"/>
              </w:rPr>
              <w:t>(</w:t>
            </w:r>
            <w:r w:rsidR="000C2A05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木</w:t>
            </w:r>
            <w:r w:rsidR="00DC0E75">
              <w:rPr>
                <w:rFonts w:hAnsi="Times New Roman" w:cs="Times New Roman" w:hint="eastAsia"/>
                <w:color w:val="auto"/>
                <w:spacing w:val="16"/>
                <w:kern w:val="2"/>
              </w:rPr>
              <w:t>)</w:t>
            </w:r>
          </w:p>
          <w:p w14:paraId="709BAA22" w14:textId="05867B49" w:rsidR="00A571D1" w:rsidRDefault="004976D5" w:rsidP="007A57E6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11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月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20</w:t>
            </w:r>
            <w:r w:rsidR="00A571D1">
              <w:rPr>
                <w:rFonts w:hAnsi="Times New Roman" w:cs="Times New Roman" w:hint="eastAsia"/>
                <w:color w:val="auto"/>
                <w:spacing w:val="16"/>
                <w:kern w:val="2"/>
              </w:rPr>
              <w:t>日（金）</w:t>
            </w:r>
          </w:p>
          <w:p w14:paraId="163C6AEE" w14:textId="77777777" w:rsidR="00170E4F" w:rsidRDefault="00170E4F" w:rsidP="007A57E6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  <w:p w14:paraId="4D70084E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の内4日間（実習）</w:t>
            </w:r>
          </w:p>
          <w:p w14:paraId="5DFB71B9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46BACC" w14:textId="77777777" w:rsidR="00B029B1" w:rsidRPr="002B0C00" w:rsidRDefault="00B029B1" w:rsidP="001A57E8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</w:rPr>
              <w:t>実習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EFDD" w14:textId="77777777" w:rsidR="00B029B1" w:rsidRDefault="00B029B1" w:rsidP="00D67D8C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◆</w:t>
            </w:r>
            <w:r w:rsidRPr="007F36D3">
              <w:rPr>
                <w:rFonts w:hAnsi="Times New Roman" w:cs="Times New Roman" w:hint="eastAsia"/>
                <w:color w:val="auto"/>
                <w:w w:val="87"/>
                <w:fitText w:val="1540" w:id="1447198720"/>
              </w:rPr>
              <w:t>介護老人保健施</w:t>
            </w:r>
            <w:r w:rsidRPr="007F36D3">
              <w:rPr>
                <w:rFonts w:hAnsi="Times New Roman" w:cs="Times New Roman" w:hint="eastAsia"/>
                <w:color w:val="auto"/>
                <w:spacing w:val="45"/>
                <w:w w:val="87"/>
                <w:fitText w:val="1540" w:id="1447198720"/>
              </w:rPr>
              <w:t>設</w:t>
            </w:r>
          </w:p>
          <w:p w14:paraId="4096BD43" w14:textId="77777777" w:rsidR="00B029B1" w:rsidRPr="002B0C00" w:rsidRDefault="00B029B1" w:rsidP="00D67D8C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やすらぎ苑　</w:t>
            </w:r>
          </w:p>
          <w:p w14:paraId="71E79438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　11:00～14:00</w:t>
            </w:r>
          </w:p>
          <w:p w14:paraId="5C2E233A" w14:textId="77777777" w:rsidR="00B029B1" w:rsidRPr="002B0C00" w:rsidRDefault="00B029B1" w:rsidP="00D67D8C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3H（実習）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3DB6" w14:textId="77777777" w:rsidR="00B029B1" w:rsidRPr="00054CB3" w:rsidRDefault="00B029B1" w:rsidP="00EA21A4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608F" w14:textId="77777777" w:rsidR="008B26BC" w:rsidRDefault="008B26BC" w:rsidP="008B26BC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</w:rPr>
            </w:pPr>
            <w:r w:rsidRPr="007F36D3">
              <w:rPr>
                <w:rFonts w:hAnsi="Times New Roman" w:cs="Times New Roman" w:hint="eastAsia"/>
                <w:color w:val="auto"/>
                <w:w w:val="87"/>
                <w:fitText w:val="1540" w:id="1447198720"/>
              </w:rPr>
              <w:t>介護老人保健施</w:t>
            </w:r>
            <w:r w:rsidRPr="007F36D3">
              <w:rPr>
                <w:rFonts w:hAnsi="Times New Roman" w:cs="Times New Roman" w:hint="eastAsia"/>
                <w:color w:val="auto"/>
                <w:spacing w:val="45"/>
                <w:w w:val="87"/>
                <w:fitText w:val="1540" w:id="1447198720"/>
              </w:rPr>
              <w:t>設</w:t>
            </w:r>
          </w:p>
          <w:p w14:paraId="43FB2817" w14:textId="77777777" w:rsidR="00B029B1" w:rsidRDefault="008B26BC" w:rsidP="008B26BC"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やすらぎ苑</w:t>
            </w:r>
          </w:p>
        </w:tc>
      </w:tr>
      <w:tr w:rsidR="00B029B1" w:rsidRPr="002B0C00" w14:paraId="15FDE437" w14:textId="77777777" w:rsidTr="00E83080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69409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DA135C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E17" w14:textId="77777777" w:rsidR="00B029B1" w:rsidRPr="002B0C00" w:rsidRDefault="00B029B1" w:rsidP="00D67D8C">
            <w:pPr>
              <w:kinsoku w:val="0"/>
              <w:overflowPunct w:val="0"/>
              <w:spacing w:line="274" w:lineRule="exact"/>
              <w:ind w:left="232" w:hangingChars="100" w:hanging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◆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>特別養護老人ホーム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やすらぎの杜 </w:t>
            </w:r>
          </w:p>
          <w:p w14:paraId="34FD2EA4" w14:textId="77777777" w:rsidR="00B029B1" w:rsidRDefault="00B029B1" w:rsidP="00AC692A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11:00～14:00</w:t>
            </w:r>
          </w:p>
          <w:p w14:paraId="6FF30B96" w14:textId="77777777" w:rsidR="00B029B1" w:rsidRPr="002B0C00" w:rsidRDefault="00B029B1" w:rsidP="00D67D8C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3H（実習）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07AAB" w14:textId="77777777" w:rsidR="00B029B1" w:rsidRPr="00054CB3" w:rsidRDefault="00B029B1" w:rsidP="00EA21A4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D1A8" w14:textId="77777777" w:rsidR="00B029B1" w:rsidRDefault="008B26BC">
            <w:r>
              <w:rPr>
                <w:rFonts w:hAnsi="Times New Roman" w:cs="Times New Roman" w:hint="eastAsia"/>
                <w:color w:val="auto"/>
                <w:spacing w:val="16"/>
                <w:kern w:val="2"/>
              </w:rPr>
              <w:t xml:space="preserve">特別養護老人ホーム　　　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やすらぎの杜</w:t>
            </w:r>
          </w:p>
        </w:tc>
      </w:tr>
      <w:tr w:rsidR="00B029B1" w:rsidRPr="002B0C00" w14:paraId="601C63B8" w14:textId="77777777" w:rsidTr="00E83080">
        <w:tc>
          <w:tcPr>
            <w:tcW w:w="2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8BEB6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936D0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BC93" w14:textId="77777777" w:rsidR="00B029B1" w:rsidRPr="00D67D8C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◆訪問介護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ｾﾝﾀｰ </w:t>
            </w:r>
            <w:r w:rsidRPr="008B26BC">
              <w:rPr>
                <w:rFonts w:hAnsi="Times New Roman" w:cs="Times New Roman" w:hint="eastAsia"/>
                <w:color w:val="auto"/>
                <w:w w:val="75"/>
                <w:sz w:val="20"/>
                <w:szCs w:val="20"/>
                <w:fitText w:val="600" w:id="1730388737"/>
              </w:rPr>
              <w:t>やすらぎ</w:t>
            </w:r>
          </w:p>
          <w:p w14:paraId="2BD74CA3" w14:textId="77777777" w:rsidR="00B029B1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　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10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:00～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12:00</w:t>
            </w:r>
          </w:p>
          <w:p w14:paraId="7DA3DF27" w14:textId="77777777" w:rsidR="00B029B1" w:rsidRDefault="00B029B1" w:rsidP="00193046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13:00～14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:00</w:t>
            </w:r>
          </w:p>
          <w:p w14:paraId="12B4E87C" w14:textId="77777777" w:rsidR="00B029B1" w:rsidRPr="002B0C00" w:rsidRDefault="00B029B1" w:rsidP="00193046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3</w:t>
            </w:r>
            <w:r w:rsidRPr="002B0C00"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  <w:t>H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（実習）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7A6B4" w14:textId="77777777" w:rsidR="00B029B1" w:rsidRPr="00054CB3" w:rsidRDefault="00B029B1" w:rsidP="00EA21A4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1011" w14:textId="77777777" w:rsidR="00B029B1" w:rsidRDefault="008B26BC"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訪問介護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ｾﾝﾀｰ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br/>
              <w:t>やすらぎ</w:t>
            </w:r>
          </w:p>
        </w:tc>
      </w:tr>
      <w:tr w:rsidR="00B029B1" w:rsidRPr="002B0C00" w14:paraId="0A16E072" w14:textId="77777777" w:rsidTr="00E83080">
        <w:tc>
          <w:tcPr>
            <w:tcW w:w="2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A7A50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1B31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EF42" w14:textId="77777777" w:rsidR="00B029B1" w:rsidRPr="002B0C00" w:rsidRDefault="00B029B1" w:rsidP="001F52AF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17"/>
                <w:szCs w:val="17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◆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17"/>
                <w:szCs w:val="17"/>
              </w:rPr>
              <w:t>通所リハビリテーション</w:t>
            </w:r>
          </w:p>
          <w:p w14:paraId="62258340" w14:textId="77777777" w:rsidR="00B029B1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 xml:space="preserve">　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13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:00～</w:t>
            </w:r>
            <w:r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16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:00</w:t>
            </w:r>
          </w:p>
          <w:p w14:paraId="54292B01" w14:textId="77777777" w:rsidR="00B029B1" w:rsidRPr="002B0C00" w:rsidRDefault="00B029B1" w:rsidP="00193046">
            <w:pPr>
              <w:kinsoku w:val="0"/>
              <w:overflowPunct w:val="0"/>
              <w:spacing w:line="274" w:lineRule="exact"/>
              <w:ind w:firstLineChars="100" w:firstLine="232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3</w:t>
            </w:r>
            <w:r w:rsidRPr="002B0C00"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  <w:t>H</w:t>
            </w:r>
            <w:r w:rsidRPr="002B0C00">
              <w:rPr>
                <w:rFonts w:hAnsi="Times New Roman" w:cs="Times New Roman" w:hint="eastAsia"/>
                <w:color w:val="auto"/>
                <w:spacing w:val="16"/>
                <w:kern w:val="2"/>
                <w:sz w:val="20"/>
                <w:szCs w:val="20"/>
              </w:rPr>
              <w:t>（実習）</w:t>
            </w:r>
          </w:p>
          <w:p w14:paraId="4A63AFC3" w14:textId="77777777" w:rsidR="00B029B1" w:rsidRPr="002B0C00" w:rsidRDefault="00B029B1" w:rsidP="00AC692A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A2FB" w14:textId="77777777" w:rsidR="00B029B1" w:rsidRPr="00054CB3" w:rsidRDefault="00B029B1" w:rsidP="00EA21A4">
            <w:pPr>
              <w:kinsoku w:val="0"/>
              <w:overflowPunct w:val="0"/>
              <w:spacing w:line="274" w:lineRule="exact"/>
              <w:jc w:val="center"/>
              <w:rPr>
                <w:rFonts w:hAnsi="Times New Roman" w:cs="Times New Roman"/>
                <w:color w:val="auto"/>
                <w:spacing w:val="16"/>
                <w:kern w:val="2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5A8A" w14:textId="77777777" w:rsidR="008B26BC" w:rsidRPr="008B26BC" w:rsidRDefault="008B26BC" w:rsidP="008B26BC">
            <w:pPr>
              <w:kinsoku w:val="0"/>
              <w:overflowPunct w:val="0"/>
              <w:spacing w:line="274" w:lineRule="exact"/>
              <w:rPr>
                <w:rFonts w:hAnsi="Times New Roman" w:cs="Times New Roman"/>
                <w:color w:val="auto"/>
                <w:spacing w:val="16"/>
                <w:kern w:val="2"/>
                <w:sz w:val="18"/>
                <w:szCs w:val="20"/>
              </w:rPr>
            </w:pPr>
            <w:r w:rsidRPr="008B26BC">
              <w:rPr>
                <w:rFonts w:hAnsi="Times New Roman" w:cs="Times New Roman" w:hint="eastAsia"/>
                <w:color w:val="auto"/>
                <w:spacing w:val="16"/>
                <w:kern w:val="2"/>
                <w:sz w:val="18"/>
                <w:szCs w:val="20"/>
              </w:rPr>
              <w:t>通所リハビリテーション</w:t>
            </w:r>
          </w:p>
          <w:p w14:paraId="1F3D3494" w14:textId="77777777" w:rsidR="00B029B1" w:rsidRPr="008B26BC" w:rsidRDefault="008B26BC">
            <w:r w:rsidRPr="008B26BC">
              <w:rPr>
                <w:rFonts w:hint="eastAsia"/>
                <w:sz w:val="18"/>
                <w:szCs w:val="20"/>
              </w:rPr>
              <w:t>ゆきわりそう</w:t>
            </w:r>
          </w:p>
        </w:tc>
      </w:tr>
    </w:tbl>
    <w:p w14:paraId="2AAD1E40" w14:textId="77777777" w:rsidR="00E33A24" w:rsidRPr="002B0C00" w:rsidRDefault="00E33A24">
      <w:pPr>
        <w:rPr>
          <w:color w:val="auto"/>
        </w:rPr>
      </w:pPr>
    </w:p>
    <w:sectPr w:rsidR="00E33A24" w:rsidRPr="002B0C00" w:rsidSect="00841E73">
      <w:pgSz w:w="11906" w:h="16838" w:code="9"/>
      <w:pgMar w:top="1134" w:right="1701" w:bottom="1134" w:left="1701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2A896" w14:textId="77777777" w:rsidR="00833EE1" w:rsidRDefault="00833EE1" w:rsidP="00E567BC">
      <w:r>
        <w:separator/>
      </w:r>
    </w:p>
  </w:endnote>
  <w:endnote w:type="continuationSeparator" w:id="0">
    <w:p w14:paraId="660BB933" w14:textId="77777777" w:rsidR="00833EE1" w:rsidRDefault="00833EE1" w:rsidP="00E5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09052" w14:textId="77777777" w:rsidR="00833EE1" w:rsidRDefault="00833EE1" w:rsidP="00E567BC">
      <w:r>
        <w:separator/>
      </w:r>
    </w:p>
  </w:footnote>
  <w:footnote w:type="continuationSeparator" w:id="0">
    <w:p w14:paraId="74F5A037" w14:textId="77777777" w:rsidR="00833EE1" w:rsidRDefault="00833EE1" w:rsidP="00E56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BC"/>
    <w:rsid w:val="00003537"/>
    <w:rsid w:val="0001411A"/>
    <w:rsid w:val="000165C1"/>
    <w:rsid w:val="00026AB2"/>
    <w:rsid w:val="00033407"/>
    <w:rsid w:val="00035283"/>
    <w:rsid w:val="00037644"/>
    <w:rsid w:val="00043039"/>
    <w:rsid w:val="000447FE"/>
    <w:rsid w:val="00054CB3"/>
    <w:rsid w:val="00077889"/>
    <w:rsid w:val="0009411F"/>
    <w:rsid w:val="000976B7"/>
    <w:rsid w:val="000B2746"/>
    <w:rsid w:val="000B4A70"/>
    <w:rsid w:val="000B5126"/>
    <w:rsid w:val="000C207F"/>
    <w:rsid w:val="000C2A05"/>
    <w:rsid w:val="000D1E2C"/>
    <w:rsid w:val="000E476D"/>
    <w:rsid w:val="000F1C75"/>
    <w:rsid w:val="001064B5"/>
    <w:rsid w:val="001246A3"/>
    <w:rsid w:val="001268AF"/>
    <w:rsid w:val="00143512"/>
    <w:rsid w:val="00160CED"/>
    <w:rsid w:val="0016579A"/>
    <w:rsid w:val="00170E4F"/>
    <w:rsid w:val="001744F5"/>
    <w:rsid w:val="0017604E"/>
    <w:rsid w:val="00193046"/>
    <w:rsid w:val="0019582A"/>
    <w:rsid w:val="001A33CE"/>
    <w:rsid w:val="001A3CC4"/>
    <w:rsid w:val="001A57E8"/>
    <w:rsid w:val="001B5B75"/>
    <w:rsid w:val="001F52AF"/>
    <w:rsid w:val="00204DA4"/>
    <w:rsid w:val="002250F5"/>
    <w:rsid w:val="0023568B"/>
    <w:rsid w:val="00255684"/>
    <w:rsid w:val="002625A8"/>
    <w:rsid w:val="00267129"/>
    <w:rsid w:val="00291E93"/>
    <w:rsid w:val="00292A4D"/>
    <w:rsid w:val="00292B41"/>
    <w:rsid w:val="00297F10"/>
    <w:rsid w:val="002B0C00"/>
    <w:rsid w:val="002B4D62"/>
    <w:rsid w:val="002B59A2"/>
    <w:rsid w:val="002C5902"/>
    <w:rsid w:val="002D16F8"/>
    <w:rsid w:val="002D2513"/>
    <w:rsid w:val="002E0F4B"/>
    <w:rsid w:val="0032029B"/>
    <w:rsid w:val="003476E5"/>
    <w:rsid w:val="00357621"/>
    <w:rsid w:val="0036141B"/>
    <w:rsid w:val="00371777"/>
    <w:rsid w:val="003968E1"/>
    <w:rsid w:val="003A0993"/>
    <w:rsid w:val="003C3246"/>
    <w:rsid w:val="003C3D83"/>
    <w:rsid w:val="003E4697"/>
    <w:rsid w:val="00405668"/>
    <w:rsid w:val="00424589"/>
    <w:rsid w:val="004473EA"/>
    <w:rsid w:val="00474C21"/>
    <w:rsid w:val="00476D8D"/>
    <w:rsid w:val="004770E8"/>
    <w:rsid w:val="004913A2"/>
    <w:rsid w:val="004976D5"/>
    <w:rsid w:val="004A1943"/>
    <w:rsid w:val="004A3F72"/>
    <w:rsid w:val="004A7160"/>
    <w:rsid w:val="004B1196"/>
    <w:rsid w:val="004E09E5"/>
    <w:rsid w:val="004E1FB1"/>
    <w:rsid w:val="004F3CE6"/>
    <w:rsid w:val="00505446"/>
    <w:rsid w:val="00506DBC"/>
    <w:rsid w:val="00511367"/>
    <w:rsid w:val="00525F1D"/>
    <w:rsid w:val="005612DD"/>
    <w:rsid w:val="0056670E"/>
    <w:rsid w:val="00566D0D"/>
    <w:rsid w:val="005825D2"/>
    <w:rsid w:val="00586F48"/>
    <w:rsid w:val="005A1933"/>
    <w:rsid w:val="005A3427"/>
    <w:rsid w:val="005C09B9"/>
    <w:rsid w:val="005F66D2"/>
    <w:rsid w:val="006007F6"/>
    <w:rsid w:val="006121DA"/>
    <w:rsid w:val="00620991"/>
    <w:rsid w:val="0062361E"/>
    <w:rsid w:val="00626111"/>
    <w:rsid w:val="00630B1A"/>
    <w:rsid w:val="00633FE7"/>
    <w:rsid w:val="00637337"/>
    <w:rsid w:val="00644462"/>
    <w:rsid w:val="00645EF8"/>
    <w:rsid w:val="00647384"/>
    <w:rsid w:val="0065015B"/>
    <w:rsid w:val="00651984"/>
    <w:rsid w:val="006564A1"/>
    <w:rsid w:val="00656F44"/>
    <w:rsid w:val="006708B6"/>
    <w:rsid w:val="0067363D"/>
    <w:rsid w:val="00682A36"/>
    <w:rsid w:val="006C0E66"/>
    <w:rsid w:val="006C2F94"/>
    <w:rsid w:val="006E5FC2"/>
    <w:rsid w:val="006E65F2"/>
    <w:rsid w:val="00704D2D"/>
    <w:rsid w:val="00717EB7"/>
    <w:rsid w:val="00765085"/>
    <w:rsid w:val="00796B73"/>
    <w:rsid w:val="007A57E6"/>
    <w:rsid w:val="007D5B3F"/>
    <w:rsid w:val="007E0A8C"/>
    <w:rsid w:val="007F36D3"/>
    <w:rsid w:val="007F7BB6"/>
    <w:rsid w:val="00813F00"/>
    <w:rsid w:val="008155B4"/>
    <w:rsid w:val="0081719C"/>
    <w:rsid w:val="00824450"/>
    <w:rsid w:val="008255B9"/>
    <w:rsid w:val="008261A2"/>
    <w:rsid w:val="00833EE1"/>
    <w:rsid w:val="00841E73"/>
    <w:rsid w:val="008540FF"/>
    <w:rsid w:val="00854469"/>
    <w:rsid w:val="008615F9"/>
    <w:rsid w:val="00861D0A"/>
    <w:rsid w:val="00864E50"/>
    <w:rsid w:val="008665BB"/>
    <w:rsid w:val="008805E9"/>
    <w:rsid w:val="008A5D42"/>
    <w:rsid w:val="008A7B10"/>
    <w:rsid w:val="008B1C67"/>
    <w:rsid w:val="008B26BC"/>
    <w:rsid w:val="008C3E28"/>
    <w:rsid w:val="008C5AF0"/>
    <w:rsid w:val="008D70D8"/>
    <w:rsid w:val="00900A72"/>
    <w:rsid w:val="009101E7"/>
    <w:rsid w:val="00913770"/>
    <w:rsid w:val="00922C3A"/>
    <w:rsid w:val="00931652"/>
    <w:rsid w:val="009379C7"/>
    <w:rsid w:val="00941419"/>
    <w:rsid w:val="00945ED1"/>
    <w:rsid w:val="00946E53"/>
    <w:rsid w:val="009546B5"/>
    <w:rsid w:val="00957F24"/>
    <w:rsid w:val="00995045"/>
    <w:rsid w:val="009A485F"/>
    <w:rsid w:val="009B5DB0"/>
    <w:rsid w:val="009C2F55"/>
    <w:rsid w:val="009C7221"/>
    <w:rsid w:val="009E530A"/>
    <w:rsid w:val="009E6A74"/>
    <w:rsid w:val="00A11EE1"/>
    <w:rsid w:val="00A20A07"/>
    <w:rsid w:val="00A23CF6"/>
    <w:rsid w:val="00A262C6"/>
    <w:rsid w:val="00A26C8A"/>
    <w:rsid w:val="00A40D60"/>
    <w:rsid w:val="00A51087"/>
    <w:rsid w:val="00A51DAC"/>
    <w:rsid w:val="00A571D1"/>
    <w:rsid w:val="00A60DBA"/>
    <w:rsid w:val="00A63F4B"/>
    <w:rsid w:val="00A7348B"/>
    <w:rsid w:val="00A820BE"/>
    <w:rsid w:val="00A93A62"/>
    <w:rsid w:val="00A976B5"/>
    <w:rsid w:val="00AB14B9"/>
    <w:rsid w:val="00AC4FD5"/>
    <w:rsid w:val="00AE2730"/>
    <w:rsid w:val="00AE3149"/>
    <w:rsid w:val="00B029B1"/>
    <w:rsid w:val="00B0427B"/>
    <w:rsid w:val="00B106B9"/>
    <w:rsid w:val="00B178C6"/>
    <w:rsid w:val="00B4045A"/>
    <w:rsid w:val="00B43992"/>
    <w:rsid w:val="00B4464B"/>
    <w:rsid w:val="00B45186"/>
    <w:rsid w:val="00B56CC7"/>
    <w:rsid w:val="00B60BFC"/>
    <w:rsid w:val="00B61033"/>
    <w:rsid w:val="00B74F25"/>
    <w:rsid w:val="00B93EED"/>
    <w:rsid w:val="00BA0C95"/>
    <w:rsid w:val="00BC68B2"/>
    <w:rsid w:val="00BD0BF5"/>
    <w:rsid w:val="00BD7395"/>
    <w:rsid w:val="00BF147A"/>
    <w:rsid w:val="00BF5CCA"/>
    <w:rsid w:val="00C0416B"/>
    <w:rsid w:val="00C1287E"/>
    <w:rsid w:val="00C32E55"/>
    <w:rsid w:val="00C66C71"/>
    <w:rsid w:val="00C97FE8"/>
    <w:rsid w:val="00CD7DAD"/>
    <w:rsid w:val="00CE29E3"/>
    <w:rsid w:val="00CE5428"/>
    <w:rsid w:val="00CF078C"/>
    <w:rsid w:val="00CF1B1C"/>
    <w:rsid w:val="00CF3152"/>
    <w:rsid w:val="00D03FDD"/>
    <w:rsid w:val="00D36EF3"/>
    <w:rsid w:val="00D41596"/>
    <w:rsid w:val="00D4364A"/>
    <w:rsid w:val="00D57A47"/>
    <w:rsid w:val="00D600AC"/>
    <w:rsid w:val="00D67D8C"/>
    <w:rsid w:val="00D74603"/>
    <w:rsid w:val="00D86AA0"/>
    <w:rsid w:val="00D96DD3"/>
    <w:rsid w:val="00DA7B7D"/>
    <w:rsid w:val="00DB2AAA"/>
    <w:rsid w:val="00DB59F9"/>
    <w:rsid w:val="00DC0E75"/>
    <w:rsid w:val="00DC682D"/>
    <w:rsid w:val="00DD3A45"/>
    <w:rsid w:val="00DE1338"/>
    <w:rsid w:val="00DF012D"/>
    <w:rsid w:val="00DF600C"/>
    <w:rsid w:val="00E046A1"/>
    <w:rsid w:val="00E07A27"/>
    <w:rsid w:val="00E130C0"/>
    <w:rsid w:val="00E163DA"/>
    <w:rsid w:val="00E17D68"/>
    <w:rsid w:val="00E20BB4"/>
    <w:rsid w:val="00E33A24"/>
    <w:rsid w:val="00E37CFC"/>
    <w:rsid w:val="00E52A1D"/>
    <w:rsid w:val="00E567BC"/>
    <w:rsid w:val="00E72B8B"/>
    <w:rsid w:val="00E74F40"/>
    <w:rsid w:val="00E763FE"/>
    <w:rsid w:val="00E8293E"/>
    <w:rsid w:val="00EA21A4"/>
    <w:rsid w:val="00EA27A3"/>
    <w:rsid w:val="00EB157C"/>
    <w:rsid w:val="00EC5C2B"/>
    <w:rsid w:val="00ED5B2E"/>
    <w:rsid w:val="00F00660"/>
    <w:rsid w:val="00F23951"/>
    <w:rsid w:val="00F25CE9"/>
    <w:rsid w:val="00F318A5"/>
    <w:rsid w:val="00F32F0B"/>
    <w:rsid w:val="00F36BFF"/>
    <w:rsid w:val="00F61842"/>
    <w:rsid w:val="00F6718F"/>
    <w:rsid w:val="00F8037B"/>
    <w:rsid w:val="00F94D5D"/>
    <w:rsid w:val="00FA4AA8"/>
    <w:rsid w:val="00FB38AB"/>
    <w:rsid w:val="00FC0F77"/>
    <w:rsid w:val="00FC42C2"/>
    <w:rsid w:val="00FC53CA"/>
    <w:rsid w:val="00FC58C0"/>
    <w:rsid w:val="00FC74BF"/>
    <w:rsid w:val="00FD5DB2"/>
    <w:rsid w:val="00FF1088"/>
    <w:rsid w:val="00FF3DCC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2433F"/>
  <w15:docId w15:val="{4544B4E8-384D-4181-9570-EC5C3698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1D1"/>
    <w:pPr>
      <w:widowControl w:val="0"/>
      <w:suppressAutoHyphens/>
      <w:wordWrap w:val="0"/>
      <w:autoSpaceDE w:val="0"/>
      <w:autoSpaceDN w:val="0"/>
      <w:adjustRightInd w:val="0"/>
    </w:pPr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7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67B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E56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67BC"/>
    <w:rPr>
      <w:rFonts w:ascii="ＭＳ ゴシック" w:eastAsia="ＭＳ ゴシック" w:hAnsi="ＭＳ ゴシック" w:cs="ＭＳ 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B4D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4D6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71406-7EAC-4CEF-8207-38063E3F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8BF538D8.dotm</Template>
  <TotalTime>0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　弘樹</dc:creator>
  <cp:lastModifiedBy>京田辺市役所</cp:lastModifiedBy>
  <cp:revision>2</cp:revision>
  <dcterms:created xsi:type="dcterms:W3CDTF">2026-08-13T00:17:00Z</dcterms:created>
  <dcterms:modified xsi:type="dcterms:W3CDTF">2026-08-13T00:17:00Z</dcterms:modified>
</cp:coreProperties>
</file>