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4C" w:rsidRPr="002741D0" w:rsidRDefault="001C494C" w:rsidP="001C494C">
      <w:pPr>
        <w:jc w:val="left"/>
        <w:rPr>
          <w:rFonts w:asciiTheme="majorEastAsia" w:eastAsiaTheme="majorEastAsia" w:hAnsiTheme="majorEastAsia"/>
          <w:szCs w:val="21"/>
          <w:lang w:eastAsia="zh-TW"/>
        </w:rPr>
      </w:pPr>
      <w:r>
        <w:rPr>
          <w:rFonts w:asciiTheme="majorEastAsia" w:eastAsiaTheme="majorEastAsia" w:hAnsiTheme="majorEastAsia" w:hint="eastAsia"/>
          <w:szCs w:val="21"/>
          <w:lang w:eastAsia="zh-TW"/>
        </w:rPr>
        <w:t>（様式第２</w:t>
      </w:r>
      <w:r w:rsidRPr="002741D0">
        <w:rPr>
          <w:rFonts w:asciiTheme="majorEastAsia" w:eastAsiaTheme="majorEastAsia" w:hAnsiTheme="majorEastAsia" w:hint="eastAsia"/>
          <w:szCs w:val="21"/>
          <w:lang w:eastAsia="zh-TW"/>
        </w:rPr>
        <w:t>号）</w:t>
      </w:r>
    </w:p>
    <w:p w:rsidR="001C494C" w:rsidRPr="002741D0" w:rsidRDefault="001C494C" w:rsidP="001C494C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1C494C">
        <w:rPr>
          <w:rFonts w:ascii="ＭＳ ゴシック" w:eastAsia="ＭＳ ゴシック" w:hAnsi="ＭＳ ゴシック" w:hint="eastAsia"/>
          <w:b/>
          <w:spacing w:val="349"/>
          <w:kern w:val="0"/>
          <w:sz w:val="28"/>
          <w:szCs w:val="28"/>
          <w:fitText w:val="4200" w:id="-400291072"/>
          <w:lang w:eastAsia="zh-TW"/>
        </w:rPr>
        <w:t>会社概要</w:t>
      </w:r>
      <w:r w:rsidRPr="001C494C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8"/>
          <w:fitText w:val="4200" w:id="-400291072"/>
          <w:lang w:eastAsia="zh-TW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3"/>
        <w:gridCol w:w="6134"/>
      </w:tblGrid>
      <w:tr w:rsidR="001C494C" w:rsidRPr="00811269" w:rsidTr="00587990">
        <w:trPr>
          <w:trHeight w:val="132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8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1"/>
              </w:rPr>
            </w:pPr>
            <w:r w:rsidRPr="001F32A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1"/>
              </w:rPr>
              <w:t>会社名及び</w:t>
            </w:r>
          </w:p>
          <w:p w:rsidR="001C494C" w:rsidRPr="001F32AD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1"/>
              </w:rPr>
            </w:pPr>
            <w:r w:rsidRPr="001F32A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1"/>
              </w:rPr>
              <w:t>代表者名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811269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8" w:lineRule="exac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C494C" w:rsidRPr="00811269" w:rsidTr="00587990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1F32AD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1"/>
              </w:rPr>
            </w:pPr>
            <w:r w:rsidRPr="001F32A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1"/>
              </w:rPr>
              <w:t>本社所在地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811269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C494C" w:rsidRPr="00811269" w:rsidTr="00587990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1F32AD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1"/>
              </w:rPr>
            </w:pPr>
            <w:r w:rsidRPr="001F32A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1"/>
              </w:rPr>
              <w:t>契約</w:t>
            </w:r>
            <w:r w:rsidRPr="001F32AD">
              <w:rPr>
                <w:rFonts w:ascii="Times New Roman" w:hAnsi="Times New Roman" w:cs="ＭＳ 明朝"/>
                <w:color w:val="000000"/>
                <w:kern w:val="0"/>
                <w:sz w:val="24"/>
                <w:szCs w:val="21"/>
              </w:rPr>
              <w:t>事業所所在地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811269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C494C" w:rsidRPr="00811269" w:rsidTr="00587990">
        <w:trPr>
          <w:trHeight w:val="746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1F32AD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1"/>
              </w:rPr>
            </w:pPr>
            <w:r w:rsidRPr="001F32A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1"/>
              </w:rPr>
              <w:t>設立年月日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811269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C494C" w:rsidRPr="00811269" w:rsidTr="00587990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C9744D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1"/>
              </w:rPr>
            </w:pPr>
            <w:r w:rsidRPr="001F32A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1"/>
              </w:rPr>
              <w:t>資　本　金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811269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righ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811269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千円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cs="ＭＳ 明朝"/>
                <w:color w:val="000000"/>
                <w:kern w:val="0"/>
                <w:szCs w:val="21"/>
              </w:rPr>
              <w:t xml:space="preserve">　　　　　　　</w:t>
            </w:r>
          </w:p>
        </w:tc>
      </w:tr>
      <w:tr w:rsidR="001C494C" w:rsidRPr="00811269" w:rsidTr="00587990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1F32AD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0" w:lineRule="auto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1"/>
              </w:rPr>
            </w:pPr>
            <w:r w:rsidRPr="001F32A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1"/>
              </w:rPr>
              <w:t>売　上　高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94C" w:rsidRPr="00811269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  <w:lang w:eastAsia="zh-TW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  <w:lang w:eastAsia="zh-TW"/>
              </w:rPr>
              <w:t xml:space="preserve">　直前決算　</w:t>
            </w:r>
            <w:r w:rsidRPr="00811269">
              <w:rPr>
                <w:rFonts w:ascii="Times New Roman" w:hAnsi="Times New Roman" w:cs="ＭＳ 明朝" w:hint="eastAsia"/>
                <w:color w:val="000000"/>
                <w:kern w:val="0"/>
                <w:szCs w:val="21"/>
                <w:lang w:eastAsia="zh-TW"/>
              </w:rPr>
              <w:t xml:space="preserve">　　年　　月　～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  <w:lang w:eastAsia="zh-TW"/>
              </w:rPr>
              <w:t xml:space="preserve">　</w:t>
            </w:r>
            <w:r w:rsidRPr="00811269">
              <w:rPr>
                <w:rFonts w:ascii="Times New Roman" w:hAnsi="Times New Roman" w:cs="ＭＳ 明朝" w:hint="eastAsia"/>
                <w:color w:val="000000"/>
                <w:kern w:val="0"/>
                <w:szCs w:val="21"/>
                <w:lang w:eastAsia="zh-TW"/>
              </w:rPr>
              <w:t xml:space="preserve">　　年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  <w:lang w:eastAsia="zh-TW"/>
              </w:rPr>
              <w:t xml:space="preserve">　</w:t>
            </w:r>
            <w:r w:rsidRPr="00811269">
              <w:rPr>
                <w:rFonts w:ascii="Times New Roman" w:hAnsi="Times New Roman" w:cs="ＭＳ 明朝" w:hint="eastAsia"/>
                <w:color w:val="000000"/>
                <w:kern w:val="0"/>
                <w:szCs w:val="21"/>
                <w:lang w:eastAsia="zh-TW"/>
              </w:rPr>
              <w:t xml:space="preserve">　月　</w:t>
            </w:r>
            <w:r w:rsidRPr="00811269">
              <w:rPr>
                <w:rFonts w:ascii="Times New Roman" w:hAnsi="Times New Roman"/>
                <w:color w:val="000000"/>
                <w:kern w:val="0"/>
                <w:szCs w:val="21"/>
                <w:lang w:eastAsia="zh-TW"/>
              </w:rPr>
              <w:t xml:space="preserve">          </w:t>
            </w:r>
            <w:r w:rsidRPr="00811269">
              <w:rPr>
                <w:rFonts w:ascii="Times New Roman" w:hAnsi="Times New Roman" w:cs="ＭＳ 明朝" w:hint="eastAsia"/>
                <w:color w:val="000000"/>
                <w:kern w:val="0"/>
                <w:szCs w:val="21"/>
                <w:lang w:eastAsia="zh-TW"/>
              </w:rPr>
              <w:t xml:space="preserve">　　　　　　　　　　　　　　　　　　千円</w:t>
            </w:r>
          </w:p>
        </w:tc>
      </w:tr>
      <w:tr w:rsidR="001C494C" w:rsidRPr="00811269" w:rsidTr="00587990">
        <w:trPr>
          <w:trHeight w:val="149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494C" w:rsidRPr="001F32AD" w:rsidRDefault="001C494C" w:rsidP="00587990">
            <w:pPr>
              <w:jc w:val="center"/>
              <w:rPr>
                <w:sz w:val="24"/>
              </w:rPr>
            </w:pPr>
            <w:r w:rsidRPr="001F32AD">
              <w:rPr>
                <w:rFonts w:hint="eastAsia"/>
                <w:sz w:val="24"/>
              </w:rPr>
              <w:t>従業員数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494C" w:rsidRPr="00BC1F63" w:rsidRDefault="001C494C" w:rsidP="00587990">
            <w:pPr>
              <w:rPr>
                <w:rFonts w:eastAsia="PMingLiU"/>
                <w:lang w:eastAsia="zh-TW"/>
              </w:rPr>
            </w:pPr>
            <w:r w:rsidRPr="00F961E9">
              <w:rPr>
                <w:rFonts w:hint="eastAsia"/>
                <w:sz w:val="24"/>
              </w:rPr>
              <w:t xml:space="preserve">　　　　　　　　　</w:t>
            </w: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1C494C" w:rsidRPr="00811269" w:rsidTr="00587990">
        <w:trPr>
          <w:trHeight w:val="2271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94C" w:rsidRPr="001F32AD" w:rsidRDefault="001C494C" w:rsidP="005879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1"/>
              </w:rPr>
              <w:t>貴社の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>特徴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94C" w:rsidRPr="00811269" w:rsidRDefault="001C494C" w:rsidP="005879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1C494C" w:rsidRDefault="001C494C" w:rsidP="001C494C">
      <w:r>
        <w:rPr>
          <w:rFonts w:ascii="ＭＳ 明朝" w:hAnsi="ＭＳ 明朝" w:cs="ＭＳ 明朝"/>
        </w:rPr>
        <w:t>※従業員数は、技術職員等従業員の内訳を詳細に記載すること。</w:t>
      </w:r>
    </w:p>
    <w:p w:rsidR="001C494C" w:rsidRDefault="001C494C" w:rsidP="001C494C">
      <w:r>
        <w:rPr>
          <w:rFonts w:hint="eastAsia"/>
        </w:rPr>
        <w:t>※会社の沿革・組織等がわかるパンフレット等を添付すること</w:t>
      </w:r>
      <w:r w:rsidRPr="00E87CFD">
        <w:rPr>
          <w:rFonts w:hint="eastAsia"/>
        </w:rPr>
        <w:t>。</w:t>
      </w:r>
    </w:p>
    <w:p w:rsidR="001C494C" w:rsidRPr="00AF6AC0" w:rsidRDefault="001C494C" w:rsidP="001C494C"/>
    <w:p w:rsidR="001C494C" w:rsidRDefault="001C494C" w:rsidP="001C494C">
      <w:pPr>
        <w:spacing w:line="360" w:lineRule="auto"/>
        <w:ind w:firstLineChars="1700" w:firstLine="4080"/>
        <w:rPr>
          <w:sz w:val="24"/>
          <w:szCs w:val="21"/>
          <w:u w:val="single"/>
        </w:rPr>
      </w:pPr>
    </w:p>
    <w:p w:rsidR="001C494C" w:rsidRDefault="001C494C" w:rsidP="001C494C">
      <w:pPr>
        <w:widowControl/>
        <w:jc w:val="left"/>
        <w:rPr>
          <w:sz w:val="24"/>
          <w:szCs w:val="21"/>
          <w:u w:val="single"/>
        </w:rPr>
      </w:pPr>
    </w:p>
    <w:p w:rsidR="001C494C" w:rsidRDefault="001C494C" w:rsidP="001C494C">
      <w:pPr>
        <w:spacing w:line="360" w:lineRule="auto"/>
        <w:ind w:firstLineChars="1700" w:firstLine="4080"/>
        <w:rPr>
          <w:sz w:val="24"/>
          <w:szCs w:val="21"/>
          <w:u w:val="single"/>
        </w:rPr>
      </w:pPr>
    </w:p>
    <w:p w:rsidR="00214488" w:rsidRPr="001C494C" w:rsidRDefault="00214488">
      <w:pPr>
        <w:rPr>
          <w:rFonts w:hint="eastAsia"/>
        </w:rPr>
      </w:pPr>
      <w:bookmarkStart w:id="0" w:name="_GoBack"/>
      <w:bookmarkEnd w:id="0"/>
    </w:p>
    <w:sectPr w:rsidR="00214488" w:rsidRPr="001C49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4C"/>
    <w:rsid w:val="001C494C"/>
    <w:rsid w:val="00214488"/>
    <w:rsid w:val="00FA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84F455-2ADF-4C7D-9353-DE384B0B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4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C461CE98.dotm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京田辺市役所</cp:lastModifiedBy>
  <cp:revision>2</cp:revision>
  <dcterms:created xsi:type="dcterms:W3CDTF">2026-08-04T07:11:00Z</dcterms:created>
  <dcterms:modified xsi:type="dcterms:W3CDTF">2026-08-18T02:55:00Z</dcterms:modified>
</cp:coreProperties>
</file>