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4CC" w:rsidRDefault="00E16325">
      <w:pPr>
        <w:pStyle w:val="89"/>
        <w:spacing w:line="440" w:lineRule="exact"/>
        <w:jc w:val="center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-585470</wp:posOffset>
                </wp:positionH>
                <wp:positionV relativeFrom="paragraph">
                  <wp:posOffset>205105</wp:posOffset>
                </wp:positionV>
                <wp:extent cx="1000125" cy="238125"/>
                <wp:effectExtent l="0" t="0" r="0" b="0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0125" cy="238125"/>
                        </a:xfrm>
                        <a:prstGeom prst="borderCallout2">
                          <a:avLst>
                            <a:gd name="adj1" fmla="val 48000"/>
                            <a:gd name="adj2" fmla="val 107620"/>
                            <a:gd name="adj3" fmla="val 48000"/>
                            <a:gd name="adj4" fmla="val 314477"/>
                            <a:gd name="adj5" fmla="val 157333"/>
                            <a:gd name="adj6" fmla="val 445398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 type="triangle" w="sm" len="med"/>
                        </a:ln>
                      </wps:spPr>
                      <wps:txbx>
                        <w:txbxContent>
                          <w:p w:rsidR="00783609" w:rsidRPr="00333806" w:rsidRDefault="00783609" w:rsidP="0078360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提出日を記入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2" o:spid="_x0000_s1026" type="#_x0000_t48" style="position:absolute;left:0;text-align:left;margin-left:-46.1pt;margin-top:16.15pt;width:78.7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" adj="96206,33984,67927,10368,23246,10368" strokeweight="1pt">
                <v:stroke dashstyle="1 1" startarrow="block" startarrowwidth="narrow"/>
                <v:textbox inset="5.85pt,0,5.85pt,0">
                  <w:txbxContent>
                    <w:p w:rsidR="00783609" w:rsidRPr="00333806" w:rsidRDefault="00783609" w:rsidP="00783609">
                      <w:pPr>
                        <w:jc w:val="center"/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提出日を記入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D864CC">
        <w:rPr>
          <w:rFonts w:hint="eastAsia"/>
          <w:b/>
          <w:bCs/>
          <w:sz w:val="40"/>
          <w:szCs w:val="40"/>
        </w:rPr>
        <w:t>請　願　書</w:t>
      </w:r>
    </w:p>
    <w:p w:rsidR="00D864CC" w:rsidRDefault="00D864CC">
      <w:pPr>
        <w:pStyle w:val="89"/>
        <w:rPr>
          <w:spacing w:val="0"/>
        </w:rPr>
      </w:pPr>
    </w:p>
    <w:p w:rsidR="00D864CC" w:rsidRDefault="003C6A3C">
      <w:pPr>
        <w:pStyle w:val="89"/>
        <w:jc w:val="right"/>
        <w:rPr>
          <w:spacing w:val="0"/>
        </w:rPr>
      </w:pPr>
      <w:r>
        <w:rPr>
          <w:rFonts w:hint="eastAsia"/>
        </w:rPr>
        <w:t>令和</w:t>
      </w:r>
      <w:r w:rsidR="00D864CC">
        <w:rPr>
          <w:rFonts w:hint="eastAsia"/>
        </w:rPr>
        <w:t>○○年○○月○○日</w:t>
      </w:r>
    </w:p>
    <w:p w:rsidR="00D864CC" w:rsidRDefault="00D864CC">
      <w:pPr>
        <w:pStyle w:val="89"/>
        <w:jc w:val="right"/>
        <w:rPr>
          <w:spacing w:val="0"/>
        </w:rPr>
      </w:pPr>
      <w:r>
        <w:rPr>
          <w:rFonts w:hint="eastAsia"/>
        </w:rPr>
        <w:t xml:space="preserve">　　</w:t>
      </w:r>
    </w:p>
    <w:p w:rsidR="00D864CC" w:rsidRDefault="004762BC">
      <w:pPr>
        <w:pStyle w:val="89"/>
        <w:rPr>
          <w:spacing w:val="0"/>
        </w:rPr>
      </w:pPr>
      <w:r>
        <w:rPr>
          <w:rFonts w:hint="eastAsia"/>
          <w:sz w:val="28"/>
          <w:szCs w:val="28"/>
        </w:rPr>
        <w:t>京田辺市議</w:t>
      </w:r>
      <w:r w:rsidR="00D864CC">
        <w:rPr>
          <w:rFonts w:hint="eastAsia"/>
          <w:sz w:val="28"/>
          <w:szCs w:val="28"/>
        </w:rPr>
        <w:t>会議長</w:t>
      </w:r>
    </w:p>
    <w:p w:rsidR="00D864CC" w:rsidRDefault="00E16325">
      <w:pPr>
        <w:pStyle w:val="89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-585470</wp:posOffset>
                </wp:positionH>
                <wp:positionV relativeFrom="paragraph">
                  <wp:posOffset>191135</wp:posOffset>
                </wp:positionV>
                <wp:extent cx="1781175" cy="1571625"/>
                <wp:effectExtent l="0" t="0" r="0" b="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81175" cy="1571625"/>
                        </a:xfrm>
                        <a:prstGeom prst="borderCallout2">
                          <a:avLst>
                            <a:gd name="adj1" fmla="val 7273"/>
                            <a:gd name="adj2" fmla="val 104278"/>
                            <a:gd name="adj3" fmla="val 7273"/>
                            <a:gd name="adj4" fmla="val 135935"/>
                            <a:gd name="adj5" fmla="val 48685"/>
                            <a:gd name="adj6" fmla="val 155972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 type="triangle" w="sm" len="med"/>
                        </a:ln>
                      </wps:spPr>
                      <wps:txbx>
                        <w:txbxContent>
                          <w:p w:rsidR="00783609" w:rsidRDefault="00C907CA" w:rsidP="00783609">
                            <w:pPr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・</w:t>
                            </w:r>
                            <w:r w:rsidR="00783609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個人の場合：</w:t>
                            </w:r>
                          </w:p>
                          <w:p w:rsidR="00783609" w:rsidRDefault="00783609" w:rsidP="00783609">
                            <w:pPr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住所</w:t>
                            </w:r>
                            <w:r w:rsidR="004A51E7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の</w:t>
                            </w:r>
                            <w:r w:rsidR="00331AE0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記載</w:t>
                            </w:r>
                            <w:r w:rsidR="003C6A3C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、</w:t>
                            </w:r>
                            <w:r w:rsidR="003C6A3C"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  <w:t>署名又は記名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押印</w:t>
                            </w:r>
                          </w:p>
                          <w:p w:rsidR="004A51E7" w:rsidRPr="00331AE0" w:rsidRDefault="004A51E7" w:rsidP="00783609">
                            <w:pPr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</w:pPr>
                          </w:p>
                          <w:p w:rsidR="00783609" w:rsidRDefault="00C907CA" w:rsidP="00783609">
                            <w:pPr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・</w:t>
                            </w:r>
                            <w:r w:rsidR="00152ED4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法人</w:t>
                            </w:r>
                            <w:r w:rsidR="00783609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の場合：</w:t>
                            </w:r>
                          </w:p>
                          <w:p w:rsidR="00783609" w:rsidRDefault="00A362D4" w:rsidP="00783609">
                            <w:pPr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所在地、名称</w:t>
                            </w:r>
                            <w:r w:rsidR="003C6A3C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の</w:t>
                            </w:r>
                            <w:r w:rsidR="00331AE0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記載</w:t>
                            </w:r>
                            <w:r w:rsidR="003C6A3C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、代表者の署名</w:t>
                            </w:r>
                            <w:r w:rsidR="003C6A3C"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  <w:t>又は記名</w:t>
                            </w:r>
                            <w:r w:rsidR="004A51E7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押印</w:t>
                            </w:r>
                          </w:p>
                          <w:p w:rsidR="00152ED4" w:rsidRPr="003C6A3C" w:rsidRDefault="00152ED4" w:rsidP="00783609">
                            <w:pPr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</w:pPr>
                          </w:p>
                          <w:p w:rsidR="003209EB" w:rsidRPr="003209EB" w:rsidRDefault="00C907CA" w:rsidP="00783609">
                            <w:pPr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・</w:t>
                            </w:r>
                            <w:r w:rsidR="00152ED4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法人でない団体の場合</w:t>
                            </w:r>
                            <w:r w:rsidR="003209EB"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:rsidR="00A362D4" w:rsidRPr="00333806" w:rsidRDefault="00A362D4" w:rsidP="00783609">
                            <w:pPr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所在地、団体名</w:t>
                            </w:r>
                            <w:r w:rsidR="003C6A3C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の</w:t>
                            </w:r>
                            <w:r w:rsidR="00331AE0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記載</w:t>
                            </w:r>
                            <w:r w:rsidR="003C6A3C"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代表者の</w:t>
                            </w:r>
                            <w:r w:rsidR="003C6A3C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署名</w:t>
                            </w:r>
                            <w:r w:rsidR="003C6A3C"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  <w:t>又は</w:t>
                            </w:r>
                            <w:r w:rsidR="00FA247E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代表者</w:t>
                            </w:r>
                            <w:r w:rsidR="00FA247E"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  <w:t>名を記載し押印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 xml:space="preserve">（団体印でも可）　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7" type="#_x0000_t48" style="position:absolute;left:0;text-align:left;margin-left:-46.1pt;margin-top:15.05pt;width:140.25pt;height:12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" adj="33690,10516,29362,1571,22524,1571" strokeweight="1pt">
                <v:stroke dashstyle="1 1" startarrow="block" startarrowwidth="narrow"/>
                <v:textbox inset="5.85pt,0,5.85pt,0">
                  <w:txbxContent>
                    <w:p w:rsidR="00783609" w:rsidRDefault="00C907CA" w:rsidP="00783609">
                      <w:pPr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・</w:t>
                      </w:r>
                      <w:r w:rsidR="00783609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個人の場合：</w:t>
                      </w:r>
                    </w:p>
                    <w:p w:rsidR="00783609" w:rsidRDefault="00783609" w:rsidP="00783609">
                      <w:pPr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住所</w:t>
                      </w:r>
                      <w:r w:rsidR="004A51E7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の</w:t>
                      </w:r>
                      <w:r w:rsidR="00331AE0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記載</w:t>
                      </w:r>
                      <w:r w:rsidR="003C6A3C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、</w:t>
                      </w:r>
                      <w:r w:rsidR="003C6A3C"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  <w:t>署名又は記名</w:t>
                      </w:r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押印</w:t>
                      </w:r>
                    </w:p>
                    <w:p w:rsidR="004A51E7" w:rsidRPr="00331AE0" w:rsidRDefault="004A51E7" w:rsidP="00783609">
                      <w:pPr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</w:pPr>
                    </w:p>
                    <w:p w:rsidR="00783609" w:rsidRDefault="00C907CA" w:rsidP="00783609">
                      <w:pPr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・</w:t>
                      </w:r>
                      <w:r w:rsidR="00152ED4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法人</w:t>
                      </w:r>
                      <w:r w:rsidR="00783609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の場合：</w:t>
                      </w:r>
                    </w:p>
                    <w:p w:rsidR="00783609" w:rsidRDefault="00A362D4" w:rsidP="00783609">
                      <w:pPr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所在地、名称</w:t>
                      </w:r>
                      <w:r w:rsidR="003C6A3C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の</w:t>
                      </w:r>
                      <w:r w:rsidR="00331AE0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記載</w:t>
                      </w:r>
                      <w:r w:rsidR="003C6A3C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、代表者の署名</w:t>
                      </w:r>
                      <w:r w:rsidR="003C6A3C"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  <w:t>又は記名</w:t>
                      </w:r>
                      <w:r w:rsidR="004A51E7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押印</w:t>
                      </w:r>
                    </w:p>
                    <w:p w:rsidR="00152ED4" w:rsidRPr="003C6A3C" w:rsidRDefault="00152ED4" w:rsidP="00783609">
                      <w:pPr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</w:pPr>
                    </w:p>
                    <w:p w:rsidR="003209EB" w:rsidRPr="003209EB" w:rsidRDefault="00C907CA" w:rsidP="00783609">
                      <w:pPr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・</w:t>
                      </w:r>
                      <w:r w:rsidR="00152ED4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法人でない団体の場合</w:t>
                      </w:r>
                      <w:r w:rsidR="003209EB"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  <w:t>:</w:t>
                      </w:r>
                    </w:p>
                    <w:p w:rsidR="00A362D4" w:rsidRPr="00333806" w:rsidRDefault="00A362D4" w:rsidP="00783609">
                      <w:pPr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所在地、団体名</w:t>
                      </w:r>
                      <w:r w:rsidR="003C6A3C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の</w:t>
                      </w:r>
                      <w:r w:rsidR="00331AE0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記載</w:t>
                      </w:r>
                      <w:r w:rsidR="003C6A3C"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  <w:t>、</w:t>
                      </w:r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代表者の</w:t>
                      </w:r>
                      <w:r w:rsidR="003C6A3C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署名</w:t>
                      </w:r>
                      <w:r w:rsidR="003C6A3C"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  <w:t>又は</w:t>
                      </w:r>
                      <w:r w:rsidR="00FA247E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代表者</w:t>
                      </w:r>
                      <w:r w:rsidR="00FA247E"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  <w:t>名を記載し押印</w:t>
                      </w:r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 xml:space="preserve">（団体印でも可）　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D864CC">
        <w:rPr>
          <w:rFonts w:hint="eastAsia"/>
          <w:sz w:val="28"/>
          <w:szCs w:val="28"/>
        </w:rPr>
        <w:t xml:space="preserve">　　○　○　○　○　</w:t>
      </w:r>
    </w:p>
    <w:p w:rsidR="00D864CC" w:rsidRDefault="00D864CC">
      <w:pPr>
        <w:pStyle w:val="89"/>
        <w:rPr>
          <w:spacing w:val="0"/>
        </w:rPr>
      </w:pPr>
    </w:p>
    <w:p w:rsidR="00D864CC" w:rsidRDefault="00D864CC">
      <w:pPr>
        <w:pStyle w:val="89"/>
        <w:rPr>
          <w:spacing w:val="0"/>
        </w:rPr>
      </w:pPr>
    </w:p>
    <w:p w:rsidR="00D864CC" w:rsidRPr="00FF4B83" w:rsidRDefault="00E16325">
      <w:pPr>
        <w:pStyle w:val="89"/>
        <w:rPr>
          <w:spacing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13970</wp:posOffset>
                </wp:positionV>
                <wp:extent cx="90805" cy="809625"/>
                <wp:effectExtent l="0" t="0" r="0" b="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809625"/>
                        </a:xfrm>
                        <a:prstGeom prst="leftBrace">
                          <a:avLst>
                            <a:gd name="adj1" fmla="val 7430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3625C0EE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4" o:spid="_x0000_s1026" type="#_x0000_t87" style="position:absolute;left:0;text-align:left;margin-left:178.5pt;margin-top:1.1pt;width:7.15pt;height:6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">
                <v:textbox inset="5.85pt,.7pt,5.85pt,.7pt"/>
              </v:shape>
            </w:pict>
          </mc:Fallback>
        </mc:AlternateContent>
      </w:r>
      <w:r w:rsidR="00D864CC">
        <w:rPr>
          <w:rFonts w:hint="eastAsia"/>
        </w:rPr>
        <w:t xml:space="preserve">　　　　　　　　</w:t>
      </w:r>
      <w:r w:rsidR="00D864CC">
        <w:rPr>
          <w:rFonts w:hint="eastAsia"/>
          <w:sz w:val="28"/>
          <w:szCs w:val="28"/>
        </w:rPr>
        <w:t>請願者</w:t>
      </w:r>
      <w:r w:rsidR="00D864CC">
        <w:rPr>
          <w:spacing w:val="0"/>
          <w:sz w:val="20"/>
          <w:szCs w:val="20"/>
        </w:rPr>
        <w:t xml:space="preserve">    </w:t>
      </w:r>
      <w:r w:rsidR="00D864CC">
        <w:rPr>
          <w:spacing w:val="0"/>
        </w:rPr>
        <w:t xml:space="preserve">      </w:t>
      </w:r>
      <w:r w:rsidR="00D864CC" w:rsidRPr="00FF4B83">
        <w:rPr>
          <w:rFonts w:hint="eastAsia"/>
          <w:sz w:val="28"/>
          <w:szCs w:val="28"/>
        </w:rPr>
        <w:t>住</w:t>
      </w:r>
      <w:r w:rsidR="004A79F3">
        <w:rPr>
          <w:rFonts w:hint="eastAsia"/>
          <w:sz w:val="28"/>
          <w:szCs w:val="28"/>
        </w:rPr>
        <w:t xml:space="preserve">　　</w:t>
      </w:r>
      <w:r w:rsidR="00D864CC" w:rsidRPr="00FF4B83">
        <w:rPr>
          <w:rFonts w:hint="eastAsia"/>
          <w:sz w:val="28"/>
          <w:szCs w:val="28"/>
        </w:rPr>
        <w:t>所</w:t>
      </w:r>
    </w:p>
    <w:p w:rsidR="00D864CC" w:rsidRDefault="00D864CC">
      <w:pPr>
        <w:pStyle w:val="89"/>
        <w:rPr>
          <w:spacing w:val="0"/>
        </w:rPr>
      </w:pPr>
    </w:p>
    <w:p w:rsidR="00D864CC" w:rsidRDefault="00D864CC">
      <w:pPr>
        <w:pStyle w:val="89"/>
        <w:rPr>
          <w:spacing w:val="0"/>
        </w:rPr>
      </w:pPr>
    </w:p>
    <w:p w:rsidR="00D864CC" w:rsidRPr="004A51E7" w:rsidRDefault="00D864CC">
      <w:pPr>
        <w:pStyle w:val="89"/>
        <w:rPr>
          <w:spacing w:val="0"/>
        </w:rPr>
      </w:pPr>
      <w:r>
        <w:rPr>
          <w:spacing w:val="0"/>
        </w:rPr>
        <w:t xml:space="preserve">                                </w:t>
      </w:r>
      <w:r w:rsidRPr="00FF4B83">
        <w:rPr>
          <w:rFonts w:hint="eastAsia"/>
          <w:sz w:val="28"/>
          <w:szCs w:val="28"/>
        </w:rPr>
        <w:t>氏</w:t>
      </w:r>
      <w:r w:rsidR="004A51E7" w:rsidRPr="00FF4B83">
        <w:rPr>
          <w:rFonts w:hint="eastAsia"/>
          <w:sz w:val="28"/>
          <w:szCs w:val="28"/>
        </w:rPr>
        <w:t xml:space="preserve">　　</w:t>
      </w:r>
      <w:r w:rsidRPr="00FF4B83">
        <w:rPr>
          <w:rFonts w:hint="eastAsia"/>
          <w:sz w:val="28"/>
          <w:szCs w:val="28"/>
        </w:rPr>
        <w:t>名</w:t>
      </w:r>
      <w:r w:rsidR="004A51E7" w:rsidRPr="00FF4B83">
        <w:rPr>
          <w:rFonts w:hint="eastAsia"/>
          <w:sz w:val="28"/>
          <w:szCs w:val="28"/>
        </w:rPr>
        <w:t xml:space="preserve">　　</w:t>
      </w:r>
      <w:r w:rsidR="004A51E7" w:rsidRPr="00FF4B83">
        <w:rPr>
          <w:rFonts w:hint="eastAsia"/>
          <w:spacing w:val="0"/>
          <w:sz w:val="28"/>
          <w:szCs w:val="28"/>
        </w:rPr>
        <w:t>○　○　○　〇</w:t>
      </w:r>
      <w:r w:rsidR="00FF4B83">
        <w:rPr>
          <w:rFonts w:hint="eastAsia"/>
          <w:spacing w:val="0"/>
          <w:sz w:val="28"/>
          <w:szCs w:val="28"/>
        </w:rPr>
        <w:t xml:space="preserve">　</w:t>
      </w:r>
      <w:r w:rsidR="004A51E7" w:rsidRPr="00FF4B83">
        <w:rPr>
          <w:rFonts w:hint="eastAsia"/>
          <w:spacing w:val="0"/>
          <w:sz w:val="28"/>
          <w:szCs w:val="28"/>
        </w:rPr>
        <w:t xml:space="preserve">　　　</w:t>
      </w:r>
      <w:r w:rsidR="003C6A3C">
        <w:rPr>
          <w:rFonts w:hint="eastAsia"/>
          <w:spacing w:val="0"/>
          <w:sz w:val="28"/>
          <w:szCs w:val="28"/>
        </w:rPr>
        <w:t xml:space="preserve">　</w:t>
      </w:r>
      <w:r w:rsidR="004A51E7" w:rsidRPr="00FF4B83">
        <w:rPr>
          <w:rFonts w:hint="eastAsia"/>
          <w:spacing w:val="0"/>
          <w:sz w:val="28"/>
          <w:szCs w:val="28"/>
        </w:rPr>
        <w:t xml:space="preserve">　　　　</w:t>
      </w:r>
      <w:r w:rsidR="004A51E7" w:rsidRPr="00FF4B83">
        <w:rPr>
          <w:rFonts w:hint="eastAsia"/>
          <w:sz w:val="28"/>
          <w:szCs w:val="28"/>
        </w:rPr>
        <w:t>印</w:t>
      </w:r>
      <w:r w:rsidR="004A51E7" w:rsidRPr="00FF4B83">
        <w:rPr>
          <w:rFonts w:hint="eastAsia"/>
          <w:spacing w:val="0"/>
          <w:sz w:val="28"/>
          <w:szCs w:val="28"/>
        </w:rPr>
        <w:t xml:space="preserve">　　　　　　　　　　　　　　　　　　　ほか○○○</w:t>
      </w:r>
      <w:r w:rsidR="00152ED4" w:rsidRPr="00FF4B83">
        <w:rPr>
          <w:rFonts w:hint="eastAsia"/>
          <w:spacing w:val="0"/>
          <w:sz w:val="28"/>
          <w:szCs w:val="28"/>
        </w:rPr>
        <w:t>（団体／</w:t>
      </w:r>
      <w:r w:rsidR="00446BFA">
        <w:rPr>
          <w:rFonts w:hint="eastAsia"/>
          <w:spacing w:val="0"/>
          <w:sz w:val="28"/>
          <w:szCs w:val="28"/>
        </w:rPr>
        <w:t>名</w:t>
      </w:r>
      <w:r w:rsidR="00152ED4" w:rsidRPr="00FF4B83">
        <w:rPr>
          <w:rFonts w:hint="eastAsia"/>
          <w:spacing w:val="0"/>
          <w:sz w:val="28"/>
          <w:szCs w:val="28"/>
        </w:rPr>
        <w:t>）</w:t>
      </w:r>
    </w:p>
    <w:p w:rsidR="004A51E7" w:rsidRPr="003C6A3C" w:rsidRDefault="00CF21B4">
      <w:pPr>
        <w:pStyle w:val="89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-585470</wp:posOffset>
                </wp:positionH>
                <wp:positionV relativeFrom="paragraph">
                  <wp:posOffset>217170</wp:posOffset>
                </wp:positionV>
                <wp:extent cx="1781175" cy="333375"/>
                <wp:effectExtent l="0" t="323850" r="2733675" b="2857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81175" cy="333375"/>
                        </a:xfrm>
                        <a:prstGeom prst="borderCallout2">
                          <a:avLst>
                            <a:gd name="adj1" fmla="val 34287"/>
                            <a:gd name="adj2" fmla="val 104278"/>
                            <a:gd name="adj3" fmla="val -8570"/>
                            <a:gd name="adj4" fmla="val 160071"/>
                            <a:gd name="adj5" fmla="val -81903"/>
                            <a:gd name="adj6" fmla="val 249019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 type="triangle" w="sm" len="med"/>
                        </a:ln>
                      </wps:spPr>
                      <wps:txbx>
                        <w:txbxContent>
                          <w:p w:rsidR="004A51E7" w:rsidRPr="00333806" w:rsidRDefault="004A51E7" w:rsidP="004A51E7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</w:pPr>
                            <w:bookmarkStart w:id="0" w:name="_GoBack"/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署名簿を添付する場合、署名者数を記載</w:t>
                            </w:r>
                            <w:bookmarkEnd w:id="0"/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5" o:spid="_x0000_s1028" type="#_x0000_t48" style="position:absolute;left:0;text-align:left;margin-left:-46.1pt;margin-top:17.1pt;width:140.2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" adj="53788,-17691,34575,-1851,22524,7406" strokeweight="1pt">
                <v:stroke dashstyle="1 1" startarrow="block" startarrowwidth="narrow"/>
                <v:textbox inset="5.85pt,0,5.85pt,0">
                  <w:txbxContent>
                    <w:p w:rsidR="004A51E7" w:rsidRPr="00333806" w:rsidRDefault="004A51E7" w:rsidP="004A51E7">
                      <w:pPr>
                        <w:jc w:val="left"/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</w:pPr>
                      <w:bookmarkStart w:id="1" w:name="_GoBack"/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署名簿を添付する場合、署名者数を記載</w:t>
                      </w:r>
                      <w:bookmarkEnd w:id="1"/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p w:rsidR="00A362D4" w:rsidRPr="00CF21B4" w:rsidRDefault="00CF21B4">
      <w:pPr>
        <w:pStyle w:val="89"/>
        <w:rPr>
          <w:rFonts w:hint="eastAsia"/>
          <w:spacing w:val="0"/>
          <w:sz w:val="28"/>
          <w:szCs w:val="28"/>
        </w:rPr>
      </w:pPr>
      <w:r>
        <w:rPr>
          <w:rFonts w:hint="eastAsia"/>
          <w:spacing w:val="0"/>
        </w:rPr>
        <w:t xml:space="preserve">　　　　　　　　　　　　　　　　</w:t>
      </w:r>
      <w:r w:rsidRPr="00CF21B4">
        <w:rPr>
          <w:rFonts w:hint="eastAsia"/>
          <w:spacing w:val="0"/>
          <w:sz w:val="28"/>
          <w:szCs w:val="28"/>
        </w:rPr>
        <w:t>電話番号</w:t>
      </w:r>
    </w:p>
    <w:p w:rsidR="00A362D4" w:rsidRPr="00A362D4" w:rsidRDefault="003C6A3C">
      <w:pPr>
        <w:pStyle w:val="89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-585470</wp:posOffset>
                </wp:positionH>
                <wp:positionV relativeFrom="paragraph">
                  <wp:posOffset>207010</wp:posOffset>
                </wp:positionV>
                <wp:extent cx="1781175" cy="238125"/>
                <wp:effectExtent l="0" t="0" r="1228725" b="28575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81175" cy="238125"/>
                        </a:xfrm>
                        <a:prstGeom prst="borderCallout2">
                          <a:avLst>
                            <a:gd name="adj1" fmla="val 48000"/>
                            <a:gd name="adj2" fmla="val 106250"/>
                            <a:gd name="adj3" fmla="val 48000"/>
                            <a:gd name="adj4" fmla="val 128998"/>
                            <a:gd name="adj5" fmla="val 49333"/>
                            <a:gd name="adj6" fmla="val 166525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 type="triangle" w="sm" len="med"/>
                        </a:ln>
                      </wps:spPr>
                      <wps:txbx>
                        <w:txbxContent>
                          <w:p w:rsidR="00783609" w:rsidRPr="00333806" w:rsidRDefault="000B01D8" w:rsidP="0078360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議員</w:t>
                            </w:r>
                            <w:r w:rsidR="00783609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の</w:t>
                            </w:r>
                            <w:r w:rsidR="003C6A3C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署名</w:t>
                            </w:r>
                            <w:r w:rsidR="003C6A3C"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  <w:t>又は</w:t>
                            </w:r>
                            <w:r w:rsidR="009847C1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記名</w:t>
                            </w:r>
                            <w:r w:rsidR="00783609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押印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9" type="#_x0000_t48" style="position:absolute;left:0;text-align:left;margin-left:-46.1pt;margin-top:16.3pt;width:140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" adj="35969,10656,27864,10368,22950,10368" strokeweight="1pt">
                <v:stroke dashstyle="1 1" startarrow="block" startarrowwidth="narrow"/>
                <v:textbox inset="5.85pt,0,5.85pt,0">
                  <w:txbxContent>
                    <w:p w:rsidR="00783609" w:rsidRPr="00333806" w:rsidRDefault="000B01D8" w:rsidP="00783609">
                      <w:pPr>
                        <w:jc w:val="center"/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議員</w:t>
                      </w:r>
                      <w:r w:rsidR="00783609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の</w:t>
                      </w:r>
                      <w:r w:rsidR="003C6A3C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署名</w:t>
                      </w:r>
                      <w:r w:rsidR="003C6A3C"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  <w:t>又は</w:t>
                      </w:r>
                      <w:r w:rsidR="009847C1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記名</w:t>
                      </w:r>
                      <w:r w:rsidR="00783609"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押印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</w:p>
    <w:p w:rsidR="00D864CC" w:rsidRPr="00FF4B83" w:rsidRDefault="00D864CC">
      <w:pPr>
        <w:pStyle w:val="89"/>
        <w:rPr>
          <w:spacing w:val="0"/>
          <w:sz w:val="28"/>
          <w:szCs w:val="28"/>
        </w:rPr>
      </w:pPr>
      <w:r>
        <w:rPr>
          <w:spacing w:val="0"/>
        </w:rPr>
        <w:t xml:space="preserve">      </w:t>
      </w:r>
      <w:r>
        <w:rPr>
          <w:rFonts w:hint="eastAsia"/>
        </w:rPr>
        <w:t xml:space="preserve">　　　　　</w:t>
      </w:r>
      <w:r w:rsidR="00783609">
        <w:rPr>
          <w:rFonts w:hint="eastAsia"/>
        </w:rPr>
        <w:t xml:space="preserve">　　　　　　　　</w:t>
      </w:r>
      <w:r w:rsidRPr="00FF4B83">
        <w:rPr>
          <w:rFonts w:hint="eastAsia"/>
          <w:sz w:val="28"/>
          <w:szCs w:val="28"/>
        </w:rPr>
        <w:t>紹介議員</w:t>
      </w:r>
      <w:r w:rsidR="004A51E7" w:rsidRPr="00FF4B83">
        <w:rPr>
          <w:rFonts w:hint="eastAsia"/>
          <w:sz w:val="28"/>
          <w:szCs w:val="28"/>
        </w:rPr>
        <w:t xml:space="preserve">　　</w:t>
      </w:r>
      <w:r w:rsidR="00783609" w:rsidRPr="00FF4B83">
        <w:rPr>
          <w:rFonts w:hint="eastAsia"/>
          <w:spacing w:val="0"/>
          <w:sz w:val="28"/>
          <w:szCs w:val="28"/>
        </w:rPr>
        <w:t>○　○　○　〇</w:t>
      </w:r>
      <w:r w:rsidR="004A51E7" w:rsidRPr="00FF4B83">
        <w:rPr>
          <w:rFonts w:hint="eastAsia"/>
          <w:spacing w:val="0"/>
          <w:sz w:val="28"/>
          <w:szCs w:val="28"/>
        </w:rPr>
        <w:t xml:space="preserve">　　　　　</w:t>
      </w:r>
    </w:p>
    <w:p w:rsidR="00D864CC" w:rsidRDefault="00D864CC">
      <w:pPr>
        <w:pStyle w:val="89"/>
        <w:rPr>
          <w:spacing w:val="0"/>
        </w:rPr>
      </w:pPr>
    </w:p>
    <w:p w:rsidR="00D864CC" w:rsidRDefault="004A51E7">
      <w:pPr>
        <w:pStyle w:val="89"/>
        <w:rPr>
          <w:spacing w:val="0"/>
        </w:rPr>
      </w:pPr>
      <w:r>
        <w:rPr>
          <w:rFonts w:hint="eastAsia"/>
          <w:spacing w:val="0"/>
        </w:rPr>
        <w:t xml:space="preserve">　　　　　　　　　　　　　　</w:t>
      </w:r>
    </w:p>
    <w:p w:rsidR="00D864CC" w:rsidRDefault="00D864CC">
      <w:pPr>
        <w:pStyle w:val="89"/>
        <w:rPr>
          <w:spacing w:val="0"/>
        </w:rPr>
      </w:pPr>
    </w:p>
    <w:p w:rsidR="00D864CC" w:rsidRDefault="00D864CC">
      <w:pPr>
        <w:pStyle w:val="89"/>
        <w:rPr>
          <w:spacing w:val="0"/>
        </w:rPr>
      </w:pPr>
    </w:p>
    <w:p w:rsidR="00D864CC" w:rsidRDefault="00D864CC">
      <w:pPr>
        <w:pStyle w:val="89"/>
        <w:rPr>
          <w:spacing w:val="0"/>
        </w:rPr>
      </w:pPr>
    </w:p>
    <w:p w:rsidR="00D864CC" w:rsidRDefault="00D864CC">
      <w:pPr>
        <w:pStyle w:val="89"/>
        <w:rPr>
          <w:spacing w:val="0"/>
        </w:rPr>
      </w:pPr>
      <w:r>
        <w:rPr>
          <w:spacing w:val="0"/>
        </w:rPr>
        <w:t xml:space="preserve">    </w:t>
      </w:r>
      <w:r w:rsidRPr="00135CED">
        <w:rPr>
          <w:rFonts w:asciiTheme="majorEastAsia" w:eastAsiaTheme="majorEastAsia" w:hAnsiTheme="majorEastAsia" w:hint="eastAsia"/>
          <w:sz w:val="28"/>
          <w:szCs w:val="28"/>
        </w:rPr>
        <w:t>件　名</w:t>
      </w:r>
      <w:r>
        <w:rPr>
          <w:spacing w:val="0"/>
        </w:rPr>
        <w:t xml:space="preserve">  </w:t>
      </w:r>
      <w:r>
        <w:rPr>
          <w:rFonts w:hint="eastAsia"/>
        </w:rPr>
        <w:t xml:space="preserve">　</w:t>
      </w:r>
      <w:r w:rsidR="00152ED4" w:rsidRPr="00AA30E8">
        <w:rPr>
          <w:rFonts w:asciiTheme="minorEastAsia" w:eastAsiaTheme="minorEastAsia" w:hAnsiTheme="minorEastAsia" w:cs="ＭＳ ゴシック" w:hint="eastAsia"/>
          <w:sz w:val="28"/>
          <w:szCs w:val="28"/>
          <w:u w:val="single"/>
        </w:rPr>
        <w:t>○○○○○○○○○○</w:t>
      </w:r>
      <w:r w:rsidR="009847C1">
        <w:rPr>
          <w:rFonts w:asciiTheme="minorEastAsia" w:eastAsiaTheme="minorEastAsia" w:hAnsiTheme="minorEastAsia" w:cs="ＭＳ ゴシック" w:hint="eastAsia"/>
          <w:sz w:val="28"/>
          <w:szCs w:val="28"/>
          <w:u w:val="single"/>
        </w:rPr>
        <w:t>に</w:t>
      </w:r>
      <w:r w:rsidR="00444155">
        <w:rPr>
          <w:rFonts w:hint="eastAsia"/>
          <w:sz w:val="28"/>
          <w:szCs w:val="28"/>
          <w:u w:val="single"/>
        </w:rPr>
        <w:t>関する</w:t>
      </w:r>
      <w:r w:rsidR="009847C1">
        <w:rPr>
          <w:rFonts w:hint="eastAsia"/>
          <w:sz w:val="28"/>
          <w:szCs w:val="28"/>
          <w:u w:val="single"/>
        </w:rPr>
        <w:t>請願</w:t>
      </w:r>
    </w:p>
    <w:p w:rsidR="00D864CC" w:rsidRDefault="00D864CC">
      <w:pPr>
        <w:pStyle w:val="89"/>
        <w:rPr>
          <w:spacing w:val="0"/>
        </w:rPr>
      </w:pPr>
    </w:p>
    <w:p w:rsidR="00323806" w:rsidRDefault="00323806">
      <w:pPr>
        <w:pStyle w:val="89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CA04A4" wp14:editId="6420EC81">
                <wp:simplePos x="0" y="0"/>
                <wp:positionH relativeFrom="column">
                  <wp:posOffset>-523875</wp:posOffset>
                </wp:positionH>
                <wp:positionV relativeFrom="paragraph">
                  <wp:posOffset>104140</wp:posOffset>
                </wp:positionV>
                <wp:extent cx="2133600" cy="266700"/>
                <wp:effectExtent l="0" t="0" r="704850" b="266700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266700"/>
                        </a:xfrm>
                        <a:prstGeom prst="borderCallout2">
                          <a:avLst>
                            <a:gd name="adj1" fmla="val 42856"/>
                            <a:gd name="adj2" fmla="val 103569"/>
                            <a:gd name="adj3" fmla="val 42856"/>
                            <a:gd name="adj4" fmla="val 104375"/>
                            <a:gd name="adj5" fmla="val 176190"/>
                            <a:gd name="adj6" fmla="val 129764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 type="triangle" w="sm" len="med"/>
                        </a:ln>
                      </wps:spPr>
                      <wps:txbx>
                        <w:txbxContent>
                          <w:p w:rsidR="00323806" w:rsidRPr="00333806" w:rsidRDefault="00323806" w:rsidP="0032380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・請願項目に関する理由・経緯等を記載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A04A4" id="AutoShape 8" o:spid="_x0000_s1030" type="#_x0000_t48" style="position:absolute;left:0;text-align:left;margin-left:-41.25pt;margin-top:8.2pt;width:168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" adj="28029,38057,22545,9257,22371,9257" strokeweight="1pt">
                <v:stroke dashstyle="1 1" startarrow="block" startarrowwidth="narrow"/>
                <v:textbox inset="5.85pt,0,5.85pt,0">
                  <w:txbxContent>
                    <w:p w:rsidR="00323806" w:rsidRPr="00333806" w:rsidRDefault="00323806" w:rsidP="00323806">
                      <w:pPr>
                        <w:jc w:val="left"/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・請願項目に関する理由・経緯等を記載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</w:p>
    <w:p w:rsidR="00152ED4" w:rsidRDefault="00152ED4">
      <w:pPr>
        <w:pStyle w:val="89"/>
        <w:rPr>
          <w:sz w:val="28"/>
          <w:szCs w:val="28"/>
        </w:rPr>
      </w:pPr>
    </w:p>
    <w:p w:rsidR="00444155" w:rsidRDefault="00444155" w:rsidP="00444155">
      <w:pPr>
        <w:pStyle w:val="89"/>
        <w:ind w:firstLineChars="100" w:firstLine="278"/>
        <w:rPr>
          <w:spacing w:val="0"/>
        </w:rPr>
      </w:pPr>
      <w:r>
        <w:rPr>
          <w:rFonts w:eastAsia="ＭＳ ゴシック" w:cs="ＭＳ ゴシック" w:hint="eastAsia"/>
          <w:sz w:val="28"/>
          <w:szCs w:val="28"/>
        </w:rPr>
        <w:t>請願の</w:t>
      </w:r>
      <w:r w:rsidR="005F65DF">
        <w:rPr>
          <w:rFonts w:eastAsia="ＭＳ ゴシック" w:cs="ＭＳ ゴシック" w:hint="eastAsia"/>
          <w:sz w:val="28"/>
          <w:szCs w:val="28"/>
        </w:rPr>
        <w:t>趣旨及び理由</w:t>
      </w:r>
    </w:p>
    <w:p w:rsidR="00444155" w:rsidRDefault="00444155" w:rsidP="00444155">
      <w:pPr>
        <w:pStyle w:val="89"/>
        <w:rPr>
          <w:spacing w:val="0"/>
        </w:rPr>
      </w:pPr>
      <w:r>
        <w:rPr>
          <w:spacing w:val="0"/>
        </w:rPr>
        <w:t xml:space="preserve">  </w:t>
      </w:r>
      <w:r>
        <w:rPr>
          <w:rFonts w:hint="eastAsia"/>
        </w:rPr>
        <w:t>☆☆☆☆☆☆☆☆☆☆☆☆☆☆☆☆☆☆☆☆☆☆☆☆☆☆☆☆☆☆☆☆☆☆☆☆☆☆</w:t>
      </w:r>
    </w:p>
    <w:p w:rsidR="00444155" w:rsidRDefault="00444155" w:rsidP="00444155">
      <w:pPr>
        <w:pStyle w:val="89"/>
        <w:rPr>
          <w:spacing w:val="0"/>
        </w:rPr>
      </w:pPr>
      <w:r>
        <w:rPr>
          <w:rFonts w:hint="eastAsia"/>
        </w:rPr>
        <w:t>☆☆☆☆☆☆☆☆☆☆☆☆☆☆☆☆☆☆☆☆☆☆☆☆☆☆☆☆☆☆☆☆☆☆☆☆☆☆☆</w:t>
      </w:r>
    </w:p>
    <w:p w:rsidR="00444155" w:rsidRDefault="00444155" w:rsidP="00444155">
      <w:pPr>
        <w:pStyle w:val="89"/>
        <w:rPr>
          <w:spacing w:val="0"/>
        </w:rPr>
      </w:pPr>
      <w:r>
        <w:rPr>
          <w:rFonts w:hint="eastAsia"/>
        </w:rPr>
        <w:t>☆☆☆☆☆☆☆☆☆☆☆☆☆☆☆☆☆☆☆☆☆☆☆☆☆☆☆☆☆☆☆☆☆☆。</w:t>
      </w:r>
    </w:p>
    <w:p w:rsidR="00444155" w:rsidRDefault="00444155" w:rsidP="00444155">
      <w:pPr>
        <w:pStyle w:val="89"/>
        <w:rPr>
          <w:spacing w:val="0"/>
        </w:rPr>
      </w:pPr>
      <w:r>
        <w:rPr>
          <w:rFonts w:hint="eastAsia"/>
        </w:rPr>
        <w:t>☆☆☆☆☆☆☆☆☆☆☆☆☆☆☆☆☆☆☆☆☆☆☆☆☆☆☆☆☆☆☆☆☆☆☆☆☆☆☆</w:t>
      </w:r>
    </w:p>
    <w:p w:rsidR="00444155" w:rsidRDefault="00444155" w:rsidP="00444155">
      <w:pPr>
        <w:pStyle w:val="89"/>
        <w:rPr>
          <w:spacing w:val="0"/>
        </w:rPr>
      </w:pPr>
      <w:r>
        <w:rPr>
          <w:rFonts w:hint="eastAsia"/>
        </w:rPr>
        <w:t>☆☆☆☆☆☆☆☆☆☆☆☆☆☆☆☆☆☆☆☆☆☆☆☆。</w:t>
      </w:r>
    </w:p>
    <w:p w:rsidR="00444155" w:rsidRDefault="00444155" w:rsidP="00444155">
      <w:pPr>
        <w:pStyle w:val="89"/>
        <w:rPr>
          <w:spacing w:val="0"/>
        </w:rPr>
      </w:pPr>
      <w:r>
        <w:rPr>
          <w:rFonts w:hint="eastAsia"/>
        </w:rPr>
        <w:t>☆☆☆☆☆☆☆☆☆☆☆☆☆☆☆☆☆☆☆☆☆☆☆☆☆☆☆☆☆☆☆☆☆☆☆☆☆☆☆</w:t>
      </w:r>
    </w:p>
    <w:p w:rsidR="00444155" w:rsidRDefault="00444155" w:rsidP="00444155">
      <w:pPr>
        <w:pStyle w:val="89"/>
        <w:rPr>
          <w:spacing w:val="0"/>
        </w:rPr>
      </w:pPr>
      <w:r>
        <w:rPr>
          <w:rFonts w:hint="eastAsia"/>
        </w:rPr>
        <w:t>☆☆☆☆☆☆☆☆☆☆☆☆☆☆☆☆☆☆☆☆☆☆☆☆☆☆☆☆☆☆☆☆☆☆☆☆☆☆☆</w:t>
      </w:r>
    </w:p>
    <w:p w:rsidR="00444155" w:rsidRDefault="00444155" w:rsidP="00444155">
      <w:pPr>
        <w:pStyle w:val="89"/>
        <w:rPr>
          <w:spacing w:val="0"/>
        </w:rPr>
      </w:pPr>
      <w:r>
        <w:rPr>
          <w:rFonts w:hint="eastAsia"/>
        </w:rPr>
        <w:t>☆☆☆☆☆☆☆☆☆☆☆☆☆☆☆☆☆☆☆☆☆☆☆☆☆☆☆☆☆☆☆☆☆☆☆☆☆。</w:t>
      </w:r>
    </w:p>
    <w:p w:rsidR="00444155" w:rsidRPr="00A362D4" w:rsidRDefault="00444155" w:rsidP="00444155">
      <w:pPr>
        <w:pStyle w:val="89"/>
        <w:rPr>
          <w:spacing w:val="0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CCFA48" wp14:editId="36AA5D32">
                <wp:simplePos x="0" y="0"/>
                <wp:positionH relativeFrom="column">
                  <wp:posOffset>-523875</wp:posOffset>
                </wp:positionH>
                <wp:positionV relativeFrom="paragraph">
                  <wp:posOffset>280670</wp:posOffset>
                </wp:positionV>
                <wp:extent cx="2133600" cy="533400"/>
                <wp:effectExtent l="0" t="0" r="0" b="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533400"/>
                        </a:xfrm>
                        <a:prstGeom prst="borderCallout2">
                          <a:avLst>
                            <a:gd name="adj1" fmla="val 21431"/>
                            <a:gd name="adj2" fmla="val 103569"/>
                            <a:gd name="adj3" fmla="val 21431"/>
                            <a:gd name="adj4" fmla="val 122319"/>
                            <a:gd name="adj5" fmla="val 125597"/>
                            <a:gd name="adj6" fmla="val 13422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 type="triangle" w="sm" len="med"/>
                        </a:ln>
                      </wps:spPr>
                      <wps:txbx>
                        <w:txbxContent>
                          <w:p w:rsidR="00444155" w:rsidRDefault="00444155" w:rsidP="00444155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・願意を簡潔に記載</w:t>
                            </w:r>
                          </w:p>
                          <w:p w:rsidR="00444155" w:rsidRDefault="00444155" w:rsidP="00444155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・複数項目ある場合には、箇条書き等により簡潔</w:t>
                            </w:r>
                          </w:p>
                          <w:p w:rsidR="00444155" w:rsidRPr="00333806" w:rsidRDefault="00444155" w:rsidP="00444155">
                            <w:pPr>
                              <w:ind w:firstLineChars="100" w:firstLine="140"/>
                              <w:jc w:val="left"/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  <w:szCs w:val="18"/>
                              </w:rPr>
                              <w:t>に記載願います。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CFA48" id="AutoShape 7" o:spid="_x0000_s1031" type="#_x0000_t48" style="position:absolute;left:0;text-align:left;margin-left:-41.25pt;margin-top:22.1pt;width:168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" adj="28993,27129,26421,4629,22371,4629" strokeweight="1pt">
                <v:stroke dashstyle="1 1" startarrow="block" startarrowwidth="narrow"/>
                <v:textbox inset="5.85pt,0,5.85pt,0">
                  <w:txbxContent>
                    <w:p w:rsidR="00444155" w:rsidRDefault="00444155" w:rsidP="00444155">
                      <w:pPr>
                        <w:jc w:val="left"/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・願意を簡潔に記載</w:t>
                      </w:r>
                    </w:p>
                    <w:p w:rsidR="00444155" w:rsidRDefault="00444155" w:rsidP="00444155">
                      <w:pPr>
                        <w:jc w:val="left"/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・複数項目ある場合には、箇条書き等により簡潔</w:t>
                      </w:r>
                    </w:p>
                    <w:p w:rsidR="00444155" w:rsidRPr="00333806" w:rsidRDefault="00444155" w:rsidP="00444155">
                      <w:pPr>
                        <w:ind w:firstLineChars="100" w:firstLine="140"/>
                        <w:jc w:val="left"/>
                        <w:rPr>
                          <w:rFonts w:ascii="ＭＳ ゴシック" w:eastAsia="ＭＳ ゴシック" w:hAnsi="ＭＳ ゴシック"/>
                          <w:spacing w:val="-2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-20"/>
                          <w:sz w:val="18"/>
                          <w:szCs w:val="18"/>
                        </w:rPr>
                        <w:t>に記載願います。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Pr="00A362D4">
        <w:rPr>
          <w:rFonts w:hint="eastAsia"/>
          <w:spacing w:val="0"/>
          <w:bdr w:val="single" w:sz="4" w:space="0" w:color="auto"/>
        </w:rPr>
        <w:t>建物等に</w:t>
      </w:r>
      <w:r>
        <w:rPr>
          <w:rFonts w:hint="eastAsia"/>
          <w:spacing w:val="0"/>
          <w:bdr w:val="single" w:sz="4" w:space="0" w:color="auto"/>
        </w:rPr>
        <w:t>関するもの</w:t>
      </w:r>
      <w:r w:rsidRPr="00A362D4">
        <w:rPr>
          <w:rFonts w:hint="eastAsia"/>
          <w:spacing w:val="0"/>
          <w:bdr w:val="single" w:sz="4" w:space="0" w:color="auto"/>
        </w:rPr>
        <w:t>は、必要に応じ、案内図や略図を添えてください。</w:t>
      </w:r>
    </w:p>
    <w:p w:rsidR="000C4F3A" w:rsidRPr="00444155" w:rsidRDefault="000C4F3A" w:rsidP="00444155">
      <w:pPr>
        <w:pStyle w:val="89"/>
        <w:rPr>
          <w:spacing w:val="0"/>
        </w:rPr>
      </w:pPr>
    </w:p>
    <w:p w:rsidR="00D864CC" w:rsidRDefault="00D864CC">
      <w:pPr>
        <w:pStyle w:val="89"/>
        <w:rPr>
          <w:spacing w:val="0"/>
        </w:rPr>
      </w:pPr>
    </w:p>
    <w:p w:rsidR="00D864CC" w:rsidRDefault="00D864CC">
      <w:pPr>
        <w:pStyle w:val="89"/>
        <w:rPr>
          <w:spacing w:val="0"/>
        </w:rPr>
      </w:pPr>
    </w:p>
    <w:p w:rsidR="00444155" w:rsidRDefault="00444155" w:rsidP="00444155">
      <w:pPr>
        <w:pStyle w:val="89"/>
        <w:ind w:firstLineChars="100" w:firstLine="278"/>
        <w:rPr>
          <w:spacing w:val="0"/>
        </w:rPr>
      </w:pPr>
      <w:r>
        <w:rPr>
          <w:rFonts w:eastAsia="ＭＳ ゴシック" w:cs="ＭＳ ゴシック" w:hint="eastAsia"/>
          <w:sz w:val="28"/>
          <w:szCs w:val="28"/>
        </w:rPr>
        <w:t>請願項目</w:t>
      </w:r>
    </w:p>
    <w:p w:rsidR="00444155" w:rsidRDefault="00D45741" w:rsidP="00444155">
      <w:pPr>
        <w:pStyle w:val="89"/>
      </w:pPr>
      <w:r>
        <w:rPr>
          <w:rFonts w:hint="eastAsia"/>
        </w:rPr>
        <w:t xml:space="preserve">　１　京田辺</w:t>
      </w:r>
      <w:r w:rsidR="00444155">
        <w:rPr>
          <w:rFonts w:hint="eastAsia"/>
        </w:rPr>
        <w:t>市の○○○○○について□□□□□すること。</w:t>
      </w:r>
    </w:p>
    <w:p w:rsidR="00D864CC" w:rsidRDefault="00444155" w:rsidP="00444155">
      <w:pPr>
        <w:pStyle w:val="89"/>
        <w:rPr>
          <w:spacing w:val="0"/>
        </w:rPr>
      </w:pPr>
      <w:r>
        <w:rPr>
          <w:rFonts w:hint="eastAsia"/>
        </w:rPr>
        <w:t xml:space="preserve">　２　</w:t>
      </w:r>
      <w:r w:rsidR="00D45741">
        <w:rPr>
          <w:rFonts w:hint="eastAsia"/>
        </w:rPr>
        <w:t>京田辺</w:t>
      </w:r>
      <w:r>
        <w:rPr>
          <w:rFonts w:hint="eastAsia"/>
        </w:rPr>
        <w:t xml:space="preserve">市において○○○〇〇の△△△△△を×××××すること。　　</w:t>
      </w:r>
    </w:p>
    <w:sectPr w:rsidR="00D864CC">
      <w:pgSz w:w="11906" w:h="16838"/>
      <w:pgMar w:top="1417" w:right="1134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E65" w:rsidRDefault="00740E65" w:rsidP="004A51E7">
      <w:r>
        <w:separator/>
      </w:r>
    </w:p>
  </w:endnote>
  <w:endnote w:type="continuationSeparator" w:id="0">
    <w:p w:rsidR="00740E65" w:rsidRDefault="00740E65" w:rsidP="004A5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E65" w:rsidRDefault="00740E65" w:rsidP="004A51E7">
      <w:r>
        <w:separator/>
      </w:r>
    </w:p>
  </w:footnote>
  <w:footnote w:type="continuationSeparator" w:id="0">
    <w:p w:rsidR="00740E65" w:rsidRDefault="00740E65" w:rsidP="004A51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130"/>
    <w:rsid w:val="000B01D8"/>
    <w:rsid w:val="000C4F3A"/>
    <w:rsid w:val="000D6BB4"/>
    <w:rsid w:val="00135CED"/>
    <w:rsid w:val="00152ED4"/>
    <w:rsid w:val="00246311"/>
    <w:rsid w:val="0029621C"/>
    <w:rsid w:val="003209EB"/>
    <w:rsid w:val="00323806"/>
    <w:rsid w:val="00331AE0"/>
    <w:rsid w:val="00333806"/>
    <w:rsid w:val="003C6A3C"/>
    <w:rsid w:val="00444155"/>
    <w:rsid w:val="00446BFA"/>
    <w:rsid w:val="004762BC"/>
    <w:rsid w:val="004A51E7"/>
    <w:rsid w:val="004A79F3"/>
    <w:rsid w:val="004C3279"/>
    <w:rsid w:val="004F381A"/>
    <w:rsid w:val="00556FF0"/>
    <w:rsid w:val="005F65DF"/>
    <w:rsid w:val="006B53F9"/>
    <w:rsid w:val="00740E65"/>
    <w:rsid w:val="00750382"/>
    <w:rsid w:val="00783609"/>
    <w:rsid w:val="00822710"/>
    <w:rsid w:val="009847C1"/>
    <w:rsid w:val="00987AEA"/>
    <w:rsid w:val="009A5879"/>
    <w:rsid w:val="00A362D4"/>
    <w:rsid w:val="00A76130"/>
    <w:rsid w:val="00AA30E8"/>
    <w:rsid w:val="00B30481"/>
    <w:rsid w:val="00B90957"/>
    <w:rsid w:val="00C06F23"/>
    <w:rsid w:val="00C71DDE"/>
    <w:rsid w:val="00C907CA"/>
    <w:rsid w:val="00CB4DFE"/>
    <w:rsid w:val="00CF21B4"/>
    <w:rsid w:val="00D45741"/>
    <w:rsid w:val="00D864CC"/>
    <w:rsid w:val="00E16325"/>
    <w:rsid w:val="00F41078"/>
    <w:rsid w:val="00FA247E"/>
    <w:rsid w:val="00FF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E18897F-6B94-49CE-A5EB-2740AEB1E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9">
    <w:name w:val="一太郎8/9"/>
    <w:uiPriority w:val="99"/>
    <w:pPr>
      <w:widowControl w:val="0"/>
      <w:wordWrap w:val="0"/>
      <w:autoSpaceDE w:val="0"/>
      <w:autoSpaceDN w:val="0"/>
      <w:adjustRightInd w:val="0"/>
      <w:spacing w:line="323" w:lineRule="exact"/>
      <w:jc w:val="both"/>
    </w:pPr>
    <w:rPr>
      <w:rFonts w:ascii="ＭＳ 明朝" w:eastAsia="ＭＳ 明朝" w:hAnsi="Century" w:cs="ＭＳ 明朝"/>
      <w:spacing w:val="-1"/>
      <w:kern w:val="0"/>
      <w:sz w:val="24"/>
      <w:szCs w:val="24"/>
    </w:rPr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Century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Century" w:eastAsia="ＭＳ 明朝" w:hAnsi="Century" w:cs="ＭＳ 明朝"/>
      <w:sz w:val="21"/>
      <w:szCs w:val="21"/>
    </w:rPr>
  </w:style>
  <w:style w:type="paragraph" w:styleId="a7">
    <w:name w:val="Balloon Text"/>
    <w:basedOn w:val="a"/>
    <w:link w:val="a8"/>
    <w:uiPriority w:val="99"/>
    <w:rsid w:val="003C6A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3C6A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7CB21F4A.dotm</Template>
  <TotalTime>42</TotalTime>
  <Pages>1</Pages>
  <Words>472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T19</dc:creator>
  <cp:keywords/>
  <dc:description/>
  <cp:lastModifiedBy>京田辺市役所</cp:lastModifiedBy>
  <cp:revision>13</cp:revision>
  <cp:lastPrinted>2026-07-30T05:12:00Z</cp:lastPrinted>
  <dcterms:created xsi:type="dcterms:W3CDTF">2021-03-31T07:21:00Z</dcterms:created>
  <dcterms:modified xsi:type="dcterms:W3CDTF">2026-07-30T05:41:00Z</dcterms:modified>
</cp:coreProperties>
</file>