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DB692" w14:textId="77777777" w:rsidR="004C2BAA" w:rsidRDefault="004C2BAA" w:rsidP="004C2BAA">
      <w:pPr>
        <w:wordWrap w:val="0"/>
        <w:rPr>
          <w:rFonts w:ascii="ＭＳ 明朝" w:hAnsi="ＭＳ 明朝" w:cs="$ＪＳゴシック"/>
          <w:szCs w:val="32"/>
        </w:rPr>
      </w:pPr>
      <w:r>
        <w:rPr>
          <w:rFonts w:ascii="ＭＳ 明朝" w:hAnsi="ＭＳ 明朝" w:cs="$ＪＳゴシック" w:hint="eastAsia"/>
          <w:szCs w:val="32"/>
        </w:rPr>
        <w:t>別記</w:t>
      </w:r>
    </w:p>
    <w:p w14:paraId="1A306BB8" w14:textId="34F5BC83" w:rsidR="004C2BAA" w:rsidRPr="004C2BAA" w:rsidRDefault="004C2BAA" w:rsidP="004C2BAA">
      <w:pPr>
        <w:wordWrap w:val="0"/>
        <w:rPr>
          <w:rFonts w:ascii="ＭＳ 明朝" w:hAnsi="ＭＳ 明朝" w:cs="$ＪＳゴシック"/>
          <w:szCs w:val="32"/>
        </w:rPr>
      </w:pPr>
      <w:r w:rsidRPr="006004D0">
        <w:rPr>
          <w:rFonts w:ascii="ＭＳ 明朝" w:hAnsi="ＭＳ 明朝" w:cs="$ＪＳゴシック" w:hint="eastAsia"/>
          <w:szCs w:val="32"/>
        </w:rPr>
        <w:t>様</w:t>
      </w:r>
      <w:r w:rsidRPr="006004D0">
        <w:rPr>
          <w:rFonts w:ascii="ＭＳ 明朝" w:hAnsi="ＭＳ 明朝" w:hint="eastAsia"/>
          <w:szCs w:val="32"/>
        </w:rPr>
        <w:t>式第１</w:t>
      </w:r>
    </w:p>
    <w:p w14:paraId="4EA13A26" w14:textId="77777777" w:rsidR="004C2BAA" w:rsidRPr="006004D0" w:rsidRDefault="004C2BAA" w:rsidP="004C2BAA">
      <w:pPr>
        <w:jc w:val="right"/>
        <w:rPr>
          <w:rFonts w:ascii="ＭＳ 明朝"/>
          <w:szCs w:val="32"/>
        </w:rPr>
      </w:pPr>
      <w:r w:rsidRPr="006004D0">
        <w:rPr>
          <w:rFonts w:ascii="ＭＳ 明朝" w:hAnsi="ＭＳ 明朝" w:cs="ＭＳ 明朝" w:hint="eastAsia"/>
          <w:szCs w:val="32"/>
        </w:rPr>
        <w:t>年　　月　　日</w:t>
      </w:r>
    </w:p>
    <w:p w14:paraId="1A40A883" w14:textId="77777777" w:rsidR="004C2BAA" w:rsidRPr="006004D0" w:rsidRDefault="004C2BAA" w:rsidP="004C2BAA">
      <w:pPr>
        <w:rPr>
          <w:rFonts w:ascii="ＭＳ 明朝"/>
          <w:szCs w:val="32"/>
        </w:rPr>
      </w:pPr>
    </w:p>
    <w:p w14:paraId="3D8D61DD" w14:textId="77777777" w:rsidR="004C2BAA" w:rsidRPr="006004D0" w:rsidRDefault="004C2BAA" w:rsidP="004C2BAA">
      <w:pPr>
        <w:rPr>
          <w:rFonts w:ascii="ＭＳ 明朝"/>
          <w:szCs w:val="32"/>
        </w:rPr>
      </w:pPr>
      <w:r w:rsidRPr="006004D0">
        <w:rPr>
          <w:rFonts w:ascii="ＭＳ 明朝" w:hAnsi="ＭＳ 明朝" w:cs="ＭＳ 明朝" w:hint="eastAsia"/>
          <w:szCs w:val="32"/>
        </w:rPr>
        <w:t>（あて先）京田辺市長</w:t>
      </w:r>
    </w:p>
    <w:p w14:paraId="73F01E91" w14:textId="77777777" w:rsidR="004C2BAA" w:rsidRPr="006004D0" w:rsidRDefault="004C2BAA" w:rsidP="004C2BAA">
      <w:pPr>
        <w:ind w:right="826"/>
        <w:rPr>
          <w:rFonts w:ascii="ＭＳ 明朝"/>
          <w:szCs w:val="32"/>
        </w:rPr>
      </w:pPr>
    </w:p>
    <w:p w14:paraId="3E74177B" w14:textId="77777777" w:rsidR="004C2BAA" w:rsidRPr="0038158B" w:rsidRDefault="004C2BAA" w:rsidP="004C2BAA">
      <w:pPr>
        <w:ind w:right="826" w:firstLineChars="1394" w:firstLine="3387"/>
        <w:rPr>
          <w:rFonts w:ascii="ＭＳ 明朝"/>
          <w:szCs w:val="24"/>
        </w:rPr>
      </w:pPr>
      <w:r w:rsidRPr="0038158B">
        <w:rPr>
          <w:rFonts w:ascii="ＭＳ 明朝" w:hAnsi="ＭＳ 明朝" w:cs="ＭＳ 明朝" w:hint="eastAsia"/>
          <w:szCs w:val="24"/>
        </w:rPr>
        <w:t xml:space="preserve">住所　　　　　　　　　　　　　　　　　　　</w:t>
      </w:r>
    </w:p>
    <w:p w14:paraId="06B58FE5" w14:textId="77777777" w:rsidR="004C2BAA" w:rsidRPr="0038158B" w:rsidRDefault="004C2BAA" w:rsidP="004C2BAA">
      <w:pPr>
        <w:wordWrap w:val="0"/>
        <w:ind w:right="972" w:firstLineChars="1400" w:firstLine="3402"/>
        <w:rPr>
          <w:rFonts w:ascii="ＭＳ 明朝" w:cs="ＭＳ 明朝"/>
          <w:szCs w:val="24"/>
        </w:rPr>
      </w:pPr>
      <w:r w:rsidRPr="0038158B">
        <w:rPr>
          <w:rFonts w:ascii="ＭＳ 明朝" w:hAnsi="ＭＳ 明朝" w:cs="ＭＳ 明朝" w:hint="eastAsia"/>
          <w:szCs w:val="24"/>
        </w:rPr>
        <w:t xml:space="preserve">法人名（団体名）　　　　　　　　</w:t>
      </w:r>
    </w:p>
    <w:p w14:paraId="7E5DFF3B" w14:textId="77777777" w:rsidR="004C2BAA" w:rsidRDefault="004C2BAA" w:rsidP="004C2BAA">
      <w:pPr>
        <w:ind w:right="972" w:firstLineChars="1394" w:firstLine="3387"/>
        <w:rPr>
          <w:rFonts w:ascii="ＭＳ 明朝" w:hAnsi="ＭＳ 明朝" w:cs="ＭＳ 明朝"/>
          <w:szCs w:val="24"/>
        </w:rPr>
      </w:pPr>
      <w:r w:rsidRPr="0038158B">
        <w:rPr>
          <w:rFonts w:ascii="ＭＳ 明朝" w:hAnsi="ＭＳ 明朝" w:cs="ＭＳ 明朝" w:hint="eastAsia"/>
          <w:szCs w:val="24"/>
        </w:rPr>
        <w:t xml:space="preserve">代表者氏名　　　　　　　　　　　　　　　　</w:t>
      </w:r>
    </w:p>
    <w:p w14:paraId="124D2140" w14:textId="77777777" w:rsidR="004C2BAA" w:rsidRPr="000E7A04" w:rsidRDefault="004C2BAA" w:rsidP="004C2BAA">
      <w:pPr>
        <w:pStyle w:val="aa"/>
        <w:spacing w:line="240" w:lineRule="auto"/>
        <w:rPr>
          <w:rFonts w:ascii="ＭＳ 明朝" w:hAnsi="ＭＳ 明朝"/>
          <w:spacing w:val="0"/>
          <w:sz w:val="32"/>
          <w:szCs w:val="32"/>
        </w:rPr>
      </w:pPr>
    </w:p>
    <w:p w14:paraId="34015A16" w14:textId="77777777" w:rsidR="004C2BAA" w:rsidRPr="006004D0" w:rsidRDefault="004C2BAA" w:rsidP="004C2BAA">
      <w:pPr>
        <w:pStyle w:val="aa"/>
        <w:spacing w:line="240" w:lineRule="auto"/>
        <w:jc w:val="center"/>
        <w:rPr>
          <w:rFonts w:ascii="ＭＳ 明朝" w:hAnsi="ＭＳ 明朝"/>
          <w:spacing w:val="0"/>
          <w:sz w:val="24"/>
          <w:szCs w:val="24"/>
        </w:rPr>
      </w:pPr>
      <w:r w:rsidRPr="004C2BAA">
        <w:rPr>
          <w:rFonts w:ascii="ＭＳ 明朝" w:hAnsi="ＭＳ 明朝" w:hint="eastAsia"/>
          <w:color w:val="000000"/>
          <w:sz w:val="24"/>
          <w:szCs w:val="24"/>
        </w:rPr>
        <w:t>事業提案書</w:t>
      </w:r>
    </w:p>
    <w:p w14:paraId="32E9BC8F" w14:textId="77777777" w:rsidR="004C2BAA" w:rsidRPr="006004D0" w:rsidRDefault="004C2BAA" w:rsidP="004C2BAA">
      <w:pPr>
        <w:pStyle w:val="aa"/>
        <w:spacing w:line="240" w:lineRule="auto"/>
        <w:rPr>
          <w:rFonts w:ascii="ＭＳ 明朝" w:hAnsi="ＭＳ 明朝"/>
          <w:spacing w:val="0"/>
          <w:sz w:val="24"/>
          <w:szCs w:val="24"/>
        </w:rPr>
      </w:pPr>
    </w:p>
    <w:p w14:paraId="4BF38720" w14:textId="775DE1F5" w:rsidR="004C2BAA" w:rsidRPr="006004D0" w:rsidRDefault="004C2BAA" w:rsidP="004C2BAA">
      <w:pPr>
        <w:rPr>
          <w:rFonts w:ascii="ＭＳ 明朝" w:hAnsi="ＭＳ 明朝"/>
          <w:color w:val="000000"/>
        </w:rPr>
      </w:pPr>
      <w:r w:rsidRPr="006004D0">
        <w:rPr>
          <w:rFonts w:ascii="ＭＳ 明朝" w:hAnsi="ＭＳ 明朝" w:hint="eastAsia"/>
        </w:rPr>
        <w:t xml:space="preserve">　京田辺市</w:t>
      </w:r>
      <w:r w:rsidRPr="006004D0">
        <w:rPr>
          <w:rFonts w:ascii="ＭＳ 明朝" w:hAnsi="ＭＳ 明朝" w:cs="ＭＳ 明朝" w:hint="eastAsia"/>
          <w:color w:val="000000"/>
        </w:rPr>
        <w:t>企業版ふるさと納税活用型地域活性化補助金</w:t>
      </w:r>
      <w:r w:rsidRPr="006004D0">
        <w:rPr>
          <w:rFonts w:ascii="ＭＳ 明朝" w:hAnsi="ＭＳ 明朝" w:hint="eastAsia"/>
        </w:rPr>
        <w:t>事業者募集要領</w:t>
      </w:r>
      <w:r w:rsidRPr="004C2BAA">
        <w:rPr>
          <w:rFonts w:ascii="ＭＳ 明朝" w:hAnsi="ＭＳ 明朝" w:hint="eastAsia"/>
          <w:color w:val="000000"/>
        </w:rPr>
        <w:t>に基づき、</w:t>
      </w:r>
      <w:r w:rsidRPr="006004D0">
        <w:rPr>
          <w:rFonts w:ascii="ＭＳ 明朝" w:hAnsi="ＭＳ 明朝" w:hint="eastAsia"/>
          <w:color w:val="000000"/>
        </w:rPr>
        <w:t>関係書類を添えて事業を提案します。</w:t>
      </w:r>
    </w:p>
    <w:p w14:paraId="5893B3E9" w14:textId="77777777" w:rsidR="004C2BAA" w:rsidRPr="006004D0" w:rsidRDefault="004C2BAA" w:rsidP="004C2BAA">
      <w:pPr>
        <w:ind w:firstLineChars="100" w:firstLine="243"/>
        <w:rPr>
          <w:rFonts w:ascii="ＭＳ 明朝" w:hAnsi="ＭＳ 明朝"/>
          <w:color w:val="000000"/>
        </w:rPr>
      </w:pPr>
      <w:r w:rsidRPr="006004D0">
        <w:rPr>
          <w:rFonts w:ascii="ＭＳ 明朝" w:hAnsi="ＭＳ 明朝" w:hint="eastAsia"/>
          <w:color w:val="000000"/>
        </w:rPr>
        <w:t>なお、事業が採択された場合は、京田辺市ホームページ等により、事業に係る提案者、内容、事業費等が公表されることを了承します。</w:t>
      </w:r>
    </w:p>
    <w:p w14:paraId="3781FC47" w14:textId="03BF8CA7" w:rsidR="004C2BAA" w:rsidRPr="006004D0" w:rsidRDefault="004C2BAA" w:rsidP="004C2BAA">
      <w:pPr>
        <w:pStyle w:val="aa"/>
        <w:rPr>
          <w:rFonts w:ascii="ＭＳ 明朝" w:hAnsi="ＭＳ 明朝"/>
          <w:spacing w:val="0"/>
          <w:sz w:val="24"/>
          <w:szCs w:val="24"/>
        </w:rPr>
      </w:pPr>
    </w:p>
    <w:tbl>
      <w:tblPr>
        <w:tblpPr w:leftFromText="142" w:rightFromText="142" w:vertAnchor="text" w:horzAnchor="margin" w:tblpX="99"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9"/>
        <w:gridCol w:w="3025"/>
        <w:gridCol w:w="2904"/>
      </w:tblGrid>
      <w:tr w:rsidR="004C2BAA" w:rsidRPr="006004D0" w14:paraId="7DEFBCDE" w14:textId="77777777" w:rsidTr="004C2BAA">
        <w:trPr>
          <w:trHeight w:val="454"/>
        </w:trPr>
        <w:tc>
          <w:tcPr>
            <w:tcW w:w="2519" w:type="dxa"/>
            <w:vAlign w:val="center"/>
          </w:tcPr>
          <w:p w14:paraId="10B80F41" w14:textId="5B10743C" w:rsidR="004C2BAA" w:rsidRPr="006004D0" w:rsidRDefault="004C2BAA" w:rsidP="004C2BAA">
            <w:pPr>
              <w:rPr>
                <w:rFonts w:ascii="ＭＳ 明朝" w:hAnsi="ＭＳ 明朝"/>
                <w:color w:val="000000"/>
              </w:rPr>
            </w:pPr>
            <w:r w:rsidRPr="006004D0">
              <w:rPr>
                <w:rFonts w:ascii="ＭＳ 明朝" w:hAnsi="ＭＳ 明朝" w:hint="eastAsia"/>
                <w:color w:val="000000"/>
              </w:rPr>
              <w:t>１　提案事業の名称</w:t>
            </w:r>
          </w:p>
        </w:tc>
        <w:tc>
          <w:tcPr>
            <w:tcW w:w="5929" w:type="dxa"/>
            <w:gridSpan w:val="2"/>
            <w:vAlign w:val="center"/>
          </w:tcPr>
          <w:p w14:paraId="002DF3D4" w14:textId="77777777" w:rsidR="004C2BAA" w:rsidRPr="006004D0" w:rsidRDefault="004C2BAA" w:rsidP="004C2BAA">
            <w:pPr>
              <w:rPr>
                <w:rFonts w:ascii="ＭＳ 明朝" w:hAnsi="ＭＳ 明朝"/>
                <w:color w:val="000000"/>
              </w:rPr>
            </w:pPr>
          </w:p>
        </w:tc>
      </w:tr>
      <w:tr w:rsidR="004C2BAA" w:rsidRPr="006004D0" w14:paraId="650C3914" w14:textId="77777777" w:rsidTr="004C2BAA">
        <w:trPr>
          <w:trHeight w:val="454"/>
        </w:trPr>
        <w:tc>
          <w:tcPr>
            <w:tcW w:w="2519" w:type="dxa"/>
            <w:vAlign w:val="center"/>
          </w:tcPr>
          <w:p w14:paraId="712D7AF8" w14:textId="22BEEB30" w:rsidR="004C2BAA" w:rsidRPr="006004D0" w:rsidRDefault="004C2BAA" w:rsidP="004C2BAA">
            <w:pPr>
              <w:ind w:left="243" w:hangingChars="100" w:hanging="243"/>
              <w:rPr>
                <w:rFonts w:ascii="ＭＳ 明朝" w:hAnsi="ＭＳ 明朝"/>
                <w:color w:val="000000"/>
              </w:rPr>
            </w:pPr>
            <w:r w:rsidRPr="006004D0">
              <w:rPr>
                <w:rFonts w:ascii="ＭＳ 明朝" w:hAnsi="ＭＳ 明朝" w:hint="eastAsia"/>
                <w:color w:val="000000"/>
              </w:rPr>
              <w:t>２　実施期間</w:t>
            </w:r>
          </w:p>
        </w:tc>
        <w:tc>
          <w:tcPr>
            <w:tcW w:w="5929" w:type="dxa"/>
            <w:gridSpan w:val="2"/>
            <w:vAlign w:val="center"/>
          </w:tcPr>
          <w:p w14:paraId="78D38117" w14:textId="3F2C60E8" w:rsidR="004C2BAA" w:rsidRPr="006004D0" w:rsidRDefault="004C2BAA" w:rsidP="004C2BAA">
            <w:pPr>
              <w:ind w:firstLineChars="100" w:firstLine="243"/>
              <w:jc w:val="center"/>
              <w:rPr>
                <w:rFonts w:ascii="ＭＳ 明朝" w:hAnsi="ＭＳ 明朝"/>
                <w:color w:val="000000"/>
              </w:rPr>
            </w:pPr>
            <w:r w:rsidRPr="006004D0">
              <w:rPr>
                <w:rFonts w:ascii="ＭＳ 明朝" w:hAnsi="ＭＳ 明朝" w:hint="eastAsia"/>
                <w:color w:val="000000"/>
              </w:rPr>
              <w:t>年　　月　から　　　　年　　月　まで</w:t>
            </w:r>
          </w:p>
        </w:tc>
      </w:tr>
      <w:tr w:rsidR="004C2BAA" w:rsidRPr="006004D0" w14:paraId="7393B8F2" w14:textId="77777777" w:rsidTr="004C2BAA">
        <w:trPr>
          <w:trHeight w:val="1053"/>
        </w:trPr>
        <w:tc>
          <w:tcPr>
            <w:tcW w:w="2519" w:type="dxa"/>
            <w:vMerge w:val="restart"/>
            <w:vAlign w:val="center"/>
          </w:tcPr>
          <w:p w14:paraId="20F6997F" w14:textId="7B5AEE34" w:rsidR="004C2BAA" w:rsidRPr="006004D0" w:rsidRDefault="004C2BAA" w:rsidP="004C2BAA">
            <w:pPr>
              <w:ind w:left="243" w:hangingChars="100" w:hanging="243"/>
              <w:jc w:val="left"/>
              <w:rPr>
                <w:rFonts w:ascii="ＭＳ 明朝" w:hAnsi="ＭＳ 明朝"/>
                <w:color w:val="000000"/>
              </w:rPr>
            </w:pPr>
            <w:r w:rsidRPr="006004D0">
              <w:rPr>
                <w:rFonts w:ascii="ＭＳ 明朝" w:hAnsi="ＭＳ 明朝" w:hint="eastAsia"/>
                <w:color w:val="000000"/>
              </w:rPr>
              <w:t>３　提案事業の概算事業費</w:t>
            </w:r>
          </w:p>
        </w:tc>
        <w:tc>
          <w:tcPr>
            <w:tcW w:w="3025" w:type="dxa"/>
            <w:vAlign w:val="center"/>
          </w:tcPr>
          <w:p w14:paraId="2F6B5FD3" w14:textId="2A553CBB" w:rsidR="004C2BAA" w:rsidRPr="006004D0" w:rsidRDefault="004C2BAA" w:rsidP="004C2BAA">
            <w:pPr>
              <w:rPr>
                <w:rFonts w:ascii="ＭＳ 明朝" w:hAnsi="ＭＳ 明朝"/>
                <w:color w:val="000000"/>
              </w:rPr>
            </w:pPr>
            <w:r w:rsidRPr="006004D0">
              <w:rPr>
                <w:rFonts w:ascii="ＭＳ 明朝" w:hAnsi="ＭＳ 明朝" w:hint="eastAsia"/>
                <w:color w:val="000000"/>
              </w:rPr>
              <w:t>（１）　概算事業費</w:t>
            </w:r>
          </w:p>
        </w:tc>
        <w:tc>
          <w:tcPr>
            <w:tcW w:w="2904" w:type="dxa"/>
            <w:vAlign w:val="center"/>
          </w:tcPr>
          <w:p w14:paraId="4547EE74" w14:textId="75E018EC" w:rsidR="004C2BAA" w:rsidRPr="006004D0" w:rsidRDefault="004C2BAA" w:rsidP="004C2BAA">
            <w:pPr>
              <w:jc w:val="right"/>
              <w:rPr>
                <w:rFonts w:ascii="ＭＳ 明朝" w:hAnsi="ＭＳ 明朝"/>
                <w:color w:val="000000"/>
              </w:rPr>
            </w:pPr>
            <w:r w:rsidRPr="006004D0">
              <w:rPr>
                <w:rFonts w:ascii="ＭＳ 明朝" w:hAnsi="ＭＳ 明朝" w:hint="eastAsia"/>
                <w:color w:val="000000"/>
              </w:rPr>
              <w:t>円</w:t>
            </w:r>
          </w:p>
        </w:tc>
      </w:tr>
      <w:tr w:rsidR="004C2BAA" w:rsidRPr="006004D0" w14:paraId="2E6CFF7E" w14:textId="77777777" w:rsidTr="004C2BAA">
        <w:trPr>
          <w:trHeight w:val="1052"/>
        </w:trPr>
        <w:tc>
          <w:tcPr>
            <w:tcW w:w="2519" w:type="dxa"/>
            <w:vMerge/>
            <w:vAlign w:val="center"/>
          </w:tcPr>
          <w:p w14:paraId="052B0FD5" w14:textId="77777777" w:rsidR="004C2BAA" w:rsidRPr="006004D0" w:rsidRDefault="004C2BAA" w:rsidP="004C2BAA">
            <w:pPr>
              <w:rPr>
                <w:rFonts w:ascii="ＭＳ 明朝" w:hAnsi="ＭＳ 明朝"/>
                <w:color w:val="000000"/>
              </w:rPr>
            </w:pPr>
          </w:p>
        </w:tc>
        <w:tc>
          <w:tcPr>
            <w:tcW w:w="3025" w:type="dxa"/>
            <w:vAlign w:val="center"/>
          </w:tcPr>
          <w:p w14:paraId="600B11DA" w14:textId="6140FA94" w:rsidR="004C2BAA" w:rsidRPr="006004D0" w:rsidRDefault="004C2BAA" w:rsidP="00200D9E">
            <w:pPr>
              <w:ind w:left="729" w:rightChars="56" w:right="136" w:hangingChars="300" w:hanging="729"/>
              <w:jc w:val="left"/>
              <w:rPr>
                <w:rFonts w:ascii="ＭＳ 明朝" w:hAnsi="ＭＳ 明朝"/>
                <w:color w:val="000000"/>
              </w:rPr>
            </w:pPr>
            <w:r w:rsidRPr="006004D0">
              <w:rPr>
                <w:rFonts w:ascii="ＭＳ 明朝" w:hAnsi="ＭＳ 明朝" w:hint="eastAsia"/>
                <w:color w:val="000000"/>
              </w:rPr>
              <w:t>（２）　概算事業費のうち必要最低補助額</w:t>
            </w:r>
          </w:p>
          <w:p w14:paraId="23B8D03C" w14:textId="77777777" w:rsidR="004C2BAA" w:rsidRPr="006004D0" w:rsidRDefault="004C2BAA" w:rsidP="004C2BAA">
            <w:pPr>
              <w:jc w:val="left"/>
              <w:rPr>
                <w:rFonts w:ascii="ＭＳ 明朝" w:hAnsi="ＭＳ 明朝"/>
                <w:color w:val="000000"/>
              </w:rPr>
            </w:pPr>
          </w:p>
          <w:p w14:paraId="041940D4" w14:textId="6D2EC387" w:rsidR="004C2BAA" w:rsidRPr="006004D0" w:rsidRDefault="004C2BAA" w:rsidP="004C2BAA">
            <w:pPr>
              <w:ind w:left="243" w:hangingChars="100" w:hanging="243"/>
              <w:rPr>
                <w:rFonts w:ascii="ＭＳ 明朝" w:hAnsi="ＭＳ 明朝"/>
                <w:color w:val="000000"/>
              </w:rPr>
            </w:pPr>
            <w:r w:rsidRPr="006004D0">
              <w:rPr>
                <w:rFonts w:ascii="ＭＳ 明朝" w:hAnsi="ＭＳ 明朝" w:hint="eastAsia"/>
                <w:color w:val="000000"/>
              </w:rPr>
              <w:t>※</w:t>
            </w:r>
            <w:r>
              <w:rPr>
                <w:rFonts w:ascii="ＭＳ 明朝" w:hAnsi="ＭＳ 明朝" w:hint="eastAsia"/>
                <w:color w:val="000000"/>
              </w:rPr>
              <w:t xml:space="preserve">　</w:t>
            </w:r>
            <w:r w:rsidRPr="004C2BAA">
              <w:rPr>
                <w:rFonts w:ascii="ＭＳ 明朝" w:hAnsi="ＭＳ 明朝" w:hint="eastAsia"/>
                <w:color w:val="000000"/>
                <w:sz w:val="21"/>
                <w:szCs w:val="16"/>
              </w:rPr>
              <w:t>規模の縮小、自己財源等により事業の実施が可能となる最低限必要である補助金の目安額を記載してください。</w:t>
            </w:r>
          </w:p>
        </w:tc>
        <w:tc>
          <w:tcPr>
            <w:tcW w:w="2904" w:type="dxa"/>
            <w:vAlign w:val="center"/>
          </w:tcPr>
          <w:p w14:paraId="57D8ACE0" w14:textId="6BFE588C" w:rsidR="004C2BAA" w:rsidRPr="006004D0" w:rsidRDefault="004C2BAA" w:rsidP="004C2BAA">
            <w:pPr>
              <w:ind w:firstLineChars="100" w:firstLine="243"/>
              <w:jc w:val="right"/>
              <w:rPr>
                <w:rFonts w:ascii="ＭＳ 明朝" w:hAnsi="ＭＳ 明朝"/>
                <w:color w:val="000000"/>
              </w:rPr>
            </w:pPr>
            <w:r w:rsidRPr="006004D0">
              <w:rPr>
                <w:rFonts w:ascii="ＭＳ 明朝" w:hAnsi="ＭＳ 明朝" w:hint="eastAsia"/>
                <w:color w:val="000000"/>
              </w:rPr>
              <w:t>円</w:t>
            </w:r>
          </w:p>
        </w:tc>
      </w:tr>
    </w:tbl>
    <w:p w14:paraId="2E8FF901" w14:textId="10F83A3C" w:rsidR="004C2BAA" w:rsidRDefault="004C2BAA" w:rsidP="004C2BAA">
      <w:pPr>
        <w:ind w:left="469" w:hangingChars="193" w:hanging="469"/>
        <w:rPr>
          <w:rFonts w:ascii="ＭＳ 明朝" w:hAnsi="ＭＳ 明朝"/>
        </w:rPr>
      </w:pPr>
      <w:r w:rsidRPr="006004D0">
        <w:rPr>
          <w:rFonts w:ascii="ＭＳ 明朝" w:hAnsi="ＭＳ 明朝" w:hint="eastAsia"/>
        </w:rPr>
        <w:t>注　提案事業が採択された場合に、「３　提案事業の概算事業費」のうち、「（２）　概算事業費のうち必要最低補助額」に記載された額まで、企業版ふるさと納税が集まった場合は、提案事業に関し、補助金交付に向けた予算措置等の手続に進む想定となるものです。</w:t>
      </w:r>
    </w:p>
    <w:p w14:paraId="64506C82" w14:textId="77777777" w:rsidR="004C2BAA" w:rsidRPr="006004D0" w:rsidRDefault="004C2BAA" w:rsidP="004C2BAA">
      <w:pPr>
        <w:rPr>
          <w:rFonts w:ascii="ＭＳ 明朝" w:hAnsi="ＭＳ 明朝"/>
        </w:rPr>
      </w:pPr>
      <w:r w:rsidRPr="006004D0">
        <w:rPr>
          <w:rFonts w:ascii="ＭＳ 明朝" w:hAnsi="ＭＳ 明朝" w:hint="eastAsia"/>
        </w:rPr>
        <w:lastRenderedPageBreak/>
        <w:t>様式第２</w:t>
      </w:r>
    </w:p>
    <w:p w14:paraId="7C5FAC90" w14:textId="77777777" w:rsidR="004C2BAA" w:rsidRPr="006004D0" w:rsidRDefault="004C2BAA" w:rsidP="004C2BAA">
      <w:pPr>
        <w:rPr>
          <w:rFonts w:ascii="ＭＳ 明朝" w:hAnsi="ＭＳ 明朝"/>
        </w:rPr>
      </w:pPr>
    </w:p>
    <w:p w14:paraId="7D6BFB62" w14:textId="77777777" w:rsidR="004C2BAA" w:rsidRPr="006004D0" w:rsidRDefault="004C2BAA" w:rsidP="004C2BAA">
      <w:pPr>
        <w:jc w:val="center"/>
        <w:rPr>
          <w:rFonts w:ascii="ＭＳ 明朝" w:hAnsi="ＭＳ 明朝"/>
        </w:rPr>
      </w:pPr>
      <w:r w:rsidRPr="006004D0">
        <w:rPr>
          <w:rFonts w:ascii="ＭＳ 明朝" w:hAnsi="ＭＳ 明朝" w:hint="eastAsia"/>
        </w:rPr>
        <w:t>事業提案計画書</w:t>
      </w:r>
    </w:p>
    <w:tbl>
      <w:tblPr>
        <w:tblW w:w="8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2"/>
        <w:gridCol w:w="605"/>
        <w:gridCol w:w="627"/>
        <w:gridCol w:w="4576"/>
        <w:gridCol w:w="1210"/>
      </w:tblGrid>
      <w:tr w:rsidR="004C2BAA" w:rsidRPr="005011DB" w14:paraId="4F359EC2" w14:textId="77777777" w:rsidTr="00B334A5">
        <w:trPr>
          <w:trHeight w:val="830"/>
        </w:trPr>
        <w:tc>
          <w:tcPr>
            <w:tcW w:w="1452" w:type="dxa"/>
            <w:vAlign w:val="center"/>
          </w:tcPr>
          <w:p w14:paraId="3297CE2C" w14:textId="77777777" w:rsidR="004C2BAA" w:rsidRPr="004C2BAA" w:rsidRDefault="004C2BAA" w:rsidP="00F945FE">
            <w:pPr>
              <w:jc w:val="center"/>
              <w:rPr>
                <w:rFonts w:ascii="ＭＳ 明朝"/>
                <w:kern w:val="0"/>
                <w:szCs w:val="24"/>
              </w:rPr>
            </w:pPr>
            <w:r w:rsidRPr="00354220">
              <w:rPr>
                <w:rFonts w:ascii="ＭＳ 明朝" w:hAnsi="ＭＳ 明朝" w:hint="eastAsia"/>
                <w:kern w:val="0"/>
                <w:szCs w:val="24"/>
                <w:fitText w:val="1225" w:id="-431311098"/>
              </w:rPr>
              <w:t>事業の名称</w:t>
            </w:r>
          </w:p>
        </w:tc>
        <w:tc>
          <w:tcPr>
            <w:tcW w:w="7018" w:type="dxa"/>
            <w:gridSpan w:val="4"/>
            <w:vAlign w:val="center"/>
          </w:tcPr>
          <w:p w14:paraId="04CD334C" w14:textId="77777777" w:rsidR="004C2BAA" w:rsidRPr="0058290D" w:rsidRDefault="004C2BAA" w:rsidP="00F945FE">
            <w:pPr>
              <w:rPr>
                <w:rFonts w:ascii="ＭＳ 明朝" w:hAnsi="ＭＳ 明朝"/>
                <w:sz w:val="21"/>
                <w:szCs w:val="21"/>
              </w:rPr>
            </w:pPr>
          </w:p>
        </w:tc>
      </w:tr>
      <w:tr w:rsidR="004C2BAA" w:rsidRPr="005011DB" w14:paraId="378B53DB" w14:textId="77777777" w:rsidTr="00B334A5">
        <w:trPr>
          <w:cantSplit/>
          <w:trHeight w:hRule="exact" w:val="1910"/>
        </w:trPr>
        <w:tc>
          <w:tcPr>
            <w:tcW w:w="1452" w:type="dxa"/>
            <w:vAlign w:val="center"/>
          </w:tcPr>
          <w:p w14:paraId="0BC2B610" w14:textId="77777777" w:rsidR="004C2BAA" w:rsidRPr="004C2BAA" w:rsidRDefault="004C2BAA" w:rsidP="00F945FE">
            <w:pPr>
              <w:jc w:val="center"/>
              <w:rPr>
                <w:rFonts w:ascii="ＭＳ 明朝" w:hAnsi="ＭＳ 明朝"/>
                <w:szCs w:val="24"/>
              </w:rPr>
            </w:pPr>
            <w:r w:rsidRPr="004C2BAA">
              <w:rPr>
                <w:rFonts w:ascii="ＭＳ 明朝" w:hAnsi="ＭＳ 明朝" w:hint="eastAsia"/>
                <w:szCs w:val="24"/>
              </w:rPr>
              <w:t>事業の</w:t>
            </w:r>
          </w:p>
          <w:p w14:paraId="57186280" w14:textId="7A258094" w:rsidR="004C2BAA" w:rsidRPr="004C2BAA" w:rsidRDefault="004C2BAA" w:rsidP="00F945FE">
            <w:pPr>
              <w:jc w:val="center"/>
              <w:rPr>
                <w:rFonts w:ascii="ＭＳ 明朝"/>
                <w:szCs w:val="24"/>
              </w:rPr>
            </w:pPr>
            <w:r w:rsidRPr="004C2BAA">
              <w:rPr>
                <w:rFonts w:ascii="ＭＳ 明朝" w:hAnsi="ＭＳ 明朝" w:hint="eastAsia"/>
                <w:szCs w:val="24"/>
              </w:rPr>
              <w:t>課題設定</w:t>
            </w:r>
          </w:p>
        </w:tc>
        <w:tc>
          <w:tcPr>
            <w:tcW w:w="7018" w:type="dxa"/>
            <w:gridSpan w:val="4"/>
          </w:tcPr>
          <w:p w14:paraId="5D87A329" w14:textId="281E7FA3" w:rsidR="004C2BAA" w:rsidRPr="0058290D" w:rsidRDefault="0058290D" w:rsidP="0058290D">
            <w:pPr>
              <w:spacing w:line="280" w:lineRule="exact"/>
              <w:jc w:val="left"/>
              <w:rPr>
                <w:rFonts w:ascii="ＭＳ 明朝" w:hAnsi="ＭＳ 明朝"/>
                <w:sz w:val="21"/>
                <w:szCs w:val="21"/>
              </w:rPr>
            </w:pPr>
            <w:r w:rsidRPr="0058290D">
              <w:rPr>
                <w:rFonts w:ascii="ＭＳ 明朝" w:hAnsi="ＭＳ 明朝" w:hint="eastAsia"/>
                <w:w w:val="98"/>
                <w:kern w:val="0"/>
                <w:sz w:val="21"/>
                <w:szCs w:val="21"/>
              </w:rPr>
              <w:t>（今回事業をするにあたって、京田辺市において課題に考えていること）</w:t>
            </w:r>
          </w:p>
        </w:tc>
      </w:tr>
      <w:tr w:rsidR="004C2BAA" w:rsidRPr="005011DB" w14:paraId="75AA19DB" w14:textId="77777777" w:rsidTr="00B334A5">
        <w:trPr>
          <w:cantSplit/>
          <w:trHeight w:hRule="exact" w:val="1871"/>
        </w:trPr>
        <w:tc>
          <w:tcPr>
            <w:tcW w:w="1452" w:type="dxa"/>
            <w:vAlign w:val="center"/>
          </w:tcPr>
          <w:p w14:paraId="75DEC8A7" w14:textId="77777777" w:rsidR="004C2BAA" w:rsidRPr="0058290D" w:rsidRDefault="004C2BAA" w:rsidP="00F945FE">
            <w:pPr>
              <w:jc w:val="center"/>
              <w:rPr>
                <w:rFonts w:ascii="ＭＳ 明朝" w:hAnsi="ＭＳ 明朝"/>
                <w:w w:val="90"/>
                <w:szCs w:val="24"/>
              </w:rPr>
            </w:pPr>
            <w:r w:rsidRPr="0058290D">
              <w:rPr>
                <w:rFonts w:ascii="ＭＳ 明朝" w:hAnsi="ＭＳ 明朝" w:hint="eastAsia"/>
                <w:w w:val="90"/>
                <w:szCs w:val="24"/>
              </w:rPr>
              <w:t>事業の</w:t>
            </w:r>
          </w:p>
          <w:p w14:paraId="771CCAFA" w14:textId="47CF46E0" w:rsidR="004C2BAA" w:rsidRPr="004C2BAA" w:rsidRDefault="004C2BAA" w:rsidP="00F945FE">
            <w:pPr>
              <w:jc w:val="center"/>
              <w:rPr>
                <w:rFonts w:ascii="ＭＳ 明朝"/>
                <w:w w:val="90"/>
                <w:szCs w:val="24"/>
              </w:rPr>
            </w:pPr>
            <w:r w:rsidRPr="0058290D">
              <w:rPr>
                <w:rFonts w:ascii="ＭＳ 明朝" w:hAnsi="ＭＳ 明朝" w:hint="eastAsia"/>
                <w:w w:val="90"/>
                <w:szCs w:val="24"/>
              </w:rPr>
              <w:t>目的・効果</w:t>
            </w:r>
          </w:p>
        </w:tc>
        <w:tc>
          <w:tcPr>
            <w:tcW w:w="7018" w:type="dxa"/>
            <w:gridSpan w:val="4"/>
          </w:tcPr>
          <w:p w14:paraId="26A3D188" w14:textId="77777777" w:rsidR="004C2BAA" w:rsidRPr="0058290D" w:rsidRDefault="004C2BAA" w:rsidP="0058290D">
            <w:pPr>
              <w:spacing w:line="280" w:lineRule="exact"/>
              <w:jc w:val="left"/>
              <w:rPr>
                <w:rFonts w:ascii="ＭＳ 明朝" w:hAnsi="ＭＳ 明朝"/>
                <w:sz w:val="21"/>
                <w:szCs w:val="21"/>
              </w:rPr>
            </w:pPr>
            <w:r w:rsidRPr="0058290D">
              <w:rPr>
                <w:rFonts w:ascii="ＭＳ 明朝" w:hAnsi="ＭＳ 明朝" w:hint="eastAsia"/>
                <w:sz w:val="21"/>
                <w:szCs w:val="21"/>
              </w:rPr>
              <w:t>（上記の課題に対して事業を通してどのような状態にしたいのか）</w:t>
            </w:r>
          </w:p>
        </w:tc>
      </w:tr>
      <w:tr w:rsidR="004C2BAA" w:rsidRPr="005011DB" w14:paraId="38A7D5A4" w14:textId="77777777" w:rsidTr="00B334A5">
        <w:trPr>
          <w:trHeight w:val="4072"/>
        </w:trPr>
        <w:tc>
          <w:tcPr>
            <w:tcW w:w="1452" w:type="dxa"/>
            <w:vAlign w:val="center"/>
          </w:tcPr>
          <w:p w14:paraId="19AEE364" w14:textId="77777777" w:rsidR="004C2BAA" w:rsidRPr="004C2BAA" w:rsidRDefault="004C2BAA" w:rsidP="00F945FE">
            <w:pPr>
              <w:jc w:val="center"/>
              <w:rPr>
                <w:rFonts w:ascii="ＭＳ 明朝"/>
                <w:szCs w:val="24"/>
              </w:rPr>
            </w:pPr>
            <w:r w:rsidRPr="004C2BAA">
              <w:rPr>
                <w:rFonts w:ascii="ＭＳ 明朝" w:hAnsi="ＭＳ 明朝" w:hint="eastAsia"/>
                <w:szCs w:val="24"/>
              </w:rPr>
              <w:t>事業の内容</w:t>
            </w:r>
          </w:p>
        </w:tc>
        <w:tc>
          <w:tcPr>
            <w:tcW w:w="7018" w:type="dxa"/>
            <w:gridSpan w:val="4"/>
          </w:tcPr>
          <w:p w14:paraId="65563E7B" w14:textId="77777777" w:rsidR="004C2BAA" w:rsidRPr="0058290D" w:rsidRDefault="004C2BAA" w:rsidP="0058290D">
            <w:pPr>
              <w:spacing w:line="280" w:lineRule="exact"/>
              <w:jc w:val="left"/>
              <w:rPr>
                <w:rFonts w:ascii="ＭＳ 明朝" w:hAnsi="ＭＳ 明朝"/>
                <w:sz w:val="21"/>
                <w:szCs w:val="21"/>
              </w:rPr>
            </w:pPr>
            <w:r w:rsidRPr="0058290D">
              <w:rPr>
                <w:rFonts w:ascii="ＭＳ 明朝" w:hAnsi="ＭＳ 明朝" w:hint="eastAsia"/>
                <w:sz w:val="21"/>
                <w:szCs w:val="21"/>
              </w:rPr>
              <w:t>（具体的にどのようなことをするのか、対象者、人数規模等）</w:t>
            </w:r>
          </w:p>
        </w:tc>
      </w:tr>
      <w:tr w:rsidR="004C2BAA" w:rsidRPr="005011DB" w14:paraId="5C4383F6" w14:textId="77777777" w:rsidTr="00200D9E">
        <w:trPr>
          <w:trHeight w:val="475"/>
        </w:trPr>
        <w:tc>
          <w:tcPr>
            <w:tcW w:w="1452" w:type="dxa"/>
            <w:vMerge w:val="restart"/>
            <w:vAlign w:val="center"/>
          </w:tcPr>
          <w:p w14:paraId="19BBD011" w14:textId="77777777" w:rsidR="004C2BAA" w:rsidRPr="005011DB" w:rsidRDefault="004C2BAA" w:rsidP="00F945FE">
            <w:pPr>
              <w:jc w:val="center"/>
              <w:rPr>
                <w:rFonts w:ascii="ＭＳ 明朝"/>
              </w:rPr>
            </w:pPr>
            <w:r w:rsidRPr="005011DB">
              <w:rPr>
                <w:rFonts w:ascii="ＭＳ 明朝" w:hAnsi="ＭＳ 明朝" w:hint="eastAsia"/>
              </w:rPr>
              <w:t>事業の</w:t>
            </w:r>
          </w:p>
          <w:p w14:paraId="5529EDB2" w14:textId="77777777" w:rsidR="004C2BAA" w:rsidRPr="005011DB" w:rsidRDefault="004C2BAA" w:rsidP="00F945FE">
            <w:pPr>
              <w:jc w:val="center"/>
              <w:rPr>
                <w:rFonts w:ascii="ＭＳ 明朝"/>
              </w:rPr>
            </w:pPr>
            <w:r w:rsidRPr="005011DB">
              <w:rPr>
                <w:rFonts w:ascii="ＭＳ 明朝" w:hAnsi="ＭＳ 明朝" w:hint="eastAsia"/>
              </w:rPr>
              <w:t>スケジュール</w:t>
            </w:r>
          </w:p>
        </w:tc>
        <w:tc>
          <w:tcPr>
            <w:tcW w:w="605" w:type="dxa"/>
            <w:vAlign w:val="center"/>
          </w:tcPr>
          <w:p w14:paraId="4490B77B" w14:textId="77777777" w:rsidR="004C2BAA" w:rsidRPr="005011DB" w:rsidRDefault="004C2BAA" w:rsidP="0058290D">
            <w:pPr>
              <w:spacing w:line="280" w:lineRule="exact"/>
              <w:jc w:val="center"/>
              <w:rPr>
                <w:rFonts w:ascii="ＭＳ 明朝"/>
              </w:rPr>
            </w:pPr>
            <w:r w:rsidRPr="005011DB">
              <w:rPr>
                <w:rFonts w:ascii="ＭＳ 明朝" w:hAnsi="ＭＳ 明朝" w:hint="eastAsia"/>
              </w:rPr>
              <w:t>月</w:t>
            </w:r>
          </w:p>
        </w:tc>
        <w:tc>
          <w:tcPr>
            <w:tcW w:w="627" w:type="dxa"/>
            <w:vAlign w:val="center"/>
          </w:tcPr>
          <w:p w14:paraId="7EDBC026" w14:textId="77777777" w:rsidR="004C2BAA" w:rsidRPr="005011DB" w:rsidRDefault="004C2BAA" w:rsidP="0058290D">
            <w:pPr>
              <w:spacing w:line="280" w:lineRule="exact"/>
              <w:jc w:val="center"/>
              <w:rPr>
                <w:rFonts w:ascii="ＭＳ 明朝"/>
              </w:rPr>
            </w:pPr>
            <w:r w:rsidRPr="005011DB">
              <w:rPr>
                <w:rFonts w:ascii="ＭＳ 明朝" w:hAnsi="ＭＳ 明朝" w:hint="eastAsia"/>
              </w:rPr>
              <w:t>日</w:t>
            </w:r>
          </w:p>
        </w:tc>
        <w:tc>
          <w:tcPr>
            <w:tcW w:w="4576" w:type="dxa"/>
            <w:vAlign w:val="center"/>
          </w:tcPr>
          <w:p w14:paraId="4F67632C" w14:textId="77777777" w:rsidR="004C2BAA" w:rsidRPr="005011DB" w:rsidRDefault="004C2BAA" w:rsidP="0058290D">
            <w:pPr>
              <w:spacing w:line="280" w:lineRule="exact"/>
              <w:jc w:val="center"/>
              <w:rPr>
                <w:rFonts w:ascii="ＭＳ 明朝"/>
              </w:rPr>
            </w:pPr>
            <w:r w:rsidRPr="005011DB">
              <w:rPr>
                <w:rFonts w:ascii="ＭＳ 明朝" w:hAnsi="ＭＳ 明朝" w:hint="eastAsia"/>
              </w:rPr>
              <w:t>事業内容</w:t>
            </w:r>
          </w:p>
        </w:tc>
        <w:tc>
          <w:tcPr>
            <w:tcW w:w="1210" w:type="dxa"/>
            <w:vAlign w:val="center"/>
          </w:tcPr>
          <w:p w14:paraId="4C546214" w14:textId="77777777" w:rsidR="004C2BAA" w:rsidRPr="005011DB" w:rsidRDefault="004C2BAA" w:rsidP="0058290D">
            <w:pPr>
              <w:spacing w:line="280" w:lineRule="exact"/>
              <w:jc w:val="center"/>
              <w:rPr>
                <w:rFonts w:ascii="ＭＳ 明朝"/>
              </w:rPr>
            </w:pPr>
            <w:r w:rsidRPr="005011DB">
              <w:rPr>
                <w:rFonts w:ascii="ＭＳ 明朝" w:hAnsi="ＭＳ 明朝" w:hint="eastAsia"/>
              </w:rPr>
              <w:t>実施場所</w:t>
            </w:r>
          </w:p>
        </w:tc>
      </w:tr>
      <w:tr w:rsidR="004C2BAA" w:rsidRPr="005011DB" w14:paraId="7A3318A2" w14:textId="77777777" w:rsidTr="00200D9E">
        <w:trPr>
          <w:trHeight w:val="1972"/>
        </w:trPr>
        <w:tc>
          <w:tcPr>
            <w:tcW w:w="1452" w:type="dxa"/>
            <w:vMerge/>
            <w:vAlign w:val="center"/>
          </w:tcPr>
          <w:p w14:paraId="252A6762" w14:textId="77777777" w:rsidR="004C2BAA" w:rsidRPr="005011DB" w:rsidRDefault="004C2BAA" w:rsidP="00F945FE">
            <w:pPr>
              <w:jc w:val="center"/>
              <w:rPr>
                <w:rFonts w:ascii="ＭＳ 明朝"/>
              </w:rPr>
            </w:pPr>
          </w:p>
        </w:tc>
        <w:tc>
          <w:tcPr>
            <w:tcW w:w="605" w:type="dxa"/>
          </w:tcPr>
          <w:p w14:paraId="66CCED78" w14:textId="77777777" w:rsidR="004C2BAA" w:rsidRPr="005011DB" w:rsidRDefault="004C2BAA" w:rsidP="00F945FE">
            <w:pPr>
              <w:spacing w:line="280" w:lineRule="exact"/>
              <w:rPr>
                <w:rFonts w:ascii="ＭＳ 明朝"/>
              </w:rPr>
            </w:pPr>
          </w:p>
        </w:tc>
        <w:tc>
          <w:tcPr>
            <w:tcW w:w="627" w:type="dxa"/>
          </w:tcPr>
          <w:p w14:paraId="5EBF10C0" w14:textId="77777777" w:rsidR="004C2BAA" w:rsidRPr="005011DB" w:rsidRDefault="004C2BAA" w:rsidP="00F945FE">
            <w:pPr>
              <w:spacing w:line="280" w:lineRule="exact"/>
              <w:rPr>
                <w:rFonts w:ascii="ＭＳ 明朝"/>
              </w:rPr>
            </w:pPr>
          </w:p>
        </w:tc>
        <w:tc>
          <w:tcPr>
            <w:tcW w:w="4576" w:type="dxa"/>
          </w:tcPr>
          <w:p w14:paraId="62F26EC3" w14:textId="77777777" w:rsidR="004C2BAA" w:rsidRPr="005011DB" w:rsidRDefault="004C2BAA" w:rsidP="00F945FE">
            <w:pPr>
              <w:spacing w:line="280" w:lineRule="exact"/>
              <w:rPr>
                <w:rFonts w:ascii="ＭＳ 明朝"/>
              </w:rPr>
            </w:pPr>
          </w:p>
        </w:tc>
        <w:tc>
          <w:tcPr>
            <w:tcW w:w="1210" w:type="dxa"/>
          </w:tcPr>
          <w:p w14:paraId="099026F4" w14:textId="77777777" w:rsidR="004C2BAA" w:rsidRPr="005011DB" w:rsidRDefault="004C2BAA" w:rsidP="00F945FE">
            <w:pPr>
              <w:spacing w:line="280" w:lineRule="exact"/>
              <w:rPr>
                <w:rFonts w:ascii="ＭＳ 明朝"/>
              </w:rPr>
            </w:pPr>
          </w:p>
        </w:tc>
      </w:tr>
    </w:tbl>
    <w:p w14:paraId="1544EF52" w14:textId="77777777" w:rsidR="004C2BAA" w:rsidRPr="005011DB" w:rsidRDefault="004C2BAA" w:rsidP="004C2BAA">
      <w:pPr>
        <w:ind w:left="469" w:hangingChars="193" w:hanging="469"/>
        <w:rPr>
          <w:rFonts w:ascii="ＭＳ 明朝" w:hAnsi="ＭＳ 明朝"/>
        </w:rPr>
      </w:pPr>
    </w:p>
    <w:p w14:paraId="109DE8FF" w14:textId="77777777" w:rsidR="004C2BAA" w:rsidRPr="005011DB" w:rsidRDefault="004C2BAA" w:rsidP="004C2BAA">
      <w:pPr>
        <w:rPr>
          <w:rFonts w:ascii="ＭＳ 明朝" w:hAnsi="ＭＳ 明朝"/>
        </w:rPr>
      </w:pPr>
      <w:r w:rsidRPr="005011DB">
        <w:rPr>
          <w:rFonts w:ascii="ＭＳ 明朝" w:hAnsi="ＭＳ 明朝" w:hint="eastAsia"/>
        </w:rPr>
        <w:t>※書ききれない場合は、任意の様式を添付してください</w:t>
      </w:r>
    </w:p>
    <w:p w14:paraId="150027B3" w14:textId="77777777" w:rsidR="004C2BAA" w:rsidRDefault="004C2BAA" w:rsidP="004C2BAA">
      <w:pPr>
        <w:rPr>
          <w:rFonts w:ascii="ＭＳ 明朝" w:hAnsi="ＭＳ 明朝"/>
        </w:rPr>
      </w:pPr>
    </w:p>
    <w:p w14:paraId="41FFC62F" w14:textId="77777777" w:rsidR="004C2BAA" w:rsidRDefault="004C2BAA" w:rsidP="004C2BAA">
      <w:pPr>
        <w:rPr>
          <w:rFonts w:ascii="ＭＳ 明朝" w:hAnsi="ＭＳ 明朝"/>
        </w:rPr>
      </w:pPr>
    </w:p>
    <w:p w14:paraId="108751DC" w14:textId="77777777" w:rsidR="004C2BAA" w:rsidRPr="005011DB" w:rsidRDefault="004C2BAA" w:rsidP="004C2BAA">
      <w:pPr>
        <w:rPr>
          <w:rFonts w:ascii="ＭＳ 明朝" w:hAnsi="ＭＳ 明朝"/>
        </w:rPr>
      </w:pPr>
      <w:r w:rsidRPr="005011DB">
        <w:rPr>
          <w:rFonts w:ascii="ＭＳ 明朝" w:hAnsi="ＭＳ 明朝" w:hint="eastAsia"/>
        </w:rPr>
        <w:lastRenderedPageBreak/>
        <w:t>様式第３</w:t>
      </w:r>
    </w:p>
    <w:p w14:paraId="325C279C" w14:textId="77777777" w:rsidR="004C2BAA" w:rsidRPr="006004D0" w:rsidRDefault="004C2BAA" w:rsidP="004C2BAA">
      <w:pPr>
        <w:rPr>
          <w:rFonts w:ascii="ＭＳ 明朝" w:hAnsi="ＭＳ 明朝"/>
        </w:rPr>
      </w:pPr>
    </w:p>
    <w:p w14:paraId="1468587A" w14:textId="77777777" w:rsidR="004C2BAA" w:rsidRPr="006004D0" w:rsidRDefault="004C2BAA" w:rsidP="004C2BAA">
      <w:pPr>
        <w:jc w:val="center"/>
        <w:rPr>
          <w:rFonts w:ascii="ＭＳ 明朝" w:hAnsi="ＭＳ 明朝"/>
        </w:rPr>
      </w:pPr>
      <w:r w:rsidRPr="006004D0">
        <w:rPr>
          <w:rFonts w:ascii="ＭＳ 明朝" w:hAnsi="ＭＳ 明朝" w:hint="eastAsia"/>
        </w:rPr>
        <w:t>概算事業費調書</w:t>
      </w:r>
    </w:p>
    <w:p w14:paraId="0216FAC5" w14:textId="77777777" w:rsidR="004C2BAA" w:rsidRPr="006004D0" w:rsidRDefault="004C2BAA" w:rsidP="004C2BAA">
      <w:pPr>
        <w:rPr>
          <w:rFonts w:ascii="ＭＳ 明朝" w:hAnsi="ＭＳ 明朝"/>
        </w:rPr>
      </w:pPr>
    </w:p>
    <w:p w14:paraId="469EFEC1" w14:textId="77777777" w:rsidR="004C2BAA" w:rsidRPr="006004D0" w:rsidRDefault="004C2BAA" w:rsidP="004C2BAA">
      <w:pPr>
        <w:rPr>
          <w:rFonts w:ascii="ＭＳ 明朝" w:hAnsi="ＭＳ 明朝"/>
          <w:u w:val="single"/>
        </w:rPr>
      </w:pPr>
      <w:r w:rsidRPr="006004D0">
        <w:rPr>
          <w:rFonts w:ascii="ＭＳ 明朝" w:hAnsi="ＭＳ 明朝" w:hint="eastAsia"/>
          <w:u w:val="single"/>
        </w:rPr>
        <w:t xml:space="preserve">事業の名称　　　　　　　　　　　　　　　　　　　　　　　　　　　　　</w:t>
      </w:r>
    </w:p>
    <w:p w14:paraId="5CA00BE1" w14:textId="77777777" w:rsidR="004C2BAA" w:rsidRPr="006004D0" w:rsidRDefault="004C2BAA" w:rsidP="004C2BAA">
      <w:pPr>
        <w:rPr>
          <w:rFonts w:ascii="ＭＳ 明朝" w:hAnsi="ＭＳ 明朝"/>
        </w:rPr>
      </w:pPr>
    </w:p>
    <w:p w14:paraId="7C8921DB" w14:textId="4150817A" w:rsidR="004C2BAA" w:rsidRDefault="004C2BAA" w:rsidP="004C2BAA">
      <w:pPr>
        <w:rPr>
          <w:rFonts w:ascii="ＭＳ 明朝" w:hAnsi="ＭＳ 明朝"/>
        </w:rPr>
      </w:pPr>
      <w:r>
        <w:rPr>
          <w:rFonts w:ascii="ＭＳ 明朝" w:hAnsi="ＭＳ 明朝" w:hint="eastAsia"/>
        </w:rPr>
        <w:t>１　収入内訳書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4356"/>
        <w:gridCol w:w="2178"/>
      </w:tblGrid>
      <w:tr w:rsidR="004C2BAA" w:rsidRPr="005011DB" w14:paraId="6B335585" w14:textId="77777777" w:rsidTr="00933B9B">
        <w:trPr>
          <w:trHeight w:val="279"/>
        </w:trPr>
        <w:tc>
          <w:tcPr>
            <w:tcW w:w="1936" w:type="dxa"/>
            <w:vAlign w:val="center"/>
          </w:tcPr>
          <w:p w14:paraId="33E4C39A" w14:textId="3E74878E" w:rsidR="004C2BAA" w:rsidRPr="005011DB" w:rsidRDefault="004C2BAA" w:rsidP="00F945FE">
            <w:pPr>
              <w:jc w:val="center"/>
              <w:rPr>
                <w:rFonts w:ascii="ＭＳ 明朝"/>
              </w:rPr>
            </w:pPr>
            <w:r w:rsidRPr="005011DB">
              <w:rPr>
                <w:rFonts w:ascii="ＭＳ 明朝" w:hAnsi="ＭＳ 明朝" w:hint="eastAsia"/>
              </w:rPr>
              <w:t>項　　目</w:t>
            </w:r>
          </w:p>
        </w:tc>
        <w:tc>
          <w:tcPr>
            <w:tcW w:w="4356" w:type="dxa"/>
            <w:vAlign w:val="center"/>
          </w:tcPr>
          <w:p w14:paraId="6A30AADB" w14:textId="77777777" w:rsidR="004C2BAA" w:rsidRPr="005011DB" w:rsidRDefault="004C2BAA" w:rsidP="00F945FE">
            <w:pPr>
              <w:jc w:val="center"/>
              <w:rPr>
                <w:rFonts w:ascii="ＭＳ 明朝"/>
              </w:rPr>
            </w:pPr>
            <w:r w:rsidRPr="005011DB">
              <w:rPr>
                <w:rFonts w:ascii="ＭＳ 明朝" w:hAnsi="ＭＳ 明朝" w:hint="eastAsia"/>
              </w:rPr>
              <w:t>内　　　　訳</w:t>
            </w:r>
          </w:p>
        </w:tc>
        <w:tc>
          <w:tcPr>
            <w:tcW w:w="2178" w:type="dxa"/>
            <w:vAlign w:val="center"/>
          </w:tcPr>
          <w:p w14:paraId="68179170" w14:textId="77777777" w:rsidR="004C2BAA" w:rsidRPr="005011DB" w:rsidRDefault="004C2BAA" w:rsidP="00F945FE">
            <w:pPr>
              <w:jc w:val="center"/>
              <w:rPr>
                <w:rFonts w:ascii="ＭＳ 明朝"/>
              </w:rPr>
            </w:pPr>
            <w:r w:rsidRPr="005011DB">
              <w:rPr>
                <w:rFonts w:ascii="ＭＳ 明朝" w:hAnsi="ＭＳ 明朝" w:hint="eastAsia"/>
              </w:rPr>
              <w:t>金　　　額</w:t>
            </w:r>
          </w:p>
        </w:tc>
      </w:tr>
      <w:tr w:rsidR="004C2BAA" w:rsidRPr="005011DB" w14:paraId="1567AE37" w14:textId="77777777" w:rsidTr="00933B9B">
        <w:trPr>
          <w:trHeight w:val="1258"/>
        </w:trPr>
        <w:tc>
          <w:tcPr>
            <w:tcW w:w="1936" w:type="dxa"/>
            <w:vAlign w:val="center"/>
          </w:tcPr>
          <w:p w14:paraId="2B64B55F" w14:textId="77777777" w:rsidR="004C2BAA" w:rsidRPr="005011DB" w:rsidRDefault="004C2BAA" w:rsidP="00F945FE">
            <w:pPr>
              <w:jc w:val="left"/>
              <w:rPr>
                <w:rFonts w:ascii="ＭＳ 明朝"/>
              </w:rPr>
            </w:pPr>
            <w:r w:rsidRPr="005011DB">
              <w:rPr>
                <w:rFonts w:ascii="ＭＳ 明朝" w:hint="eastAsia"/>
              </w:rPr>
              <w:t>企業版ふるさと納税活用型地域活性化補助金</w:t>
            </w:r>
          </w:p>
        </w:tc>
        <w:tc>
          <w:tcPr>
            <w:tcW w:w="4356" w:type="dxa"/>
            <w:vAlign w:val="center"/>
          </w:tcPr>
          <w:p w14:paraId="518EC046" w14:textId="77777777" w:rsidR="004C2BAA" w:rsidRPr="005011DB" w:rsidRDefault="004C2BAA" w:rsidP="00F945FE">
            <w:pPr>
              <w:jc w:val="center"/>
              <w:rPr>
                <w:rFonts w:ascii="ＭＳ 明朝"/>
              </w:rPr>
            </w:pPr>
          </w:p>
        </w:tc>
        <w:tc>
          <w:tcPr>
            <w:tcW w:w="2178" w:type="dxa"/>
            <w:vAlign w:val="center"/>
          </w:tcPr>
          <w:p w14:paraId="6C731132" w14:textId="77777777" w:rsidR="004C2BAA" w:rsidRPr="005011DB" w:rsidRDefault="004C2BAA" w:rsidP="00F945FE">
            <w:pPr>
              <w:jc w:val="right"/>
              <w:rPr>
                <w:rFonts w:ascii="ＭＳ 明朝"/>
              </w:rPr>
            </w:pPr>
          </w:p>
        </w:tc>
      </w:tr>
      <w:tr w:rsidR="004C2BAA" w:rsidRPr="005011DB" w14:paraId="39D650AA" w14:textId="77777777" w:rsidTr="00933B9B">
        <w:trPr>
          <w:trHeight w:val="1258"/>
        </w:trPr>
        <w:tc>
          <w:tcPr>
            <w:tcW w:w="1936" w:type="dxa"/>
            <w:vAlign w:val="center"/>
          </w:tcPr>
          <w:p w14:paraId="459341FB" w14:textId="21B61FAE" w:rsidR="004C2BAA" w:rsidRPr="005011DB" w:rsidRDefault="004C2BAA" w:rsidP="00F945FE">
            <w:pPr>
              <w:jc w:val="left"/>
              <w:rPr>
                <w:rFonts w:ascii="ＭＳ 明朝"/>
              </w:rPr>
            </w:pPr>
            <w:r w:rsidRPr="005011DB">
              <w:rPr>
                <w:rFonts w:ascii="ＭＳ 明朝" w:hAnsi="ＭＳ 明朝" w:hint="eastAsia"/>
              </w:rPr>
              <w:t>自己資金</w:t>
            </w:r>
            <w:r w:rsidR="00485179">
              <w:rPr>
                <w:rFonts w:ascii="ＭＳ 明朝" w:hAnsi="ＭＳ 明朝" w:hint="eastAsia"/>
              </w:rPr>
              <w:t>、</w:t>
            </w:r>
            <w:r w:rsidRPr="005011DB">
              <w:rPr>
                <w:rFonts w:ascii="ＭＳ 明朝" w:hAnsi="ＭＳ 明朝" w:hint="eastAsia"/>
              </w:rPr>
              <w:t>その他</w:t>
            </w:r>
          </w:p>
        </w:tc>
        <w:tc>
          <w:tcPr>
            <w:tcW w:w="4356" w:type="dxa"/>
          </w:tcPr>
          <w:p w14:paraId="3D571765" w14:textId="77777777" w:rsidR="004C2BAA" w:rsidRPr="005011DB" w:rsidRDefault="004C2BAA" w:rsidP="00F945FE">
            <w:pPr>
              <w:rPr>
                <w:rFonts w:ascii="ＭＳ 明朝"/>
              </w:rPr>
            </w:pPr>
          </w:p>
        </w:tc>
        <w:tc>
          <w:tcPr>
            <w:tcW w:w="2178" w:type="dxa"/>
          </w:tcPr>
          <w:p w14:paraId="51295608" w14:textId="77777777" w:rsidR="004C2BAA" w:rsidRPr="005011DB" w:rsidRDefault="004C2BAA" w:rsidP="00F945FE">
            <w:pPr>
              <w:jc w:val="right"/>
              <w:rPr>
                <w:rFonts w:ascii="ＭＳ 明朝"/>
              </w:rPr>
            </w:pPr>
          </w:p>
        </w:tc>
      </w:tr>
      <w:tr w:rsidR="004C2BAA" w:rsidRPr="005011DB" w14:paraId="75BBA959" w14:textId="77777777" w:rsidTr="0058290D">
        <w:trPr>
          <w:trHeight w:val="511"/>
        </w:trPr>
        <w:tc>
          <w:tcPr>
            <w:tcW w:w="6292" w:type="dxa"/>
            <w:gridSpan w:val="2"/>
            <w:vAlign w:val="center"/>
          </w:tcPr>
          <w:p w14:paraId="6DE168D7" w14:textId="77777777" w:rsidR="004C2BAA" w:rsidRPr="005011DB" w:rsidRDefault="004C2BAA" w:rsidP="00F945FE">
            <w:pPr>
              <w:jc w:val="center"/>
              <w:rPr>
                <w:rFonts w:ascii="ＭＳ 明朝"/>
              </w:rPr>
            </w:pPr>
            <w:r w:rsidRPr="005011DB">
              <w:rPr>
                <w:rFonts w:ascii="ＭＳ 明朝" w:hAnsi="ＭＳ 明朝" w:hint="eastAsia"/>
              </w:rPr>
              <w:t>合　　　　　計</w:t>
            </w:r>
          </w:p>
        </w:tc>
        <w:tc>
          <w:tcPr>
            <w:tcW w:w="2178" w:type="dxa"/>
            <w:vAlign w:val="center"/>
          </w:tcPr>
          <w:p w14:paraId="7B7FED33" w14:textId="77777777" w:rsidR="004C2BAA" w:rsidRPr="005011DB" w:rsidRDefault="004C2BAA" w:rsidP="00F945FE">
            <w:pPr>
              <w:jc w:val="right"/>
              <w:rPr>
                <w:rFonts w:ascii="ＭＳ 明朝"/>
              </w:rPr>
            </w:pPr>
          </w:p>
        </w:tc>
      </w:tr>
    </w:tbl>
    <w:p w14:paraId="3B5CA3DC" w14:textId="77777777" w:rsidR="004C2BAA" w:rsidRPr="006004D0" w:rsidRDefault="004C2BAA" w:rsidP="004C2BAA">
      <w:pPr>
        <w:rPr>
          <w:rFonts w:ascii="ＭＳ 明朝" w:hAnsi="ＭＳ 明朝"/>
        </w:rPr>
      </w:pPr>
    </w:p>
    <w:p w14:paraId="6C06F162" w14:textId="77777777" w:rsidR="004C2BAA" w:rsidRPr="006004D0" w:rsidRDefault="004C2BAA" w:rsidP="004C2BAA">
      <w:pPr>
        <w:rPr>
          <w:rFonts w:ascii="ＭＳ 明朝" w:hAnsi="ＭＳ 明朝"/>
        </w:rPr>
      </w:pPr>
      <w:r>
        <w:rPr>
          <w:rFonts w:ascii="ＭＳ 明朝" w:hAnsi="ＭＳ 明朝" w:hint="eastAsia"/>
        </w:rPr>
        <w:t>２　支出内訳書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391"/>
        <w:gridCol w:w="4391"/>
        <w:gridCol w:w="2143"/>
      </w:tblGrid>
      <w:tr w:rsidR="004C2BAA" w:rsidRPr="005011DB" w14:paraId="4BCF5B21" w14:textId="77777777" w:rsidTr="00933B9B">
        <w:trPr>
          <w:trHeight w:val="356"/>
        </w:trPr>
        <w:tc>
          <w:tcPr>
            <w:tcW w:w="1936" w:type="dxa"/>
            <w:gridSpan w:val="2"/>
            <w:vAlign w:val="center"/>
          </w:tcPr>
          <w:p w14:paraId="4B7E573E" w14:textId="77777777" w:rsidR="004C2BAA" w:rsidRPr="005011DB" w:rsidRDefault="004C2BAA" w:rsidP="00F945FE">
            <w:pPr>
              <w:jc w:val="center"/>
              <w:rPr>
                <w:rFonts w:ascii="ＭＳ 明朝"/>
              </w:rPr>
            </w:pPr>
            <w:r w:rsidRPr="005011DB">
              <w:rPr>
                <w:rFonts w:ascii="ＭＳ 明朝" w:hAnsi="ＭＳ 明朝" w:hint="eastAsia"/>
              </w:rPr>
              <w:t>項　　　　　目</w:t>
            </w:r>
          </w:p>
        </w:tc>
        <w:tc>
          <w:tcPr>
            <w:tcW w:w="4391" w:type="dxa"/>
            <w:vAlign w:val="center"/>
          </w:tcPr>
          <w:p w14:paraId="48E5BFE3" w14:textId="77777777" w:rsidR="004C2BAA" w:rsidRPr="005011DB" w:rsidRDefault="004C2BAA" w:rsidP="00F945FE">
            <w:pPr>
              <w:jc w:val="center"/>
              <w:rPr>
                <w:rFonts w:ascii="ＭＳ 明朝"/>
              </w:rPr>
            </w:pPr>
            <w:r w:rsidRPr="005011DB">
              <w:rPr>
                <w:rFonts w:ascii="ＭＳ 明朝" w:hAnsi="ＭＳ 明朝" w:hint="eastAsia"/>
              </w:rPr>
              <w:t>内　　　　訳</w:t>
            </w:r>
          </w:p>
        </w:tc>
        <w:tc>
          <w:tcPr>
            <w:tcW w:w="2143" w:type="dxa"/>
            <w:vAlign w:val="center"/>
          </w:tcPr>
          <w:p w14:paraId="30FF438E" w14:textId="77777777" w:rsidR="004C2BAA" w:rsidRPr="005011DB" w:rsidRDefault="004C2BAA" w:rsidP="00F945FE">
            <w:pPr>
              <w:jc w:val="center"/>
              <w:rPr>
                <w:rFonts w:ascii="ＭＳ 明朝"/>
              </w:rPr>
            </w:pPr>
            <w:r w:rsidRPr="005011DB">
              <w:rPr>
                <w:rFonts w:ascii="ＭＳ 明朝" w:hAnsi="ＭＳ 明朝" w:hint="eastAsia"/>
              </w:rPr>
              <w:t>金　　　額</w:t>
            </w:r>
          </w:p>
        </w:tc>
      </w:tr>
      <w:tr w:rsidR="004C2BAA" w:rsidRPr="005011DB" w14:paraId="38512147" w14:textId="77777777" w:rsidTr="00933B9B">
        <w:trPr>
          <w:cantSplit/>
          <w:trHeight w:val="3977"/>
        </w:trPr>
        <w:tc>
          <w:tcPr>
            <w:tcW w:w="545" w:type="dxa"/>
            <w:vMerge w:val="restart"/>
            <w:textDirection w:val="tbRlV"/>
            <w:vAlign w:val="center"/>
          </w:tcPr>
          <w:p w14:paraId="6CE7D1D5" w14:textId="77777777" w:rsidR="004C2BAA" w:rsidRPr="005011DB" w:rsidRDefault="004C2BAA" w:rsidP="00F945FE">
            <w:pPr>
              <w:ind w:left="113" w:right="113"/>
              <w:jc w:val="center"/>
              <w:rPr>
                <w:rFonts w:ascii="ＭＳ 明朝"/>
              </w:rPr>
            </w:pPr>
            <w:r w:rsidRPr="005011DB">
              <w:rPr>
                <w:rFonts w:ascii="ＭＳ 明朝" w:hAnsi="ＭＳ 明朝" w:hint="eastAsia"/>
              </w:rPr>
              <w:t>対象経費</w:t>
            </w:r>
          </w:p>
        </w:tc>
        <w:tc>
          <w:tcPr>
            <w:tcW w:w="1391" w:type="dxa"/>
          </w:tcPr>
          <w:p w14:paraId="1469D836" w14:textId="77777777" w:rsidR="004C2BAA" w:rsidRPr="005011DB" w:rsidRDefault="004C2BAA" w:rsidP="00F945FE">
            <w:pPr>
              <w:rPr>
                <w:rFonts w:ascii="ＭＳ 明朝"/>
              </w:rPr>
            </w:pPr>
          </w:p>
        </w:tc>
        <w:tc>
          <w:tcPr>
            <w:tcW w:w="4391" w:type="dxa"/>
          </w:tcPr>
          <w:p w14:paraId="3B983E99" w14:textId="77777777" w:rsidR="004C2BAA" w:rsidRPr="005011DB" w:rsidRDefault="004C2BAA" w:rsidP="00F945FE">
            <w:pPr>
              <w:rPr>
                <w:rFonts w:ascii="ＭＳ 明朝"/>
              </w:rPr>
            </w:pPr>
          </w:p>
        </w:tc>
        <w:tc>
          <w:tcPr>
            <w:tcW w:w="2143" w:type="dxa"/>
          </w:tcPr>
          <w:p w14:paraId="5AA64926" w14:textId="77777777" w:rsidR="004C2BAA" w:rsidRPr="005011DB" w:rsidRDefault="004C2BAA" w:rsidP="00F945FE">
            <w:pPr>
              <w:jc w:val="right"/>
              <w:rPr>
                <w:rFonts w:ascii="ＭＳ 明朝"/>
              </w:rPr>
            </w:pPr>
          </w:p>
        </w:tc>
      </w:tr>
      <w:tr w:rsidR="004C2BAA" w:rsidRPr="005011DB" w14:paraId="56D00C52" w14:textId="77777777" w:rsidTr="00933B9B">
        <w:trPr>
          <w:cantSplit/>
          <w:trHeight w:val="473"/>
        </w:trPr>
        <w:tc>
          <w:tcPr>
            <w:tcW w:w="545" w:type="dxa"/>
            <w:vMerge/>
            <w:textDirection w:val="tbRlV"/>
            <w:vAlign w:val="center"/>
          </w:tcPr>
          <w:p w14:paraId="1B767EE8" w14:textId="77777777" w:rsidR="004C2BAA" w:rsidRPr="005011DB" w:rsidRDefault="004C2BAA" w:rsidP="00F945FE">
            <w:pPr>
              <w:ind w:left="113" w:right="113"/>
              <w:jc w:val="center"/>
              <w:rPr>
                <w:rFonts w:ascii="ＭＳ 明朝"/>
              </w:rPr>
            </w:pPr>
          </w:p>
        </w:tc>
        <w:tc>
          <w:tcPr>
            <w:tcW w:w="5782" w:type="dxa"/>
            <w:gridSpan w:val="2"/>
            <w:vAlign w:val="center"/>
          </w:tcPr>
          <w:p w14:paraId="2BEF4327" w14:textId="77777777" w:rsidR="004C2BAA" w:rsidRPr="005011DB" w:rsidRDefault="004C2BAA" w:rsidP="00F945FE">
            <w:pPr>
              <w:ind w:firstLineChars="1000" w:firstLine="2430"/>
              <w:rPr>
                <w:rFonts w:ascii="ＭＳ 明朝"/>
              </w:rPr>
            </w:pPr>
            <w:r w:rsidRPr="005011DB">
              <w:rPr>
                <w:rFonts w:ascii="ＭＳ 明朝" w:hAnsi="ＭＳ 明朝" w:hint="eastAsia"/>
              </w:rPr>
              <w:t>対象経費合計</w:t>
            </w:r>
          </w:p>
        </w:tc>
        <w:tc>
          <w:tcPr>
            <w:tcW w:w="2143" w:type="dxa"/>
          </w:tcPr>
          <w:p w14:paraId="14F003D7" w14:textId="77777777" w:rsidR="004C2BAA" w:rsidRPr="005011DB" w:rsidRDefault="004C2BAA" w:rsidP="00F945FE">
            <w:pPr>
              <w:jc w:val="right"/>
              <w:rPr>
                <w:rFonts w:ascii="ＭＳ 明朝"/>
              </w:rPr>
            </w:pPr>
          </w:p>
        </w:tc>
      </w:tr>
      <w:tr w:rsidR="004C2BAA" w:rsidRPr="005011DB" w14:paraId="23FDBB50" w14:textId="77777777" w:rsidTr="00933B9B">
        <w:trPr>
          <w:trHeight w:val="453"/>
        </w:trPr>
        <w:tc>
          <w:tcPr>
            <w:tcW w:w="1936" w:type="dxa"/>
            <w:gridSpan w:val="2"/>
            <w:vAlign w:val="center"/>
          </w:tcPr>
          <w:p w14:paraId="06758EFE" w14:textId="77777777" w:rsidR="004C2BAA" w:rsidRPr="005011DB" w:rsidRDefault="004C2BAA" w:rsidP="00F945FE">
            <w:pPr>
              <w:jc w:val="center"/>
              <w:rPr>
                <w:rFonts w:ascii="ＭＳ 明朝"/>
              </w:rPr>
            </w:pPr>
            <w:r w:rsidRPr="005011DB">
              <w:rPr>
                <w:rFonts w:ascii="ＭＳ 明朝" w:hAnsi="ＭＳ 明朝" w:hint="eastAsia"/>
              </w:rPr>
              <w:t>対象外経費</w:t>
            </w:r>
          </w:p>
        </w:tc>
        <w:tc>
          <w:tcPr>
            <w:tcW w:w="4391" w:type="dxa"/>
          </w:tcPr>
          <w:p w14:paraId="66FB5AA5" w14:textId="77777777" w:rsidR="004C2BAA" w:rsidRPr="005011DB" w:rsidRDefault="004C2BAA" w:rsidP="00F945FE">
            <w:pPr>
              <w:rPr>
                <w:rFonts w:ascii="ＭＳ 明朝"/>
              </w:rPr>
            </w:pPr>
          </w:p>
        </w:tc>
        <w:tc>
          <w:tcPr>
            <w:tcW w:w="2143" w:type="dxa"/>
          </w:tcPr>
          <w:p w14:paraId="53D16ADE" w14:textId="77777777" w:rsidR="004C2BAA" w:rsidRPr="005011DB" w:rsidRDefault="004C2BAA" w:rsidP="00F945FE">
            <w:pPr>
              <w:jc w:val="right"/>
              <w:rPr>
                <w:rFonts w:ascii="ＭＳ 明朝"/>
              </w:rPr>
            </w:pPr>
          </w:p>
        </w:tc>
      </w:tr>
      <w:tr w:rsidR="004C2BAA" w:rsidRPr="005011DB" w14:paraId="6F422EA1" w14:textId="77777777" w:rsidTr="00933B9B">
        <w:trPr>
          <w:trHeight w:val="495"/>
        </w:trPr>
        <w:tc>
          <w:tcPr>
            <w:tcW w:w="6327" w:type="dxa"/>
            <w:gridSpan w:val="3"/>
            <w:vAlign w:val="center"/>
          </w:tcPr>
          <w:p w14:paraId="5807BEC8" w14:textId="77777777" w:rsidR="004C2BAA" w:rsidRPr="005011DB" w:rsidRDefault="004C2BAA" w:rsidP="00F945FE">
            <w:pPr>
              <w:jc w:val="center"/>
              <w:rPr>
                <w:rFonts w:ascii="ＭＳ 明朝"/>
              </w:rPr>
            </w:pPr>
            <w:r w:rsidRPr="005011DB">
              <w:rPr>
                <w:rFonts w:ascii="ＭＳ 明朝" w:hAnsi="ＭＳ 明朝" w:hint="eastAsia"/>
              </w:rPr>
              <w:t>合　　　　　計</w:t>
            </w:r>
          </w:p>
        </w:tc>
        <w:tc>
          <w:tcPr>
            <w:tcW w:w="2143" w:type="dxa"/>
            <w:vAlign w:val="center"/>
          </w:tcPr>
          <w:p w14:paraId="3C2EECE0" w14:textId="77777777" w:rsidR="004C2BAA" w:rsidRPr="005011DB" w:rsidRDefault="004C2BAA" w:rsidP="00F945FE">
            <w:pPr>
              <w:jc w:val="right"/>
              <w:rPr>
                <w:rFonts w:ascii="ＭＳ 明朝"/>
              </w:rPr>
            </w:pPr>
          </w:p>
        </w:tc>
      </w:tr>
    </w:tbl>
    <w:p w14:paraId="5DF5DB9E" w14:textId="2D7F8D0A" w:rsidR="00354220" w:rsidRPr="00B334A5" w:rsidRDefault="00354220" w:rsidP="00354220">
      <w:pPr>
        <w:autoSpaceDE w:val="0"/>
        <w:autoSpaceDN w:val="0"/>
        <w:adjustRightInd w:val="0"/>
        <w:jc w:val="left"/>
        <w:rPr>
          <w:rFonts w:ascii="ＭＳ 明朝" w:hAnsi="ＭＳ 明朝" w:cs="游ゴシック Light"/>
          <w:bCs/>
          <w:szCs w:val="21"/>
        </w:rPr>
      </w:pPr>
      <w:bookmarkStart w:id="0" w:name="_GoBack"/>
      <w:bookmarkEnd w:id="0"/>
    </w:p>
    <w:p w14:paraId="311500D9" w14:textId="4B062406" w:rsidR="004C2BAA" w:rsidRPr="00B334A5" w:rsidRDefault="004C2BAA" w:rsidP="00B334A5">
      <w:pPr>
        <w:pStyle w:val="ad"/>
        <w:snapToGrid w:val="0"/>
        <w:ind w:leftChars="200" w:left="486" w:firstLineChars="100" w:firstLine="213"/>
        <w:rPr>
          <w:rFonts w:ascii="ＭＳ 明朝" w:eastAsia="ＭＳ 明朝" w:hAnsi="ＭＳ 明朝" w:cs="游ゴシック Light"/>
          <w:bCs/>
          <w:szCs w:val="21"/>
        </w:rPr>
      </w:pPr>
    </w:p>
    <w:sectPr w:rsidR="004C2BAA" w:rsidRPr="00B334A5" w:rsidSect="00BE20AE">
      <w:pgSz w:w="11906" w:h="16838" w:code="9"/>
      <w:pgMar w:top="1134" w:right="1701" w:bottom="1134" w:left="1701" w:header="851" w:footer="992" w:gutter="0"/>
      <w:cols w:space="425"/>
      <w:docGrid w:type="linesAndChars" w:linePitch="485"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7EF910" w14:textId="77777777" w:rsidR="007C373D" w:rsidRDefault="007C373D" w:rsidP="000948B7">
      <w:r>
        <w:separator/>
      </w:r>
    </w:p>
  </w:endnote>
  <w:endnote w:type="continuationSeparator" w:id="0">
    <w:p w14:paraId="4852043F" w14:textId="77777777" w:rsidR="007C373D" w:rsidRDefault="007C373D" w:rsidP="0009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ＪＳゴシック">
    <w:panose1 w:val="04030B090D0B02020403"/>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ED2178" w14:textId="77777777" w:rsidR="007C373D" w:rsidRDefault="007C373D" w:rsidP="000948B7">
      <w:r>
        <w:separator/>
      </w:r>
    </w:p>
  </w:footnote>
  <w:footnote w:type="continuationSeparator" w:id="0">
    <w:p w14:paraId="2238CC7C" w14:textId="77777777" w:rsidR="007C373D" w:rsidRDefault="007C373D" w:rsidP="000948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439AB"/>
    <w:multiLevelType w:val="hybridMultilevel"/>
    <w:tmpl w:val="1B7A5EF8"/>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E966B40"/>
    <w:multiLevelType w:val="hybridMultilevel"/>
    <w:tmpl w:val="FFFFFFFF"/>
    <w:lvl w:ilvl="0" w:tplc="A834400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851"/>
  <w:drawingGridHorizontalSpacing w:val="121"/>
  <w:drawingGridVerticalSpacing w:val="485"/>
  <w:displayHorizontalDrawingGridEvery w:val="2"/>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62B4"/>
    <w:rsid w:val="000028A2"/>
    <w:rsid w:val="0000451E"/>
    <w:rsid w:val="0000768C"/>
    <w:rsid w:val="000262B4"/>
    <w:rsid w:val="00046EB5"/>
    <w:rsid w:val="0005604C"/>
    <w:rsid w:val="000948B7"/>
    <w:rsid w:val="000B6D7D"/>
    <w:rsid w:val="000C0C6E"/>
    <w:rsid w:val="000D297E"/>
    <w:rsid w:val="00110B04"/>
    <w:rsid w:val="00114E61"/>
    <w:rsid w:val="00124E2A"/>
    <w:rsid w:val="00132D80"/>
    <w:rsid w:val="00134364"/>
    <w:rsid w:val="00154D3C"/>
    <w:rsid w:val="0018185C"/>
    <w:rsid w:val="001958E0"/>
    <w:rsid w:val="001D7EA4"/>
    <w:rsid w:val="00200D9E"/>
    <w:rsid w:val="00216563"/>
    <w:rsid w:val="00222077"/>
    <w:rsid w:val="00223DF2"/>
    <w:rsid w:val="00256E59"/>
    <w:rsid w:val="00273A7E"/>
    <w:rsid w:val="0028795A"/>
    <w:rsid w:val="002A18E7"/>
    <w:rsid w:val="002A6FF9"/>
    <w:rsid w:val="002B4DDE"/>
    <w:rsid w:val="002B4ECF"/>
    <w:rsid w:val="002F632A"/>
    <w:rsid w:val="003042D8"/>
    <w:rsid w:val="003158C7"/>
    <w:rsid w:val="00320305"/>
    <w:rsid w:val="00350B59"/>
    <w:rsid w:val="00354220"/>
    <w:rsid w:val="0037704A"/>
    <w:rsid w:val="00383DF4"/>
    <w:rsid w:val="003A4116"/>
    <w:rsid w:val="003B093C"/>
    <w:rsid w:val="003B34AF"/>
    <w:rsid w:val="003B6358"/>
    <w:rsid w:val="003C2129"/>
    <w:rsid w:val="003E001D"/>
    <w:rsid w:val="003E5818"/>
    <w:rsid w:val="0040073E"/>
    <w:rsid w:val="004015AC"/>
    <w:rsid w:val="00412AB7"/>
    <w:rsid w:val="00423672"/>
    <w:rsid w:val="0046596B"/>
    <w:rsid w:val="00485179"/>
    <w:rsid w:val="00497479"/>
    <w:rsid w:val="004C2BAA"/>
    <w:rsid w:val="004F6928"/>
    <w:rsid w:val="00505C93"/>
    <w:rsid w:val="0058290D"/>
    <w:rsid w:val="00591473"/>
    <w:rsid w:val="005A051B"/>
    <w:rsid w:val="005A57CE"/>
    <w:rsid w:val="005C07CD"/>
    <w:rsid w:val="005C22BD"/>
    <w:rsid w:val="005D1566"/>
    <w:rsid w:val="005E3C99"/>
    <w:rsid w:val="005E4228"/>
    <w:rsid w:val="005E5EA9"/>
    <w:rsid w:val="00603250"/>
    <w:rsid w:val="006362DB"/>
    <w:rsid w:val="006662B3"/>
    <w:rsid w:val="006A1B7D"/>
    <w:rsid w:val="006C1883"/>
    <w:rsid w:val="006F2162"/>
    <w:rsid w:val="007169D2"/>
    <w:rsid w:val="007610BC"/>
    <w:rsid w:val="007629B4"/>
    <w:rsid w:val="007644FD"/>
    <w:rsid w:val="00765DD9"/>
    <w:rsid w:val="007660F6"/>
    <w:rsid w:val="0077755E"/>
    <w:rsid w:val="007910C3"/>
    <w:rsid w:val="007A3A24"/>
    <w:rsid w:val="007B50B2"/>
    <w:rsid w:val="007B71F8"/>
    <w:rsid w:val="007C05A9"/>
    <w:rsid w:val="007C373D"/>
    <w:rsid w:val="007E3580"/>
    <w:rsid w:val="0085082B"/>
    <w:rsid w:val="00857056"/>
    <w:rsid w:val="00867463"/>
    <w:rsid w:val="008863FA"/>
    <w:rsid w:val="00897F1A"/>
    <w:rsid w:val="008D7FF2"/>
    <w:rsid w:val="008E133A"/>
    <w:rsid w:val="008F1275"/>
    <w:rsid w:val="008F2C86"/>
    <w:rsid w:val="00915B36"/>
    <w:rsid w:val="00933B9B"/>
    <w:rsid w:val="00941B7E"/>
    <w:rsid w:val="00972295"/>
    <w:rsid w:val="00974624"/>
    <w:rsid w:val="00984611"/>
    <w:rsid w:val="009B63CA"/>
    <w:rsid w:val="009E7B2F"/>
    <w:rsid w:val="00A0261E"/>
    <w:rsid w:val="00A12447"/>
    <w:rsid w:val="00A26F29"/>
    <w:rsid w:val="00A36233"/>
    <w:rsid w:val="00A42D96"/>
    <w:rsid w:val="00A570DA"/>
    <w:rsid w:val="00AA1E2C"/>
    <w:rsid w:val="00AC6672"/>
    <w:rsid w:val="00AD1FA2"/>
    <w:rsid w:val="00AD6A43"/>
    <w:rsid w:val="00AF3C59"/>
    <w:rsid w:val="00B06E39"/>
    <w:rsid w:val="00B16FAA"/>
    <w:rsid w:val="00B22160"/>
    <w:rsid w:val="00B262BB"/>
    <w:rsid w:val="00B332FC"/>
    <w:rsid w:val="00B334A5"/>
    <w:rsid w:val="00B42119"/>
    <w:rsid w:val="00B47CD6"/>
    <w:rsid w:val="00B6756A"/>
    <w:rsid w:val="00B76E97"/>
    <w:rsid w:val="00B83F45"/>
    <w:rsid w:val="00BA6CC2"/>
    <w:rsid w:val="00BB656D"/>
    <w:rsid w:val="00BC3D57"/>
    <w:rsid w:val="00BC3DBE"/>
    <w:rsid w:val="00BD42A1"/>
    <w:rsid w:val="00BE20AE"/>
    <w:rsid w:val="00BE73D6"/>
    <w:rsid w:val="00BF4FC8"/>
    <w:rsid w:val="00C03FC4"/>
    <w:rsid w:val="00C04B4A"/>
    <w:rsid w:val="00C22A66"/>
    <w:rsid w:val="00C2482A"/>
    <w:rsid w:val="00C41940"/>
    <w:rsid w:val="00C44122"/>
    <w:rsid w:val="00C53922"/>
    <w:rsid w:val="00C733A5"/>
    <w:rsid w:val="00CA21EB"/>
    <w:rsid w:val="00CA4EE4"/>
    <w:rsid w:val="00D04EA9"/>
    <w:rsid w:val="00D10F11"/>
    <w:rsid w:val="00D14792"/>
    <w:rsid w:val="00D34349"/>
    <w:rsid w:val="00D41643"/>
    <w:rsid w:val="00D4403A"/>
    <w:rsid w:val="00D5195A"/>
    <w:rsid w:val="00DA1581"/>
    <w:rsid w:val="00DD2290"/>
    <w:rsid w:val="00DD736C"/>
    <w:rsid w:val="00E071E1"/>
    <w:rsid w:val="00E12A24"/>
    <w:rsid w:val="00E14967"/>
    <w:rsid w:val="00E45DF9"/>
    <w:rsid w:val="00E644DA"/>
    <w:rsid w:val="00EC02D8"/>
    <w:rsid w:val="00EE5551"/>
    <w:rsid w:val="00F620F2"/>
    <w:rsid w:val="00F70CEB"/>
    <w:rsid w:val="00F74E93"/>
    <w:rsid w:val="00F86430"/>
    <w:rsid w:val="00FA0649"/>
    <w:rsid w:val="00FB096E"/>
    <w:rsid w:val="00FC7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6F02809"/>
  <w14:defaultImageDpi w14:val="0"/>
  <w15:docId w15:val="{E147796F-996A-4D23-965C-EAAE0CD7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CEB"/>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48B7"/>
    <w:pPr>
      <w:tabs>
        <w:tab w:val="center" w:pos="4252"/>
        <w:tab w:val="right" w:pos="8504"/>
      </w:tabs>
      <w:snapToGrid w:val="0"/>
    </w:pPr>
  </w:style>
  <w:style w:type="character" w:customStyle="1" w:styleId="a4">
    <w:name w:val="ヘッダー (文字)"/>
    <w:basedOn w:val="a0"/>
    <w:link w:val="a3"/>
    <w:uiPriority w:val="99"/>
    <w:locked/>
    <w:rsid w:val="000948B7"/>
    <w:rPr>
      <w:rFonts w:cs="Times New Roman"/>
      <w:kern w:val="2"/>
      <w:sz w:val="24"/>
    </w:rPr>
  </w:style>
  <w:style w:type="paragraph" w:styleId="a5">
    <w:name w:val="footer"/>
    <w:basedOn w:val="a"/>
    <w:link w:val="a6"/>
    <w:uiPriority w:val="99"/>
    <w:unhideWhenUsed/>
    <w:rsid w:val="000948B7"/>
    <w:pPr>
      <w:tabs>
        <w:tab w:val="center" w:pos="4252"/>
        <w:tab w:val="right" w:pos="8504"/>
      </w:tabs>
      <w:snapToGrid w:val="0"/>
    </w:pPr>
  </w:style>
  <w:style w:type="character" w:customStyle="1" w:styleId="a6">
    <w:name w:val="フッター (文字)"/>
    <w:basedOn w:val="a0"/>
    <w:link w:val="a5"/>
    <w:uiPriority w:val="99"/>
    <w:locked/>
    <w:rsid w:val="000948B7"/>
    <w:rPr>
      <w:rFonts w:cs="Times New Roman"/>
      <w:kern w:val="2"/>
      <w:sz w:val="24"/>
    </w:rPr>
  </w:style>
  <w:style w:type="paragraph" w:styleId="a7">
    <w:name w:val="Balloon Text"/>
    <w:basedOn w:val="a"/>
    <w:link w:val="a8"/>
    <w:uiPriority w:val="99"/>
    <w:semiHidden/>
    <w:unhideWhenUsed/>
    <w:rsid w:val="003158C7"/>
    <w:rPr>
      <w:rFonts w:ascii="Arial" w:eastAsia="ＭＳ ゴシック" w:hAnsi="Arial"/>
      <w:sz w:val="18"/>
      <w:szCs w:val="18"/>
    </w:rPr>
  </w:style>
  <w:style w:type="character" w:customStyle="1" w:styleId="a8">
    <w:name w:val="吹き出し (文字)"/>
    <w:basedOn w:val="a0"/>
    <w:link w:val="a7"/>
    <w:uiPriority w:val="99"/>
    <w:semiHidden/>
    <w:locked/>
    <w:rsid w:val="003158C7"/>
    <w:rPr>
      <w:rFonts w:ascii="Arial" w:eastAsia="ＭＳ ゴシック" w:hAnsi="Arial" w:cs="Times New Roman"/>
      <w:kern w:val="2"/>
      <w:sz w:val="18"/>
    </w:rPr>
  </w:style>
  <w:style w:type="table" w:styleId="a9">
    <w:name w:val="Table Grid"/>
    <w:basedOn w:val="a1"/>
    <w:uiPriority w:val="59"/>
    <w:rsid w:val="003E00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4C2BAA"/>
    <w:pPr>
      <w:widowControl w:val="0"/>
      <w:wordWrap w:val="0"/>
      <w:autoSpaceDE w:val="0"/>
      <w:autoSpaceDN w:val="0"/>
      <w:adjustRightInd w:val="0"/>
      <w:spacing w:line="329" w:lineRule="exact"/>
      <w:jc w:val="both"/>
    </w:pPr>
    <w:rPr>
      <w:rFonts w:cs="ＭＳ 明朝"/>
      <w:spacing w:val="2"/>
      <w:sz w:val="21"/>
      <w:szCs w:val="21"/>
    </w:rPr>
  </w:style>
  <w:style w:type="paragraph" w:styleId="ab">
    <w:name w:val="Note Heading"/>
    <w:basedOn w:val="a"/>
    <w:next w:val="a"/>
    <w:link w:val="ac"/>
    <w:uiPriority w:val="99"/>
    <w:unhideWhenUsed/>
    <w:rsid w:val="004C2BAA"/>
    <w:pPr>
      <w:jc w:val="center"/>
    </w:pPr>
    <w:rPr>
      <w:sz w:val="21"/>
      <w:szCs w:val="24"/>
    </w:rPr>
  </w:style>
  <w:style w:type="character" w:customStyle="1" w:styleId="ac">
    <w:name w:val="記 (文字)"/>
    <w:basedOn w:val="a0"/>
    <w:link w:val="ab"/>
    <w:uiPriority w:val="99"/>
    <w:rsid w:val="004C2BAA"/>
    <w:rPr>
      <w:kern w:val="2"/>
      <w:sz w:val="21"/>
      <w:szCs w:val="24"/>
    </w:rPr>
  </w:style>
  <w:style w:type="paragraph" w:styleId="ad">
    <w:name w:val="List Paragraph"/>
    <w:basedOn w:val="a"/>
    <w:uiPriority w:val="34"/>
    <w:qFormat/>
    <w:rsid w:val="004C2BAA"/>
    <w:pPr>
      <w:ind w:leftChars="400" w:left="840"/>
    </w:pPr>
    <w:rPr>
      <w:rFonts w:ascii="游明朝" w:eastAsia="游明朝" w:hAnsi="游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7BB74-E967-491A-9E09-7D5E02B0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9B84198D.dotm</Template>
  <TotalTime>111</TotalTime>
  <Pages>3</Pages>
  <Words>131</Words>
  <Characters>750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京田辺市役所</cp:lastModifiedBy>
  <cp:revision>19</cp:revision>
  <cp:lastPrinted>2026-06-23T07:04:00Z</cp:lastPrinted>
  <dcterms:created xsi:type="dcterms:W3CDTF">2026-03-11T07:06:00Z</dcterms:created>
  <dcterms:modified xsi:type="dcterms:W3CDTF">2026-07-10T06:48:00Z</dcterms:modified>
</cp:coreProperties>
</file>