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5DB9E" w14:textId="5005CD0F" w:rsidR="004C2BAA" w:rsidRPr="004C2BAA" w:rsidRDefault="004C2BAA" w:rsidP="0058290D">
      <w:pPr>
        <w:autoSpaceDE w:val="0"/>
        <w:autoSpaceDN w:val="0"/>
        <w:adjustRightInd w:val="0"/>
        <w:jc w:val="left"/>
        <w:rPr>
          <w:rFonts w:ascii="ＭＳ 明朝" w:hAnsi="ＭＳ 明朝" w:cs="游ゴシック Light"/>
          <w:kern w:val="0"/>
        </w:rPr>
      </w:pPr>
      <w:bookmarkStart w:id="0" w:name="_GoBack"/>
      <w:bookmarkEnd w:id="0"/>
      <w:r w:rsidRPr="004C2BAA">
        <w:rPr>
          <w:rFonts w:ascii="ＭＳ 明朝" w:hAnsi="ＭＳ 明朝" w:cs="游ゴシック Light" w:hint="eastAsia"/>
          <w:kern w:val="0"/>
        </w:rPr>
        <w:t>様式第４</w:t>
      </w:r>
    </w:p>
    <w:p w14:paraId="3BF72706" w14:textId="77777777" w:rsidR="004C2BAA" w:rsidRPr="004C2BAA" w:rsidRDefault="004C2BAA" w:rsidP="0058290D">
      <w:pPr>
        <w:autoSpaceDE w:val="0"/>
        <w:autoSpaceDN w:val="0"/>
        <w:adjustRightInd w:val="0"/>
        <w:jc w:val="center"/>
        <w:rPr>
          <w:rFonts w:ascii="ＭＳ 明朝" w:hAnsi="ＭＳ 明朝" w:cs="游ゴシック Light"/>
          <w:kern w:val="0"/>
        </w:rPr>
      </w:pPr>
      <w:r w:rsidRPr="004C2BAA">
        <w:rPr>
          <w:rFonts w:ascii="ＭＳ 明朝" w:hAnsi="ＭＳ 明朝" w:cs="游ゴシック Light"/>
          <w:kern w:val="0"/>
        </w:rPr>
        <w:t>企業版ふるさと納税に係る採択事業指定書</w:t>
      </w:r>
    </w:p>
    <w:p w14:paraId="13A0EDDE" w14:textId="77777777" w:rsidR="004C2BAA" w:rsidRPr="004C2BAA" w:rsidRDefault="004C2BAA" w:rsidP="0058290D">
      <w:pPr>
        <w:autoSpaceDE w:val="0"/>
        <w:autoSpaceDN w:val="0"/>
        <w:adjustRightInd w:val="0"/>
        <w:jc w:val="right"/>
        <w:rPr>
          <w:rFonts w:ascii="ＭＳ 明朝" w:hAnsi="ＭＳ 明朝" w:cs="游ゴシック Light"/>
          <w:kern w:val="0"/>
        </w:rPr>
      </w:pPr>
    </w:p>
    <w:p w14:paraId="5CDE7CA5" w14:textId="4A7DC835" w:rsidR="004C2BAA" w:rsidRPr="004C2BAA" w:rsidRDefault="004C2BAA" w:rsidP="0058290D">
      <w:pPr>
        <w:autoSpaceDE w:val="0"/>
        <w:autoSpaceDN w:val="0"/>
        <w:adjustRightInd w:val="0"/>
        <w:jc w:val="right"/>
        <w:rPr>
          <w:rFonts w:ascii="ＭＳ 明朝" w:hAnsi="ＭＳ 明朝" w:cs="游ゴシック Light"/>
          <w:kern w:val="0"/>
        </w:rPr>
      </w:pPr>
      <w:r w:rsidRPr="004C2BAA">
        <w:rPr>
          <w:rFonts w:ascii="ＭＳ 明朝" w:hAnsi="ＭＳ 明朝" w:cs="游ゴシック Light"/>
          <w:kern w:val="0"/>
        </w:rPr>
        <w:t>令和</w:t>
      </w:r>
      <w:r w:rsidRPr="004C2BAA">
        <w:rPr>
          <w:rFonts w:ascii="ＭＳ 明朝" w:hAnsi="ＭＳ 明朝" w:cs="游ゴシック Light" w:hint="eastAsia"/>
          <w:kern w:val="0"/>
        </w:rPr>
        <w:t xml:space="preserve">　　</w:t>
      </w:r>
      <w:r w:rsidRPr="004C2BAA">
        <w:rPr>
          <w:rFonts w:ascii="ＭＳ 明朝" w:hAnsi="ＭＳ 明朝" w:cs="游ゴシック Light"/>
          <w:kern w:val="0"/>
        </w:rPr>
        <w:t xml:space="preserve">年　</w:t>
      </w:r>
      <w:r w:rsidRPr="004C2BAA">
        <w:rPr>
          <w:rFonts w:ascii="ＭＳ 明朝" w:hAnsi="ＭＳ 明朝" w:cs="游ゴシック Light" w:hint="eastAsia"/>
          <w:kern w:val="0"/>
        </w:rPr>
        <w:t xml:space="preserve">　</w:t>
      </w:r>
      <w:r w:rsidRPr="004C2BAA">
        <w:rPr>
          <w:rFonts w:ascii="ＭＳ 明朝" w:hAnsi="ＭＳ 明朝" w:cs="游ゴシック Light"/>
          <w:kern w:val="0"/>
        </w:rPr>
        <w:t>月</w:t>
      </w:r>
      <w:r w:rsidRPr="004C2BAA">
        <w:rPr>
          <w:rFonts w:ascii="ＭＳ 明朝" w:hAnsi="ＭＳ 明朝" w:cs="游ゴシック Light" w:hint="eastAsia"/>
          <w:kern w:val="0"/>
        </w:rPr>
        <w:t xml:space="preserve">　　</w:t>
      </w:r>
      <w:r w:rsidRPr="004C2BAA">
        <w:rPr>
          <w:rFonts w:ascii="ＭＳ 明朝" w:hAnsi="ＭＳ 明朝" w:cs="游ゴシック Light"/>
          <w:kern w:val="0"/>
        </w:rPr>
        <w:t>日</w:t>
      </w:r>
    </w:p>
    <w:p w14:paraId="5E60A267" w14:textId="77777777" w:rsidR="004C2BAA" w:rsidRDefault="004C2BAA" w:rsidP="0058290D">
      <w:pPr>
        <w:autoSpaceDE w:val="0"/>
        <w:autoSpaceDN w:val="0"/>
        <w:adjustRightInd w:val="0"/>
        <w:jc w:val="left"/>
        <w:rPr>
          <w:rFonts w:ascii="ＭＳ 明朝" w:hAnsi="ＭＳ 明朝" w:cs="ＭＳ 明朝"/>
          <w:szCs w:val="32"/>
        </w:rPr>
      </w:pPr>
      <w:r w:rsidRPr="006004D0">
        <w:rPr>
          <w:rFonts w:ascii="ＭＳ 明朝" w:hAnsi="ＭＳ 明朝" w:cs="ＭＳ 明朝" w:hint="eastAsia"/>
          <w:szCs w:val="32"/>
        </w:rPr>
        <w:t>（あて先）京田辺市長</w:t>
      </w:r>
    </w:p>
    <w:p w14:paraId="3C4328CD" w14:textId="77777777" w:rsidR="004C2BAA" w:rsidRPr="004C2BAA" w:rsidRDefault="004C2BAA" w:rsidP="0058290D">
      <w:pPr>
        <w:autoSpaceDE w:val="0"/>
        <w:autoSpaceDN w:val="0"/>
        <w:adjustRightInd w:val="0"/>
        <w:jc w:val="left"/>
        <w:rPr>
          <w:rFonts w:ascii="ＭＳ 明朝" w:hAnsi="ＭＳ 明朝" w:cs="游ゴシック Light"/>
          <w:kern w:val="0"/>
        </w:rPr>
      </w:pPr>
    </w:p>
    <w:p w14:paraId="77812313" w14:textId="77777777" w:rsidR="004C2BAA" w:rsidRPr="004C2BAA" w:rsidRDefault="004C2BAA" w:rsidP="004C2BAA">
      <w:pPr>
        <w:rPr>
          <w:rFonts w:ascii="ＭＳ 明朝" w:hAnsi="ＭＳ 明朝" w:cs="游ゴシック Light"/>
          <w:kern w:val="0"/>
        </w:rPr>
      </w:pPr>
      <w:r w:rsidRPr="004C2BAA">
        <w:rPr>
          <w:rFonts w:ascii="ＭＳ 明朝" w:hAnsi="ＭＳ 明朝" w:cs="游ゴシック Light"/>
        </w:rPr>
        <w:t xml:space="preserve">　　　　　　　　　　　　　　　　</w:t>
      </w:r>
      <w:r w:rsidRPr="004C2BAA">
        <w:rPr>
          <w:rFonts w:ascii="ＭＳ 明朝" w:hAnsi="ＭＳ 明朝" w:cs="游ゴシック Light" w:hint="eastAsia"/>
        </w:rPr>
        <w:t xml:space="preserve">　　</w:t>
      </w:r>
      <w:r w:rsidRPr="004C2BAA">
        <w:rPr>
          <w:rFonts w:ascii="ＭＳ 明朝" w:hAnsi="ＭＳ 明朝" w:cs="游ゴシック Light" w:hint="eastAsia"/>
          <w:kern w:val="0"/>
        </w:rPr>
        <w:t>（寄附申出者）</w:t>
      </w:r>
    </w:p>
    <w:p w14:paraId="302B919B" w14:textId="77777777" w:rsidR="004C2BAA" w:rsidRPr="004C2BAA" w:rsidRDefault="004C2BAA" w:rsidP="004C2BAA">
      <w:pPr>
        <w:ind w:firstLineChars="1890" w:firstLine="4592"/>
        <w:rPr>
          <w:rFonts w:ascii="ＭＳ 明朝" w:hAnsi="ＭＳ 明朝" w:cs="游ゴシック Light"/>
          <w:kern w:val="0"/>
        </w:rPr>
      </w:pPr>
      <w:r w:rsidRPr="004C2BAA">
        <w:rPr>
          <w:rFonts w:ascii="ＭＳ 明朝" w:hAnsi="ＭＳ 明朝" w:cs="游ゴシック Light" w:hint="eastAsia"/>
          <w:kern w:val="0"/>
        </w:rPr>
        <w:t>本社住所　〒</w:t>
      </w:r>
    </w:p>
    <w:p w14:paraId="127DAAF9" w14:textId="359D2B38" w:rsidR="004C2BAA" w:rsidRPr="004C2BAA" w:rsidRDefault="004C2BAA" w:rsidP="004C2BAA">
      <w:pPr>
        <w:ind w:firstLineChars="1890" w:firstLine="4592"/>
        <w:rPr>
          <w:rFonts w:ascii="ＭＳ 明朝" w:hAnsi="ＭＳ 明朝" w:cs="游ゴシック Light"/>
          <w:kern w:val="0"/>
          <w:u w:val="single"/>
        </w:rPr>
      </w:pPr>
      <w:r w:rsidRPr="004C2BAA">
        <w:rPr>
          <w:rFonts w:ascii="ＭＳ 明朝" w:hAnsi="ＭＳ 明朝" w:cs="游ゴシック Light" w:hint="eastAsia"/>
          <w:kern w:val="0"/>
          <w:u w:val="single"/>
        </w:rPr>
        <w:t xml:space="preserve">　　　　　　　　　　　　　　　　</w:t>
      </w:r>
    </w:p>
    <w:p w14:paraId="7A14C6C1" w14:textId="77777777" w:rsidR="004C2BAA" w:rsidRPr="004C2BAA" w:rsidRDefault="004C2BAA" w:rsidP="004C2BAA">
      <w:pPr>
        <w:ind w:firstLineChars="1890" w:firstLine="4592"/>
        <w:rPr>
          <w:rFonts w:ascii="ＭＳ 明朝" w:hAnsi="ＭＳ 明朝" w:cs="游ゴシック Light"/>
          <w:kern w:val="0"/>
        </w:rPr>
      </w:pPr>
      <w:r w:rsidRPr="004C2BAA">
        <w:rPr>
          <w:rFonts w:ascii="ＭＳ 明朝" w:hAnsi="ＭＳ 明朝" w:cs="游ゴシック Light" w:hint="eastAsia"/>
          <w:kern w:val="0"/>
        </w:rPr>
        <w:t>(ふりがな)</w:t>
      </w:r>
    </w:p>
    <w:p w14:paraId="0A19D214" w14:textId="0A72E078" w:rsidR="004C2BAA" w:rsidRPr="004C2BAA" w:rsidRDefault="004C2BAA" w:rsidP="004C2BAA">
      <w:pPr>
        <w:ind w:firstLineChars="1890" w:firstLine="4592"/>
        <w:rPr>
          <w:rFonts w:ascii="ＭＳ 明朝" w:hAnsi="ＭＳ 明朝" w:cs="游ゴシック Light"/>
          <w:kern w:val="0"/>
          <w:u w:val="single"/>
        </w:rPr>
      </w:pPr>
      <w:r w:rsidRPr="004C2BAA">
        <w:rPr>
          <w:rFonts w:ascii="ＭＳ 明朝" w:hAnsi="ＭＳ 明朝" w:cs="游ゴシック Light" w:hint="eastAsia"/>
          <w:kern w:val="0"/>
          <w:u w:val="single"/>
        </w:rPr>
        <w:t xml:space="preserve">法人名　　　　　　　　　　　　　</w:t>
      </w:r>
    </w:p>
    <w:p w14:paraId="1B9CF567" w14:textId="67B76077" w:rsidR="004C2BAA" w:rsidRPr="004C2BAA" w:rsidRDefault="004C2BAA" w:rsidP="004C2BAA">
      <w:pPr>
        <w:ind w:firstLineChars="1890" w:firstLine="4592"/>
        <w:rPr>
          <w:rFonts w:ascii="ＭＳ 明朝" w:hAnsi="ＭＳ 明朝" w:cs="游ゴシック Light"/>
          <w:kern w:val="0"/>
          <w:u w:val="single"/>
        </w:rPr>
      </w:pPr>
      <w:r w:rsidRPr="004C2BAA">
        <w:rPr>
          <w:rFonts w:ascii="ＭＳ 明朝" w:hAnsi="ＭＳ 明朝" w:cs="游ゴシック Light" w:hint="eastAsia"/>
          <w:kern w:val="0"/>
          <w:u w:val="single"/>
        </w:rPr>
        <w:t xml:space="preserve">法人番号　　　　　　　　　　　　</w:t>
      </w:r>
    </w:p>
    <w:p w14:paraId="6F7F235E" w14:textId="77777777" w:rsidR="004C2BAA" w:rsidRPr="004C2BAA" w:rsidRDefault="004C2BAA" w:rsidP="004C2BAA">
      <w:pPr>
        <w:ind w:firstLineChars="1890" w:firstLine="4592"/>
        <w:rPr>
          <w:rFonts w:ascii="ＭＳ 明朝" w:hAnsi="ＭＳ 明朝" w:cs="游ゴシック Light"/>
          <w:kern w:val="0"/>
        </w:rPr>
      </w:pPr>
      <w:r w:rsidRPr="004C2BAA">
        <w:rPr>
          <w:rFonts w:ascii="ＭＳ 明朝" w:hAnsi="ＭＳ 明朝" w:cs="游ゴシック Light" w:hint="eastAsia"/>
          <w:kern w:val="0"/>
        </w:rPr>
        <w:t>代表者</w:t>
      </w:r>
    </w:p>
    <w:p w14:paraId="7B7CBAC4" w14:textId="72229CC2" w:rsidR="004C2BAA" w:rsidRPr="004C2BAA" w:rsidRDefault="004C2BAA" w:rsidP="004C2BAA">
      <w:pPr>
        <w:ind w:firstLineChars="1890" w:firstLine="4592"/>
        <w:rPr>
          <w:rFonts w:ascii="ＭＳ 明朝" w:hAnsi="ＭＳ 明朝" w:cs="游ゴシック Light"/>
          <w:kern w:val="0"/>
          <w:u w:val="single"/>
        </w:rPr>
      </w:pPr>
      <w:r w:rsidRPr="004C2BAA">
        <w:rPr>
          <w:rFonts w:ascii="ＭＳ 明朝" w:hAnsi="ＭＳ 明朝" w:cs="游ゴシック Light" w:hint="eastAsia"/>
          <w:kern w:val="0"/>
          <w:u w:val="single"/>
        </w:rPr>
        <w:t xml:space="preserve">役職・氏名　　　　　　　　　　　</w:t>
      </w:r>
    </w:p>
    <w:p w14:paraId="7B15E783" w14:textId="77777777" w:rsidR="004C2BAA" w:rsidRPr="004C2BAA" w:rsidRDefault="004C2BAA" w:rsidP="0058290D">
      <w:pPr>
        <w:autoSpaceDE w:val="0"/>
        <w:autoSpaceDN w:val="0"/>
        <w:adjustRightInd w:val="0"/>
        <w:jc w:val="left"/>
        <w:rPr>
          <w:rFonts w:ascii="ＭＳ 明朝" w:hAnsi="ＭＳ 明朝" w:cs="游ゴシック Light"/>
          <w:kern w:val="0"/>
        </w:rPr>
      </w:pPr>
    </w:p>
    <w:p w14:paraId="125F859A" w14:textId="77777777" w:rsidR="004C2BAA" w:rsidRPr="004C2BAA" w:rsidRDefault="004C2BAA" w:rsidP="0058290D">
      <w:pPr>
        <w:ind w:firstLineChars="100" w:firstLine="243"/>
        <w:jc w:val="left"/>
        <w:rPr>
          <w:rFonts w:ascii="ＭＳ 明朝" w:hAnsi="ＭＳ 明朝" w:cs="游ゴシック Light"/>
        </w:rPr>
      </w:pPr>
      <w:r w:rsidRPr="006004D0">
        <w:rPr>
          <w:rFonts w:ascii="ＭＳ 明朝" w:hAnsi="ＭＳ 明朝" w:hint="eastAsia"/>
        </w:rPr>
        <w:t>京田辺市</w:t>
      </w:r>
      <w:r w:rsidRPr="006004D0">
        <w:rPr>
          <w:rFonts w:ascii="ＭＳ 明朝" w:hAnsi="ＭＳ 明朝" w:cs="ＭＳ 明朝" w:hint="eastAsia"/>
          <w:color w:val="000000"/>
        </w:rPr>
        <w:t>企業版ふるさと納税活用型地域活性化補助金</w:t>
      </w:r>
      <w:r w:rsidRPr="004C2BAA">
        <w:rPr>
          <w:rFonts w:ascii="ＭＳ 明朝" w:hAnsi="ＭＳ 明朝" w:cs="游ゴシック Light"/>
        </w:rPr>
        <w:t>に係る</w:t>
      </w:r>
      <w:r w:rsidRPr="004C2BAA">
        <w:rPr>
          <w:rFonts w:ascii="ＭＳ 明朝" w:hAnsi="ＭＳ 明朝" w:cs="游ゴシック Light" w:hint="eastAsia"/>
        </w:rPr>
        <w:t>京田辺</w:t>
      </w:r>
      <w:r w:rsidRPr="004C2BAA">
        <w:rPr>
          <w:rFonts w:ascii="ＭＳ 明朝" w:hAnsi="ＭＳ 明朝" w:cs="游ゴシック Light"/>
        </w:rPr>
        <w:t>市への企業版ふるさと納税に関して、下記のとおり採択事業を指定します。なお、同補助金募集</w:t>
      </w:r>
      <w:r w:rsidRPr="004C2BAA">
        <w:rPr>
          <w:rFonts w:ascii="ＭＳ 明朝" w:hAnsi="ＭＳ 明朝" w:cs="游ゴシック Light" w:hint="eastAsia"/>
        </w:rPr>
        <w:t>要領</w:t>
      </w:r>
      <w:r w:rsidRPr="004C2BAA">
        <w:rPr>
          <w:rFonts w:ascii="ＭＳ 明朝" w:hAnsi="ＭＳ 明朝" w:cs="游ゴシック Light"/>
        </w:rPr>
        <w:t>に規定する内容を承諾します。</w:t>
      </w:r>
    </w:p>
    <w:p w14:paraId="759525E8" w14:textId="77777777" w:rsidR="004C2BAA" w:rsidRPr="004C2BAA" w:rsidRDefault="004C2BAA" w:rsidP="0058290D">
      <w:pPr>
        <w:autoSpaceDE w:val="0"/>
        <w:autoSpaceDN w:val="0"/>
        <w:adjustRightInd w:val="0"/>
        <w:ind w:firstLineChars="100" w:firstLine="243"/>
        <w:rPr>
          <w:rFonts w:ascii="ＭＳ 明朝" w:hAnsi="ＭＳ 明朝" w:cs="游ゴシック Light"/>
          <w:kern w:val="0"/>
        </w:rPr>
      </w:pPr>
    </w:p>
    <w:p w14:paraId="75DC21A0" w14:textId="77777777" w:rsidR="004C2BAA" w:rsidRPr="004C2BAA" w:rsidRDefault="004C2BAA" w:rsidP="0058290D">
      <w:pPr>
        <w:pStyle w:val="ab"/>
        <w:rPr>
          <w:rFonts w:ascii="ＭＳ 明朝" w:hAnsi="ＭＳ 明朝" w:cs="游ゴシック Light"/>
          <w:sz w:val="24"/>
        </w:rPr>
      </w:pPr>
      <w:r w:rsidRPr="004C2BAA">
        <w:rPr>
          <w:rFonts w:ascii="ＭＳ 明朝" w:hAnsi="ＭＳ 明朝" w:cs="游ゴシック Light"/>
          <w:sz w:val="24"/>
        </w:rPr>
        <w:t>記</w:t>
      </w:r>
    </w:p>
    <w:p w14:paraId="1902EA25" w14:textId="77777777" w:rsidR="004C2BAA" w:rsidRPr="004C2BAA" w:rsidRDefault="004C2BAA" w:rsidP="0058290D">
      <w:pPr>
        <w:rPr>
          <w:rFonts w:ascii="ＭＳ 明朝" w:hAnsi="ＭＳ 明朝" w:cs="游ゴシック Light"/>
        </w:rPr>
      </w:pPr>
    </w:p>
    <w:p w14:paraId="1FDD3A07" w14:textId="77777777" w:rsidR="004C2BAA" w:rsidRPr="004C2BAA" w:rsidRDefault="004C2BAA" w:rsidP="0058290D">
      <w:pPr>
        <w:spacing w:afterLines="50" w:after="242"/>
        <w:rPr>
          <w:rFonts w:ascii="ＭＳ 明朝" w:hAnsi="ＭＳ 明朝" w:cs="游ゴシック Light"/>
        </w:rPr>
      </w:pPr>
      <w:r w:rsidRPr="004C2BAA">
        <w:rPr>
          <w:rFonts w:ascii="ＭＳ 明朝" w:hAnsi="ＭＳ 明朝" w:cs="游ゴシック Light"/>
        </w:rPr>
        <w:t xml:space="preserve">１　指定する採択事業名　　</w:t>
      </w:r>
      <w:r w:rsidRPr="004C2BAA">
        <w:rPr>
          <w:rFonts w:ascii="ＭＳ 明朝" w:hAnsi="ＭＳ 明朝" w:cs="游ゴシック Light"/>
          <w:u w:val="single"/>
        </w:rPr>
        <w:t xml:space="preserve">　　　　　　　　　　　　　　　　</w:t>
      </w:r>
    </w:p>
    <w:p w14:paraId="0507D4F2" w14:textId="77777777" w:rsidR="004C2BAA" w:rsidRPr="00B334A5" w:rsidRDefault="004C2BAA" w:rsidP="0058290D">
      <w:pPr>
        <w:snapToGrid w:val="0"/>
        <w:ind w:firstLineChars="100" w:firstLine="213"/>
        <w:jc w:val="left"/>
        <w:rPr>
          <w:rFonts w:ascii="ＭＳ 明朝" w:hAnsi="ＭＳ 明朝" w:cs="游ゴシック Light"/>
          <w:bCs/>
          <w:sz w:val="21"/>
          <w:szCs w:val="21"/>
        </w:rPr>
      </w:pPr>
      <w:r w:rsidRPr="00B334A5">
        <w:rPr>
          <w:rFonts w:ascii="ＭＳ 明朝" w:hAnsi="ＭＳ 明朝" w:cs="游ゴシック Light"/>
          <w:bCs/>
          <w:sz w:val="21"/>
          <w:szCs w:val="21"/>
        </w:rPr>
        <w:t>採択事業に以下の事由が生じた場合は、採択事業以外（</w:t>
      </w:r>
      <w:r w:rsidRPr="00B334A5">
        <w:rPr>
          <w:rFonts w:ascii="ＭＳ 明朝" w:hAnsi="ＭＳ 明朝" w:cs="游ゴシック Light" w:hint="eastAsia"/>
          <w:bCs/>
          <w:sz w:val="21"/>
          <w:szCs w:val="21"/>
        </w:rPr>
        <w:t>京田辺市</w:t>
      </w:r>
      <w:r w:rsidRPr="00B334A5">
        <w:rPr>
          <w:rFonts w:ascii="ＭＳ 明朝" w:hAnsi="ＭＳ 明朝" w:cs="游ゴシック Light"/>
          <w:bCs/>
          <w:sz w:val="21"/>
          <w:szCs w:val="21"/>
        </w:rPr>
        <w:t>まち・ひと・しごと創生</w:t>
      </w:r>
      <w:r w:rsidRPr="00B334A5">
        <w:rPr>
          <w:rFonts w:ascii="ＭＳ 明朝" w:hAnsi="ＭＳ 明朝" w:cs="游ゴシック Light" w:hint="eastAsia"/>
          <w:bCs/>
          <w:sz w:val="21"/>
          <w:szCs w:val="21"/>
        </w:rPr>
        <w:t>総合</w:t>
      </w:r>
      <w:r w:rsidRPr="00B334A5">
        <w:rPr>
          <w:rFonts w:ascii="ＭＳ 明朝" w:hAnsi="ＭＳ 明朝" w:cs="游ゴシック Light"/>
          <w:bCs/>
          <w:sz w:val="21"/>
          <w:szCs w:val="21"/>
        </w:rPr>
        <w:t>戦略事業）に当該企業版ふるさと納税が充当されることを承諾します。</w:t>
      </w:r>
    </w:p>
    <w:p w14:paraId="01FA132A" w14:textId="77777777" w:rsidR="00B334A5" w:rsidRPr="00B334A5" w:rsidRDefault="00B334A5" w:rsidP="0058290D">
      <w:pPr>
        <w:snapToGrid w:val="0"/>
        <w:ind w:firstLineChars="100" w:firstLine="213"/>
        <w:jc w:val="left"/>
        <w:rPr>
          <w:rFonts w:ascii="ＭＳ 明朝" w:hAnsi="ＭＳ 明朝" w:cs="游ゴシック Light"/>
          <w:bCs/>
          <w:sz w:val="21"/>
          <w:szCs w:val="21"/>
        </w:rPr>
      </w:pPr>
    </w:p>
    <w:p w14:paraId="0E4ADF04" w14:textId="77777777" w:rsidR="0058290D" w:rsidRPr="00B334A5" w:rsidRDefault="0058290D" w:rsidP="0058290D">
      <w:pPr>
        <w:pStyle w:val="ad"/>
        <w:snapToGrid w:val="0"/>
        <w:ind w:leftChars="100" w:left="456" w:hangingChars="100" w:hanging="213"/>
        <w:rPr>
          <w:rFonts w:ascii="ＭＳ 明朝" w:eastAsia="ＭＳ 明朝" w:hAnsi="ＭＳ 明朝" w:cs="游ゴシック Light"/>
          <w:bCs/>
          <w:szCs w:val="21"/>
        </w:rPr>
      </w:pPr>
      <w:r w:rsidRPr="00B334A5">
        <w:rPr>
          <w:rFonts w:ascii="ＭＳ 明朝" w:eastAsia="ＭＳ 明朝" w:hAnsi="ＭＳ 明朝" w:cs="游ゴシック Light" w:hint="eastAsia"/>
          <w:szCs w:val="21"/>
        </w:rPr>
        <w:t xml:space="preserve">・　</w:t>
      </w:r>
      <w:r w:rsidR="004C2BAA" w:rsidRPr="00B334A5">
        <w:rPr>
          <w:rFonts w:ascii="ＭＳ 明朝" w:eastAsia="ＭＳ 明朝" w:hAnsi="ＭＳ 明朝" w:cs="游ゴシック Light"/>
          <w:szCs w:val="21"/>
        </w:rPr>
        <w:t>採択事業者が倒産、解散その他社会情勢の変化等により事業を実施できない事情が生じたとき。</w:t>
      </w:r>
    </w:p>
    <w:p w14:paraId="781160F5" w14:textId="77777777" w:rsidR="0058290D" w:rsidRPr="00B334A5" w:rsidRDefault="0058290D" w:rsidP="0058290D">
      <w:pPr>
        <w:pStyle w:val="ad"/>
        <w:snapToGrid w:val="0"/>
        <w:ind w:leftChars="0" w:left="0" w:firstLineChars="100" w:firstLine="213"/>
        <w:rPr>
          <w:rFonts w:ascii="ＭＳ 明朝" w:eastAsia="ＭＳ 明朝" w:hAnsi="ＭＳ 明朝" w:cs="游ゴシック Light"/>
          <w:bCs/>
          <w:szCs w:val="21"/>
        </w:rPr>
      </w:pPr>
      <w:r w:rsidRPr="00B334A5">
        <w:rPr>
          <w:rFonts w:ascii="ＭＳ 明朝" w:eastAsia="ＭＳ 明朝" w:hAnsi="ＭＳ 明朝" w:cs="游ゴシック Light" w:hint="eastAsia"/>
          <w:bCs/>
          <w:szCs w:val="21"/>
        </w:rPr>
        <w:t xml:space="preserve">・　</w:t>
      </w:r>
      <w:r w:rsidR="004C2BAA" w:rsidRPr="00B334A5">
        <w:rPr>
          <w:rFonts w:ascii="ＭＳ 明朝" w:eastAsia="ＭＳ 明朝" w:hAnsi="ＭＳ 明朝" w:cs="游ゴシック Light"/>
          <w:szCs w:val="21"/>
        </w:rPr>
        <w:t>企業版ふるさと納税の寄附金額が補助最低額まで達しなかったとき。</w:t>
      </w:r>
    </w:p>
    <w:p w14:paraId="712F4C89" w14:textId="77777777" w:rsidR="0058290D" w:rsidRPr="00B334A5" w:rsidRDefault="0058290D" w:rsidP="0058290D">
      <w:pPr>
        <w:pStyle w:val="ad"/>
        <w:snapToGrid w:val="0"/>
        <w:ind w:leftChars="0" w:left="0" w:firstLineChars="100" w:firstLine="213"/>
        <w:rPr>
          <w:rFonts w:ascii="ＭＳ 明朝" w:eastAsia="ＭＳ 明朝" w:hAnsi="ＭＳ 明朝" w:cs="游ゴシック Light"/>
          <w:bCs/>
          <w:szCs w:val="21"/>
        </w:rPr>
      </w:pPr>
      <w:r w:rsidRPr="00B334A5">
        <w:rPr>
          <w:rFonts w:ascii="ＭＳ 明朝" w:eastAsia="ＭＳ 明朝" w:hAnsi="ＭＳ 明朝" w:cs="游ゴシック Light" w:hint="eastAsia"/>
          <w:bCs/>
          <w:szCs w:val="21"/>
        </w:rPr>
        <w:t>・</w:t>
      </w:r>
      <w:r w:rsidRPr="00B334A5">
        <w:rPr>
          <w:rFonts w:ascii="ＭＳ 明朝" w:eastAsia="ＭＳ 明朝" w:hAnsi="ＭＳ 明朝" w:cs="游ゴシック Light" w:hint="eastAsia"/>
          <w:szCs w:val="21"/>
        </w:rPr>
        <w:t xml:space="preserve">　</w:t>
      </w:r>
      <w:r w:rsidR="004C2BAA" w:rsidRPr="00B334A5">
        <w:rPr>
          <w:rFonts w:ascii="ＭＳ 明朝" w:eastAsia="ＭＳ 明朝" w:hAnsi="ＭＳ 明朝" w:cs="游ゴシック Light"/>
          <w:szCs w:val="21"/>
        </w:rPr>
        <w:t>事業の完了後に事業費が企業版ふるさと納税の寄附額まで達しなかったとき。</w:t>
      </w:r>
    </w:p>
    <w:p w14:paraId="7192FA13" w14:textId="6A1C7A93" w:rsidR="00B334A5" w:rsidRPr="00B334A5" w:rsidRDefault="0058290D" w:rsidP="00B334A5">
      <w:pPr>
        <w:pStyle w:val="ad"/>
        <w:snapToGrid w:val="0"/>
        <w:ind w:leftChars="0" w:left="0" w:firstLineChars="100" w:firstLine="213"/>
        <w:rPr>
          <w:rFonts w:ascii="ＭＳ 明朝" w:eastAsia="ＭＳ 明朝" w:hAnsi="ＭＳ 明朝" w:cs="游ゴシック Light"/>
          <w:szCs w:val="21"/>
        </w:rPr>
      </w:pPr>
      <w:r w:rsidRPr="00B334A5">
        <w:rPr>
          <w:rFonts w:ascii="ＭＳ 明朝" w:eastAsia="ＭＳ 明朝" w:hAnsi="ＭＳ 明朝" w:cs="游ゴシック Light" w:hint="eastAsia"/>
          <w:bCs/>
          <w:szCs w:val="21"/>
        </w:rPr>
        <w:t>・</w:t>
      </w:r>
      <w:r w:rsidR="00B334A5" w:rsidRPr="00B334A5">
        <w:rPr>
          <w:rFonts w:ascii="ＭＳ 明朝" w:eastAsia="ＭＳ 明朝" w:hAnsi="ＭＳ 明朝" w:cs="游ゴシック Light" w:hint="eastAsia"/>
          <w:bCs/>
          <w:szCs w:val="21"/>
        </w:rPr>
        <w:t xml:space="preserve">　</w:t>
      </w:r>
      <w:r w:rsidR="004C2BAA" w:rsidRPr="00B334A5">
        <w:rPr>
          <w:rFonts w:ascii="ＭＳ 明朝" w:eastAsia="ＭＳ 明朝" w:hAnsi="ＭＳ 明朝" w:cs="游ゴシック Light"/>
          <w:szCs w:val="21"/>
        </w:rPr>
        <w:t>その他特別な事情により市長が採択事業を実施すべきでないと判断したとき。</w:t>
      </w:r>
    </w:p>
    <w:p w14:paraId="000F3067" w14:textId="77777777" w:rsidR="00B334A5" w:rsidRPr="00B334A5" w:rsidRDefault="00B334A5" w:rsidP="00B334A5">
      <w:pPr>
        <w:pStyle w:val="ad"/>
        <w:snapToGrid w:val="0"/>
        <w:ind w:leftChars="0" w:left="0" w:firstLineChars="100" w:firstLine="213"/>
        <w:rPr>
          <w:rFonts w:ascii="ＭＳ 明朝" w:eastAsia="ＭＳ 明朝" w:hAnsi="ＭＳ 明朝" w:cs="游ゴシック Light"/>
          <w:szCs w:val="21"/>
        </w:rPr>
      </w:pPr>
    </w:p>
    <w:p w14:paraId="311500D9" w14:textId="2E90B226" w:rsidR="004C2BAA" w:rsidRPr="00B334A5" w:rsidRDefault="0058290D" w:rsidP="00B334A5">
      <w:pPr>
        <w:pStyle w:val="ad"/>
        <w:snapToGrid w:val="0"/>
        <w:ind w:leftChars="200" w:left="486" w:firstLineChars="100" w:firstLine="213"/>
        <w:rPr>
          <w:rFonts w:ascii="ＭＳ 明朝" w:eastAsia="ＭＳ 明朝" w:hAnsi="ＭＳ 明朝" w:cs="游ゴシック Light"/>
          <w:bCs/>
          <w:szCs w:val="21"/>
        </w:rPr>
      </w:pPr>
      <w:r w:rsidRPr="00B334A5">
        <w:rPr>
          <w:rFonts w:ascii="ＭＳ 明朝" w:eastAsia="ＭＳ 明朝" w:hAnsi="ＭＳ 明朝" w:hint="eastAsia"/>
          <w:szCs w:val="16"/>
        </w:rPr>
        <w:t>また、関係会社（財務諸表等の用語、様式及び作成方法に関する規則（昭和３８年大蔵省令第５９号）第８条第８項に規定する関係会社をいう。）に当たる寄附者から、企業版ふるさと納税による寄附や、利益供与に該当する寄附募集を行わない事を誓約します。</w:t>
      </w:r>
    </w:p>
    <w:sectPr w:rsidR="004C2BAA" w:rsidRPr="00B334A5" w:rsidSect="00BE20AE">
      <w:pgSz w:w="11906" w:h="16838" w:code="9"/>
      <w:pgMar w:top="1134" w:right="1701" w:bottom="1134" w:left="1701" w:header="851" w:footer="992" w:gutter="0"/>
      <w:cols w:space="425"/>
      <w:docGrid w:type="linesAndChars" w:linePitch="485"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EF910" w14:textId="77777777" w:rsidR="007C373D" w:rsidRDefault="007C373D" w:rsidP="000948B7">
      <w:r>
        <w:separator/>
      </w:r>
    </w:p>
  </w:endnote>
  <w:endnote w:type="continuationSeparator" w:id="0">
    <w:p w14:paraId="4852043F" w14:textId="77777777" w:rsidR="007C373D" w:rsidRDefault="007C373D" w:rsidP="0009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D2178" w14:textId="77777777" w:rsidR="007C373D" w:rsidRDefault="007C373D" w:rsidP="000948B7">
      <w:r>
        <w:separator/>
      </w:r>
    </w:p>
  </w:footnote>
  <w:footnote w:type="continuationSeparator" w:id="0">
    <w:p w14:paraId="2238CC7C" w14:textId="77777777" w:rsidR="007C373D" w:rsidRDefault="007C373D" w:rsidP="000948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439AB"/>
    <w:multiLevelType w:val="hybridMultilevel"/>
    <w:tmpl w:val="1B7A5EF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E966B40"/>
    <w:multiLevelType w:val="hybridMultilevel"/>
    <w:tmpl w:val="FFFFFFFF"/>
    <w:lvl w:ilvl="0" w:tplc="A834400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51"/>
  <w:drawingGridHorizontalSpacing w:val="121"/>
  <w:drawingGridVerticalSpacing w:val="485"/>
  <w:displayHorizont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62B4"/>
    <w:rsid w:val="000028A2"/>
    <w:rsid w:val="0000451E"/>
    <w:rsid w:val="0000768C"/>
    <w:rsid w:val="000262B4"/>
    <w:rsid w:val="00046EB5"/>
    <w:rsid w:val="0005604C"/>
    <w:rsid w:val="000948B7"/>
    <w:rsid w:val="000B6D7D"/>
    <w:rsid w:val="000C0C6E"/>
    <w:rsid w:val="000D297E"/>
    <w:rsid w:val="00110B04"/>
    <w:rsid w:val="00114E61"/>
    <w:rsid w:val="00124E2A"/>
    <w:rsid w:val="00132D80"/>
    <w:rsid w:val="00134364"/>
    <w:rsid w:val="00154D3C"/>
    <w:rsid w:val="0018185C"/>
    <w:rsid w:val="001958E0"/>
    <w:rsid w:val="001D7EA4"/>
    <w:rsid w:val="00200D9E"/>
    <w:rsid w:val="00216563"/>
    <w:rsid w:val="00222077"/>
    <w:rsid w:val="00223DF2"/>
    <w:rsid w:val="00256E59"/>
    <w:rsid w:val="00273A7E"/>
    <w:rsid w:val="0028795A"/>
    <w:rsid w:val="002A18E7"/>
    <w:rsid w:val="002A6FF9"/>
    <w:rsid w:val="002B4DDE"/>
    <w:rsid w:val="002B4ECF"/>
    <w:rsid w:val="002F632A"/>
    <w:rsid w:val="003042D8"/>
    <w:rsid w:val="003158C7"/>
    <w:rsid w:val="00320305"/>
    <w:rsid w:val="00350B59"/>
    <w:rsid w:val="0037704A"/>
    <w:rsid w:val="00383DF4"/>
    <w:rsid w:val="003A4116"/>
    <w:rsid w:val="003B093C"/>
    <w:rsid w:val="003B34AF"/>
    <w:rsid w:val="003B6358"/>
    <w:rsid w:val="003C2129"/>
    <w:rsid w:val="003E001D"/>
    <w:rsid w:val="003E5818"/>
    <w:rsid w:val="0040073E"/>
    <w:rsid w:val="004015AC"/>
    <w:rsid w:val="00412AB7"/>
    <w:rsid w:val="00423672"/>
    <w:rsid w:val="0046596B"/>
    <w:rsid w:val="00485179"/>
    <w:rsid w:val="00497479"/>
    <w:rsid w:val="004C2BAA"/>
    <w:rsid w:val="004F6928"/>
    <w:rsid w:val="00505C93"/>
    <w:rsid w:val="0058290D"/>
    <w:rsid w:val="00591473"/>
    <w:rsid w:val="005A051B"/>
    <w:rsid w:val="005A57CE"/>
    <w:rsid w:val="005C07CD"/>
    <w:rsid w:val="005C22BD"/>
    <w:rsid w:val="005D1566"/>
    <w:rsid w:val="005E3C99"/>
    <w:rsid w:val="005E4228"/>
    <w:rsid w:val="005E5EA9"/>
    <w:rsid w:val="00603250"/>
    <w:rsid w:val="006362DB"/>
    <w:rsid w:val="006662B3"/>
    <w:rsid w:val="006A1B7D"/>
    <w:rsid w:val="006C1883"/>
    <w:rsid w:val="006F2162"/>
    <w:rsid w:val="007169D2"/>
    <w:rsid w:val="007610BC"/>
    <w:rsid w:val="007629B4"/>
    <w:rsid w:val="007644FD"/>
    <w:rsid w:val="00765DD9"/>
    <w:rsid w:val="007660F6"/>
    <w:rsid w:val="0077755E"/>
    <w:rsid w:val="007910C3"/>
    <w:rsid w:val="007A3A24"/>
    <w:rsid w:val="007B50B2"/>
    <w:rsid w:val="007B71F8"/>
    <w:rsid w:val="007C05A9"/>
    <w:rsid w:val="007C373D"/>
    <w:rsid w:val="007E3580"/>
    <w:rsid w:val="0085082B"/>
    <w:rsid w:val="00857056"/>
    <w:rsid w:val="00867463"/>
    <w:rsid w:val="008863FA"/>
    <w:rsid w:val="00897F1A"/>
    <w:rsid w:val="008D7FF2"/>
    <w:rsid w:val="008E133A"/>
    <w:rsid w:val="008F1275"/>
    <w:rsid w:val="008F2C86"/>
    <w:rsid w:val="00915B36"/>
    <w:rsid w:val="00933B9B"/>
    <w:rsid w:val="00941B7E"/>
    <w:rsid w:val="00972295"/>
    <w:rsid w:val="00974624"/>
    <w:rsid w:val="00984611"/>
    <w:rsid w:val="009B63CA"/>
    <w:rsid w:val="009E7B2F"/>
    <w:rsid w:val="00A0261E"/>
    <w:rsid w:val="00A12447"/>
    <w:rsid w:val="00A26F29"/>
    <w:rsid w:val="00A36233"/>
    <w:rsid w:val="00A42D96"/>
    <w:rsid w:val="00A570DA"/>
    <w:rsid w:val="00AA1E2C"/>
    <w:rsid w:val="00AC6672"/>
    <w:rsid w:val="00AD1FA2"/>
    <w:rsid w:val="00AD6A43"/>
    <w:rsid w:val="00AF3C59"/>
    <w:rsid w:val="00B06E39"/>
    <w:rsid w:val="00B16FAA"/>
    <w:rsid w:val="00B22160"/>
    <w:rsid w:val="00B262BB"/>
    <w:rsid w:val="00B332FC"/>
    <w:rsid w:val="00B334A5"/>
    <w:rsid w:val="00B42119"/>
    <w:rsid w:val="00B47CD6"/>
    <w:rsid w:val="00B6756A"/>
    <w:rsid w:val="00B7381D"/>
    <w:rsid w:val="00B76E97"/>
    <w:rsid w:val="00B83F45"/>
    <w:rsid w:val="00BA6CC2"/>
    <w:rsid w:val="00BB656D"/>
    <w:rsid w:val="00BC3D57"/>
    <w:rsid w:val="00BC3DBE"/>
    <w:rsid w:val="00BD42A1"/>
    <w:rsid w:val="00BE20AE"/>
    <w:rsid w:val="00BE73D6"/>
    <w:rsid w:val="00BF4FC8"/>
    <w:rsid w:val="00C03FC4"/>
    <w:rsid w:val="00C04B4A"/>
    <w:rsid w:val="00C22A66"/>
    <w:rsid w:val="00C2482A"/>
    <w:rsid w:val="00C41940"/>
    <w:rsid w:val="00C44122"/>
    <w:rsid w:val="00C53922"/>
    <w:rsid w:val="00C733A5"/>
    <w:rsid w:val="00CA21EB"/>
    <w:rsid w:val="00CA4EE4"/>
    <w:rsid w:val="00D04EA9"/>
    <w:rsid w:val="00D10F11"/>
    <w:rsid w:val="00D14792"/>
    <w:rsid w:val="00D34349"/>
    <w:rsid w:val="00D41643"/>
    <w:rsid w:val="00D4403A"/>
    <w:rsid w:val="00D5195A"/>
    <w:rsid w:val="00DA1581"/>
    <w:rsid w:val="00DD2290"/>
    <w:rsid w:val="00DD736C"/>
    <w:rsid w:val="00E071E1"/>
    <w:rsid w:val="00E12A24"/>
    <w:rsid w:val="00E14967"/>
    <w:rsid w:val="00E45DF9"/>
    <w:rsid w:val="00E644DA"/>
    <w:rsid w:val="00EC02D8"/>
    <w:rsid w:val="00EE5551"/>
    <w:rsid w:val="00F620F2"/>
    <w:rsid w:val="00F70CEB"/>
    <w:rsid w:val="00F74E93"/>
    <w:rsid w:val="00F86430"/>
    <w:rsid w:val="00FA0649"/>
    <w:rsid w:val="00FB096E"/>
    <w:rsid w:val="00FC7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F02809"/>
  <w14:defaultImageDpi w14:val="0"/>
  <w15:docId w15:val="{E147796F-996A-4D23-965C-EAAE0CD7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CEB"/>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B7"/>
    <w:pPr>
      <w:tabs>
        <w:tab w:val="center" w:pos="4252"/>
        <w:tab w:val="right" w:pos="8504"/>
      </w:tabs>
      <w:snapToGrid w:val="0"/>
    </w:pPr>
  </w:style>
  <w:style w:type="character" w:customStyle="1" w:styleId="a4">
    <w:name w:val="ヘッダー (文字)"/>
    <w:basedOn w:val="a0"/>
    <w:link w:val="a3"/>
    <w:uiPriority w:val="99"/>
    <w:locked/>
    <w:rsid w:val="000948B7"/>
    <w:rPr>
      <w:rFonts w:cs="Times New Roman"/>
      <w:kern w:val="2"/>
      <w:sz w:val="24"/>
    </w:rPr>
  </w:style>
  <w:style w:type="paragraph" w:styleId="a5">
    <w:name w:val="footer"/>
    <w:basedOn w:val="a"/>
    <w:link w:val="a6"/>
    <w:uiPriority w:val="99"/>
    <w:unhideWhenUsed/>
    <w:rsid w:val="000948B7"/>
    <w:pPr>
      <w:tabs>
        <w:tab w:val="center" w:pos="4252"/>
        <w:tab w:val="right" w:pos="8504"/>
      </w:tabs>
      <w:snapToGrid w:val="0"/>
    </w:pPr>
  </w:style>
  <w:style w:type="character" w:customStyle="1" w:styleId="a6">
    <w:name w:val="フッター (文字)"/>
    <w:basedOn w:val="a0"/>
    <w:link w:val="a5"/>
    <w:uiPriority w:val="99"/>
    <w:locked/>
    <w:rsid w:val="000948B7"/>
    <w:rPr>
      <w:rFonts w:cs="Times New Roman"/>
      <w:kern w:val="2"/>
      <w:sz w:val="24"/>
    </w:rPr>
  </w:style>
  <w:style w:type="paragraph" w:styleId="a7">
    <w:name w:val="Balloon Text"/>
    <w:basedOn w:val="a"/>
    <w:link w:val="a8"/>
    <w:uiPriority w:val="99"/>
    <w:semiHidden/>
    <w:unhideWhenUsed/>
    <w:rsid w:val="003158C7"/>
    <w:rPr>
      <w:rFonts w:ascii="Arial" w:eastAsia="ＭＳ ゴシック" w:hAnsi="Arial"/>
      <w:sz w:val="18"/>
      <w:szCs w:val="18"/>
    </w:rPr>
  </w:style>
  <w:style w:type="character" w:customStyle="1" w:styleId="a8">
    <w:name w:val="吹き出し (文字)"/>
    <w:basedOn w:val="a0"/>
    <w:link w:val="a7"/>
    <w:uiPriority w:val="99"/>
    <w:semiHidden/>
    <w:locked/>
    <w:rsid w:val="003158C7"/>
    <w:rPr>
      <w:rFonts w:ascii="Arial" w:eastAsia="ＭＳ ゴシック" w:hAnsi="Arial" w:cs="Times New Roman"/>
      <w:kern w:val="2"/>
      <w:sz w:val="18"/>
    </w:rPr>
  </w:style>
  <w:style w:type="table" w:styleId="a9">
    <w:name w:val="Table Grid"/>
    <w:basedOn w:val="a1"/>
    <w:uiPriority w:val="59"/>
    <w:rsid w:val="003E0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4C2BAA"/>
    <w:pPr>
      <w:widowControl w:val="0"/>
      <w:wordWrap w:val="0"/>
      <w:autoSpaceDE w:val="0"/>
      <w:autoSpaceDN w:val="0"/>
      <w:adjustRightInd w:val="0"/>
      <w:spacing w:line="329" w:lineRule="exact"/>
      <w:jc w:val="both"/>
    </w:pPr>
    <w:rPr>
      <w:rFonts w:cs="ＭＳ 明朝"/>
      <w:spacing w:val="2"/>
      <w:sz w:val="21"/>
      <w:szCs w:val="21"/>
    </w:rPr>
  </w:style>
  <w:style w:type="paragraph" w:styleId="ab">
    <w:name w:val="Note Heading"/>
    <w:basedOn w:val="a"/>
    <w:next w:val="a"/>
    <w:link w:val="ac"/>
    <w:uiPriority w:val="99"/>
    <w:unhideWhenUsed/>
    <w:rsid w:val="004C2BAA"/>
    <w:pPr>
      <w:jc w:val="center"/>
    </w:pPr>
    <w:rPr>
      <w:sz w:val="21"/>
      <w:szCs w:val="24"/>
    </w:rPr>
  </w:style>
  <w:style w:type="character" w:customStyle="1" w:styleId="ac">
    <w:name w:val="記 (文字)"/>
    <w:basedOn w:val="a0"/>
    <w:link w:val="ab"/>
    <w:uiPriority w:val="99"/>
    <w:rsid w:val="004C2BAA"/>
    <w:rPr>
      <w:kern w:val="2"/>
      <w:sz w:val="21"/>
      <w:szCs w:val="24"/>
    </w:rPr>
  </w:style>
  <w:style w:type="paragraph" w:styleId="ad">
    <w:name w:val="List Paragraph"/>
    <w:basedOn w:val="a"/>
    <w:uiPriority w:val="34"/>
    <w:qFormat/>
    <w:rsid w:val="004C2BAA"/>
    <w:pPr>
      <w:ind w:leftChars="400" w:left="840"/>
    </w:pPr>
    <w:rPr>
      <w:rFonts w:ascii="游明朝" w:eastAsia="游明朝" w:hAnsi="游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214EF-B1B4-4F18-AF90-9661CCCC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7FF6D87D.dotm</Template>
  <TotalTime>111</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京田辺市役所</cp:lastModifiedBy>
  <cp:revision>19</cp:revision>
  <cp:lastPrinted>2026-06-23T07:04:00Z</cp:lastPrinted>
  <dcterms:created xsi:type="dcterms:W3CDTF">2026-03-11T07:06:00Z</dcterms:created>
  <dcterms:modified xsi:type="dcterms:W3CDTF">2026-07-10T08:33:00Z</dcterms:modified>
</cp:coreProperties>
</file>