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7993" w:rsidRPr="00D82277" w:rsidRDefault="00637993" w:rsidP="00D82277">
      <w:pPr>
        <w:wordWrap w:val="0"/>
        <w:adjustRightInd/>
        <w:jc w:val="both"/>
        <w:rPr>
          <w:rFonts w:ascii="ＭＳ 明朝" w:eastAsia="ＭＳ 明朝" w:hAnsi="Century" w:cs="ＭＳ 明朝"/>
        </w:rPr>
      </w:pPr>
      <w:bookmarkStart w:id="0" w:name="_GoBack"/>
      <w:bookmarkEnd w:id="0"/>
      <w:r w:rsidRPr="00D82277">
        <w:rPr>
          <w:rFonts w:ascii="ＭＳ 明朝" w:eastAsia="ＭＳ 明朝" w:hAnsi="Century" w:cs="ＭＳ 明朝" w:hint="eastAsia"/>
        </w:rPr>
        <w:t>様式第</w:t>
      </w:r>
      <w:r w:rsidR="004F0BC6" w:rsidRPr="00D82277">
        <w:rPr>
          <w:rFonts w:ascii="ＭＳ 明朝" w:eastAsia="ＭＳ 明朝" w:hAnsi="Century" w:cs="ＭＳ 明朝" w:hint="eastAsia"/>
        </w:rPr>
        <w:t>５</w:t>
      </w:r>
      <w:r w:rsidRPr="00D82277">
        <w:rPr>
          <w:rFonts w:ascii="ＭＳ 明朝" w:eastAsia="ＭＳ 明朝" w:hAnsi="Century" w:cs="ＭＳ 明朝" w:hint="eastAsia"/>
        </w:rPr>
        <w:t>号</w:t>
      </w:r>
      <w:r w:rsidR="004F0BC6" w:rsidRPr="00D82277">
        <w:rPr>
          <w:rFonts w:ascii="ＭＳ 明朝" w:eastAsia="ＭＳ 明朝" w:hAnsi="Century" w:cs="ＭＳ 明朝" w:hint="eastAsia"/>
        </w:rPr>
        <w:t>（</w:t>
      </w:r>
      <w:r w:rsidRPr="00D82277">
        <w:rPr>
          <w:rFonts w:ascii="ＭＳ 明朝" w:eastAsia="ＭＳ 明朝" w:hAnsi="Century" w:cs="ＭＳ 明朝" w:hint="eastAsia"/>
        </w:rPr>
        <w:t>第</w:t>
      </w:r>
      <w:r w:rsidR="004F0BC6" w:rsidRPr="00D82277">
        <w:rPr>
          <w:rFonts w:ascii="ＭＳ 明朝" w:eastAsia="ＭＳ 明朝" w:hAnsi="Century" w:cs="ＭＳ 明朝" w:hint="eastAsia"/>
        </w:rPr>
        <w:t>５</w:t>
      </w:r>
      <w:r w:rsidRPr="00D82277">
        <w:rPr>
          <w:rFonts w:ascii="ＭＳ 明朝" w:eastAsia="ＭＳ 明朝" w:hAnsi="Century" w:cs="ＭＳ 明朝" w:hint="eastAsia"/>
        </w:rPr>
        <w:t>条関係</w:t>
      </w:r>
      <w:r w:rsidR="004F0BC6" w:rsidRPr="00D82277">
        <w:rPr>
          <w:rFonts w:ascii="ＭＳ 明朝" w:eastAsia="ＭＳ 明朝" w:hAnsi="Century" w:cs="ＭＳ 明朝" w:hint="eastAsia"/>
        </w:rPr>
        <w:t>）</w:t>
      </w:r>
    </w:p>
    <w:p w:rsidR="00637993" w:rsidRPr="00D82277" w:rsidRDefault="00637993" w:rsidP="00637993">
      <w:pPr>
        <w:wordWrap w:val="0"/>
        <w:overflowPunct w:val="0"/>
        <w:adjustRightInd/>
        <w:jc w:val="right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年　　月　　日　　</w:t>
      </w:r>
    </w:p>
    <w:p w:rsidR="00637993" w:rsidRPr="00D82277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</w:p>
    <w:p w:rsidR="00637993" w:rsidRPr="00D82277" w:rsidRDefault="00637993" w:rsidP="00637993">
      <w:pPr>
        <w:wordWrap w:val="0"/>
        <w:overflowPunct w:val="0"/>
        <w:adjustRightInd/>
        <w:jc w:val="center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>下水道排水設備指定工事業者証再交付申請書</w:t>
      </w:r>
    </w:p>
    <w:p w:rsidR="00637993" w:rsidRPr="00D82277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</w:p>
    <w:p w:rsidR="00637993" w:rsidRPr="00D82277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</w:p>
    <w:p w:rsidR="00637993" w:rsidRPr="00D82277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　</w:t>
      </w:r>
      <w:r w:rsidRPr="00D82277">
        <w:rPr>
          <w:rFonts w:ascii="ＭＳ 明朝" w:eastAsia="ＭＳ 明朝" w:hAnsi="Courier New" w:cs="Times New Roman"/>
          <w:kern w:val="2"/>
          <w:sz w:val="21"/>
          <w:szCs w:val="20"/>
        </w:rPr>
        <w:t>(</w:t>
      </w:r>
      <w:r w:rsidR="002136DD"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>あて</w:t>
      </w: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>先</w:t>
      </w:r>
      <w:r w:rsidRPr="00D82277">
        <w:rPr>
          <w:rFonts w:ascii="ＭＳ 明朝" w:eastAsia="ＭＳ 明朝" w:hAnsi="Courier New" w:cs="Times New Roman"/>
          <w:kern w:val="2"/>
          <w:sz w:val="21"/>
          <w:szCs w:val="20"/>
        </w:rPr>
        <w:t>)</w:t>
      </w: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>京田辺市</w:t>
      </w:r>
      <w:r w:rsidR="00400A8E"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>公営企業管理者</w:t>
      </w:r>
    </w:p>
    <w:p w:rsidR="00637993" w:rsidRPr="00D82277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</w:p>
    <w:p w:rsidR="00637993" w:rsidRPr="00D82277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</w:p>
    <w:p w:rsidR="00637993" w:rsidRPr="00D82277" w:rsidRDefault="00637993" w:rsidP="00637993">
      <w:pPr>
        <w:wordWrap w:val="0"/>
        <w:overflowPunct w:val="0"/>
        <w:adjustRightInd/>
        <w:spacing w:line="360" w:lineRule="auto"/>
        <w:ind w:left="210" w:hanging="210"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　下水道排水設備指定工事業者証を毀損・紛失したので京田辺市排水設備指定工事業者</w:t>
      </w:r>
      <w:r w:rsidR="00400A8E"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>規程</w:t>
      </w: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>第</w:t>
      </w:r>
      <w:r w:rsidRPr="00D82277">
        <w:rPr>
          <w:rFonts w:ascii="ＭＳ 明朝" w:eastAsia="ＭＳ 明朝" w:hAnsi="Courier New" w:cs="Times New Roman"/>
          <w:kern w:val="2"/>
          <w:sz w:val="21"/>
          <w:szCs w:val="20"/>
        </w:rPr>
        <w:t>5</w:t>
      </w: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>条第</w:t>
      </w:r>
      <w:r w:rsidRPr="00D82277">
        <w:rPr>
          <w:rFonts w:ascii="ＭＳ 明朝" w:eastAsia="ＭＳ 明朝" w:hAnsi="Courier New" w:cs="Times New Roman"/>
          <w:kern w:val="2"/>
          <w:sz w:val="21"/>
          <w:szCs w:val="20"/>
        </w:rPr>
        <w:t>3</w:t>
      </w: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>項の規定により、再交付を申請します。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2"/>
        <w:gridCol w:w="1890"/>
        <w:gridCol w:w="6143"/>
      </w:tblGrid>
      <w:tr w:rsidR="00637993" w:rsidRPr="00D82277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7"/>
        </w:trPr>
        <w:tc>
          <w:tcPr>
            <w:tcW w:w="47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</w:tcBorders>
            <w:textDirection w:val="tbRlV"/>
            <w:vAlign w:val="center"/>
          </w:tcPr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center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spacing w:val="420"/>
                <w:kern w:val="2"/>
                <w:sz w:val="21"/>
                <w:szCs w:val="20"/>
              </w:rPr>
              <w:t>申請業</w:t>
            </w: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者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指定番号</w:t>
            </w:r>
          </w:p>
        </w:tc>
        <w:tc>
          <w:tcPr>
            <w:tcW w:w="6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第　　　　　　　　　　　　号</w:t>
            </w:r>
          </w:p>
        </w:tc>
      </w:tr>
      <w:tr w:rsidR="00637993" w:rsidRPr="00D82277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94"/>
        </w:trPr>
        <w:tc>
          <w:tcPr>
            <w:tcW w:w="472" w:type="dxa"/>
            <w:vMerge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ふりがな</w:t>
            </w:r>
          </w:p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指定工事業者名</w:t>
            </w:r>
          </w:p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center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(</w:t>
            </w:r>
            <w:r w:rsidRPr="00D82277">
              <w:rPr>
                <w:rFonts w:ascii="ＭＳ 明朝" w:eastAsia="ＭＳ 明朝" w:hAnsi="Courier New" w:cs="Times New Roman" w:hint="eastAsia"/>
                <w:spacing w:val="105"/>
                <w:kern w:val="2"/>
                <w:sz w:val="21"/>
                <w:szCs w:val="20"/>
              </w:rPr>
              <w:t>商</w:t>
            </w: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号</w:t>
            </w:r>
            <w:r w:rsidRPr="00D8227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)</w:t>
            </w:r>
          </w:p>
        </w:tc>
        <w:tc>
          <w:tcPr>
            <w:tcW w:w="6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A26BF6" w:rsidRPr="00D82277" w:rsidTr="009F7A3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028"/>
        </w:trPr>
        <w:tc>
          <w:tcPr>
            <w:tcW w:w="472" w:type="dxa"/>
            <w:vMerge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A26BF6" w:rsidRPr="00D82277" w:rsidRDefault="00A26BF6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26BF6" w:rsidRPr="00D82277" w:rsidRDefault="00A26BF6" w:rsidP="00637993">
            <w:pPr>
              <w:wordWrap w:val="0"/>
              <w:overflowPunct w:val="0"/>
              <w:adjustRightInd/>
              <w:ind w:left="102" w:right="102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ふりがな</w:t>
            </w:r>
          </w:p>
          <w:p w:rsidR="00A26BF6" w:rsidRPr="00D82277" w:rsidRDefault="00A26BF6" w:rsidP="00637993">
            <w:pPr>
              <w:wordWrap w:val="0"/>
              <w:overflowPunct w:val="0"/>
              <w:adjustRightInd/>
              <w:ind w:left="102" w:right="102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代表者氏名</w:t>
            </w:r>
          </w:p>
        </w:tc>
        <w:tc>
          <w:tcPr>
            <w:tcW w:w="6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6BF6" w:rsidRPr="00D82277" w:rsidRDefault="00A26BF6" w:rsidP="00A26BF6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637993" w:rsidRPr="00D82277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80"/>
        </w:trPr>
        <w:tc>
          <w:tcPr>
            <w:tcW w:w="472" w:type="dxa"/>
            <w:vMerge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distribute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営業所所在地</w:t>
            </w:r>
          </w:p>
        </w:tc>
        <w:tc>
          <w:tcPr>
            <w:tcW w:w="6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〒</w:t>
            </w:r>
          </w:p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</w:p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電話　　　</w:t>
            </w:r>
            <w:r w:rsidRPr="00D8227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(</w:t>
            </w: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　　</w:t>
            </w:r>
            <w:r w:rsidRPr="00D8227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)</w:t>
            </w:r>
          </w:p>
        </w:tc>
      </w:tr>
      <w:tr w:rsidR="00637993" w:rsidRPr="00D82277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0"/>
        </w:trPr>
        <w:tc>
          <w:tcPr>
            <w:tcW w:w="8505" w:type="dxa"/>
            <w:gridSpan w:val="3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［理由及び経過説明</w:t>
            </w:r>
            <w:r w:rsidRPr="00D82277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]</w:t>
            </w:r>
          </w:p>
        </w:tc>
      </w:tr>
      <w:tr w:rsidR="00637993" w:rsidRPr="00D82277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0"/>
        </w:trPr>
        <w:tc>
          <w:tcPr>
            <w:tcW w:w="8505" w:type="dxa"/>
            <w:gridSpan w:val="3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637993" w:rsidRPr="00D82277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0"/>
        </w:trPr>
        <w:tc>
          <w:tcPr>
            <w:tcW w:w="8505" w:type="dxa"/>
            <w:gridSpan w:val="3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637993" w:rsidRPr="00D82277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0"/>
        </w:trPr>
        <w:tc>
          <w:tcPr>
            <w:tcW w:w="8505" w:type="dxa"/>
            <w:gridSpan w:val="3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  <w:tr w:rsidR="00637993" w:rsidRPr="00D82277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0"/>
        </w:trPr>
        <w:tc>
          <w:tcPr>
            <w:tcW w:w="8505" w:type="dxa"/>
            <w:gridSpan w:val="3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993" w:rsidRPr="00D82277" w:rsidRDefault="00637993" w:rsidP="00637993">
            <w:pPr>
              <w:wordWrap w:val="0"/>
              <w:overflowPunct w:val="0"/>
              <w:adjustRightInd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D82277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　</w:t>
            </w:r>
          </w:p>
        </w:tc>
      </w:tr>
    </w:tbl>
    <w:p w:rsidR="00637993" w:rsidRPr="00D82277" w:rsidRDefault="00637993" w:rsidP="00637993">
      <w:pPr>
        <w:wordWrap w:val="0"/>
        <w:overflowPunct w:val="0"/>
        <w:adjustRightInd/>
        <w:spacing w:before="115"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［添付書類］</w:t>
      </w:r>
    </w:p>
    <w:p w:rsidR="00637993" w:rsidRPr="00D82277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　</w:t>
      </w:r>
      <w:r w:rsidRPr="00D82277">
        <w:rPr>
          <w:rFonts w:ascii="ＭＳ 明朝" w:eastAsia="ＭＳ 明朝" w:hAnsi="Courier New" w:cs="Times New Roman"/>
          <w:kern w:val="2"/>
          <w:sz w:val="21"/>
          <w:szCs w:val="20"/>
        </w:rPr>
        <w:t>1</w:t>
      </w: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下水道排水設備指定工事業者証</w:t>
      </w:r>
      <w:r w:rsidRPr="00D82277">
        <w:rPr>
          <w:rFonts w:ascii="ＭＳ 明朝" w:eastAsia="ＭＳ 明朝" w:hAnsi="Courier New" w:cs="Times New Roman"/>
          <w:kern w:val="2"/>
          <w:sz w:val="21"/>
          <w:szCs w:val="20"/>
        </w:rPr>
        <w:t>(</w:t>
      </w: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>毀損した場合</w:t>
      </w:r>
      <w:r w:rsidRPr="00D82277">
        <w:rPr>
          <w:rFonts w:ascii="ＭＳ 明朝" w:eastAsia="ＭＳ 明朝" w:hAnsi="Courier New" w:cs="Times New Roman"/>
          <w:kern w:val="2"/>
          <w:sz w:val="21"/>
          <w:szCs w:val="20"/>
        </w:rPr>
        <w:t>)</w:t>
      </w:r>
    </w:p>
    <w:p w:rsidR="008D3418" w:rsidRPr="00D82277" w:rsidRDefault="00637993" w:rsidP="009A5D4A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1"/>
        </w:rPr>
      </w:pP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　</w:t>
      </w:r>
      <w:r w:rsidRPr="00D82277">
        <w:rPr>
          <w:rFonts w:ascii="ＭＳ 明朝" w:eastAsia="ＭＳ 明朝" w:hAnsi="Courier New" w:cs="Times New Roman"/>
          <w:kern w:val="2"/>
          <w:sz w:val="21"/>
          <w:szCs w:val="20"/>
        </w:rPr>
        <w:t>2</w:t>
      </w: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始末書</w:t>
      </w:r>
      <w:r w:rsidRPr="00D82277">
        <w:rPr>
          <w:rFonts w:ascii="ＭＳ 明朝" w:eastAsia="ＭＳ 明朝" w:hAnsi="Courier New" w:cs="Times New Roman"/>
          <w:kern w:val="2"/>
          <w:sz w:val="21"/>
          <w:szCs w:val="20"/>
        </w:rPr>
        <w:t>(</w:t>
      </w:r>
      <w:r w:rsidRPr="00D82277">
        <w:rPr>
          <w:rFonts w:ascii="ＭＳ 明朝" w:eastAsia="ＭＳ 明朝" w:hAnsi="Courier New" w:cs="Times New Roman" w:hint="eastAsia"/>
          <w:kern w:val="2"/>
          <w:sz w:val="21"/>
          <w:szCs w:val="20"/>
        </w:rPr>
        <w:t>紛失した場合</w:t>
      </w:r>
      <w:r w:rsidRPr="00D82277">
        <w:rPr>
          <w:rFonts w:ascii="ＭＳ 明朝" w:eastAsia="ＭＳ 明朝" w:hAnsi="Courier New" w:cs="Times New Roman"/>
          <w:kern w:val="2"/>
          <w:sz w:val="21"/>
          <w:szCs w:val="20"/>
        </w:rPr>
        <w:t>)</w:t>
      </w:r>
    </w:p>
    <w:sectPr w:rsidR="008D3418" w:rsidRPr="00D82277" w:rsidSect="004F0BC6">
      <w:footerReference w:type="default" r:id="rId7"/>
      <w:type w:val="nextColumn"/>
      <w:pgSz w:w="11906" w:h="16838" w:code="9"/>
      <w:pgMar w:top="1134" w:right="1701" w:bottom="1134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66F8" w:rsidRDefault="009166F8">
      <w:r>
        <w:separator/>
      </w:r>
    </w:p>
  </w:endnote>
  <w:endnote w:type="continuationSeparator" w:id="0">
    <w:p w:rsidR="009166F8" w:rsidRDefault="009166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7993" w:rsidRDefault="00637993">
    <w:pPr>
      <w:spacing w:line="252" w:lineRule="atLeast"/>
      <w:jc w:val="center"/>
      <w:rPr>
        <w:rFonts w:ascii="ＭＳ 明朝" w:eastAsia="ＭＳ 明朝" w:hAnsi="ＭＳ 明朝" w:cs="ＭＳ 明朝"/>
        <w:color w:val="000000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66F8" w:rsidRDefault="009166F8">
      <w:r>
        <w:separator/>
      </w:r>
    </w:p>
  </w:footnote>
  <w:footnote w:type="continuationSeparator" w:id="0">
    <w:p w:rsidR="009166F8" w:rsidRDefault="009166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243"/>
  <w:drawingGridVerticalSpacing w:val="485"/>
  <w:displayHorizontalDrawingGridEvery w:val="0"/>
  <w:doNotShadeFormData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34F"/>
    <w:rsid w:val="000379F9"/>
    <w:rsid w:val="000D4F97"/>
    <w:rsid w:val="00171EAB"/>
    <w:rsid w:val="001D5A65"/>
    <w:rsid w:val="00203083"/>
    <w:rsid w:val="002136DD"/>
    <w:rsid w:val="00227C0D"/>
    <w:rsid w:val="002D2B69"/>
    <w:rsid w:val="002D4483"/>
    <w:rsid w:val="0032558B"/>
    <w:rsid w:val="0036279E"/>
    <w:rsid w:val="00384931"/>
    <w:rsid w:val="0038567A"/>
    <w:rsid w:val="00400A8E"/>
    <w:rsid w:val="004630EF"/>
    <w:rsid w:val="004F0BC6"/>
    <w:rsid w:val="0051250C"/>
    <w:rsid w:val="00554DD3"/>
    <w:rsid w:val="00577944"/>
    <w:rsid w:val="005E3F3E"/>
    <w:rsid w:val="00637993"/>
    <w:rsid w:val="007013B0"/>
    <w:rsid w:val="00716C55"/>
    <w:rsid w:val="007573C7"/>
    <w:rsid w:val="00780A2A"/>
    <w:rsid w:val="007E5B08"/>
    <w:rsid w:val="00855AF0"/>
    <w:rsid w:val="00863927"/>
    <w:rsid w:val="008D3418"/>
    <w:rsid w:val="009166F8"/>
    <w:rsid w:val="00996DEE"/>
    <w:rsid w:val="009A5D4A"/>
    <w:rsid w:val="009F7A3F"/>
    <w:rsid w:val="00A2192C"/>
    <w:rsid w:val="00A26BF6"/>
    <w:rsid w:val="00A408A4"/>
    <w:rsid w:val="00A550FE"/>
    <w:rsid w:val="00BA0D9F"/>
    <w:rsid w:val="00C03F30"/>
    <w:rsid w:val="00CE034F"/>
    <w:rsid w:val="00D82277"/>
    <w:rsid w:val="00DA0A48"/>
    <w:rsid w:val="00E77AD7"/>
    <w:rsid w:val="00EB7016"/>
    <w:rsid w:val="00EF03E2"/>
    <w:rsid w:val="00EF1732"/>
    <w:rsid w:val="00F5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2729B500-A3E5-4EA5-A5ED-427B46AA2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799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637993"/>
    <w:rPr>
      <w:rFonts w:ascii="Arial" w:hAnsi="Arial" w:cs="Arial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3799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37993"/>
    <w:rPr>
      <w:rFonts w:ascii="Arial" w:hAnsi="Arial" w:cs="Arial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0A8E"/>
    <w:rPr>
      <w:rFonts w:asciiTheme="majorHAnsi" w:eastAsiaTheme="majorEastAsia" w:hAnsiTheme="majorHAnsi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400A8E"/>
    <w:rPr>
      <w:rFonts w:asciiTheme="majorHAnsi" w:eastAsiaTheme="majorEastAsia" w:hAnsiTheme="majorHAnsi" w:cs="Times New Roman"/>
      <w:kern w:val="0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EB7016"/>
    <w:rPr>
      <w:rFonts w:cs="Times New Roman"/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EB7016"/>
  </w:style>
  <w:style w:type="character" w:customStyle="1" w:styleId="ab">
    <w:name w:val="コメント文字列 (文字)"/>
    <w:basedOn w:val="a0"/>
    <w:link w:val="aa"/>
    <w:uiPriority w:val="99"/>
    <w:semiHidden/>
    <w:locked/>
    <w:rsid w:val="00EB7016"/>
    <w:rPr>
      <w:rFonts w:ascii="Arial" w:hAnsi="Arial" w:cs="Arial"/>
      <w:kern w:val="0"/>
      <w:sz w:val="24"/>
      <w:szCs w:val="24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B7016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locked/>
    <w:rsid w:val="00EB7016"/>
    <w:rPr>
      <w:rFonts w:ascii="Arial" w:hAnsi="Arial" w:cs="Arial"/>
      <w:b/>
      <w:bCs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018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AF5D2E-8C36-4EAC-8A86-7EEB81FAEE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F9440732.dotm</Template>
  <TotalTime>0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京田辺市役所</cp:lastModifiedBy>
  <cp:revision>2</cp:revision>
  <dcterms:created xsi:type="dcterms:W3CDTF">2024-03-26T11:06:00Z</dcterms:created>
  <dcterms:modified xsi:type="dcterms:W3CDTF">2024-03-26T11:06:00Z</dcterms:modified>
</cp:coreProperties>
</file>