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77EC" w:rsidRPr="00CC40F1" w:rsidRDefault="00F864FE" w:rsidP="00CC40F1">
      <w:pPr>
        <w:wordWrap w:val="0"/>
        <w:rPr>
          <w:rFonts w:ascii="ＭＳ 明朝"/>
        </w:rPr>
      </w:pPr>
      <w:r w:rsidRPr="00CC40F1">
        <w:rPr>
          <w:rFonts w:ascii="ＭＳ 明朝" w:hAnsi="ＭＳ 明朝" w:hint="eastAsia"/>
        </w:rPr>
        <w:t>様式第１０号（第</w:t>
      </w:r>
      <w:r w:rsidR="00FE77EC" w:rsidRPr="00CC40F1">
        <w:rPr>
          <w:rFonts w:ascii="ＭＳ 明朝" w:hAnsi="ＭＳ 明朝" w:hint="eastAsia"/>
        </w:rPr>
        <w:t>１</w:t>
      </w:r>
      <w:r w:rsidRPr="00CC40F1">
        <w:rPr>
          <w:rFonts w:ascii="ＭＳ 明朝" w:hAnsi="ＭＳ 明朝" w:hint="eastAsia"/>
        </w:rPr>
        <w:t>８</w:t>
      </w:r>
      <w:r w:rsidR="00053DD0" w:rsidRPr="00CC40F1">
        <w:rPr>
          <w:rFonts w:ascii="ＭＳ 明朝" w:hAnsi="ＭＳ 明朝" w:hint="eastAsia"/>
        </w:rPr>
        <w:t>条関係）</w:t>
      </w:r>
    </w:p>
    <w:tbl>
      <w:tblPr>
        <w:tblW w:w="84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49"/>
        <w:gridCol w:w="2922"/>
      </w:tblGrid>
      <w:tr w:rsidR="00FE77EC" w:rsidTr="00F47664">
        <w:trPr>
          <w:cantSplit/>
          <w:trHeight w:val="1650"/>
        </w:trPr>
        <w:tc>
          <w:tcPr>
            <w:tcW w:w="5549" w:type="dxa"/>
            <w:tcBorders>
              <w:bottom w:val="nil"/>
            </w:tcBorders>
            <w:vAlign w:val="center"/>
          </w:tcPr>
          <w:p w:rsidR="00F47664" w:rsidRDefault="00F47664" w:rsidP="00FE77EC">
            <w:pPr>
              <w:ind w:firstLineChars="1100" w:firstLine="2673"/>
              <w:jc w:val="distribute"/>
            </w:pPr>
            <w:r>
              <w:rPr>
                <w:rFonts w:hint="eastAsia"/>
              </w:rPr>
              <w:t>急速充電設備</w:t>
            </w:r>
          </w:p>
          <w:p w:rsidR="00FE77EC" w:rsidRDefault="00FE77EC" w:rsidP="00FE77EC">
            <w:pPr>
              <w:ind w:firstLineChars="1100" w:firstLine="2673"/>
              <w:jc w:val="distribute"/>
            </w:pPr>
            <w:r>
              <w:rPr>
                <w:rFonts w:hint="eastAsia"/>
              </w:rPr>
              <w:t>燃料電池発電設備</w:t>
            </w:r>
          </w:p>
          <w:p w:rsidR="00FE77EC" w:rsidRDefault="00FE77EC" w:rsidP="00FE77EC">
            <w:pPr>
              <w:ind w:firstLineChars="1100" w:firstLine="2673"/>
              <w:jc w:val="distribute"/>
            </w:pPr>
            <w:r>
              <w:rPr>
                <w:rFonts w:hint="eastAsia"/>
              </w:rPr>
              <w:t>変電設備</w:t>
            </w:r>
          </w:p>
          <w:p w:rsidR="00FE77EC" w:rsidRDefault="00FE77EC" w:rsidP="00FE77EC">
            <w:pPr>
              <w:ind w:firstLineChars="1100" w:firstLine="2673"/>
              <w:jc w:val="distribute"/>
            </w:pPr>
            <w:r>
              <w:rPr>
                <w:rFonts w:hint="eastAsia"/>
              </w:rPr>
              <w:t>発電設備</w:t>
            </w:r>
          </w:p>
          <w:p w:rsidR="00FE77EC" w:rsidRDefault="00FE77EC" w:rsidP="00FE77EC">
            <w:pPr>
              <w:ind w:firstLineChars="1100" w:firstLine="2673"/>
              <w:jc w:val="distribute"/>
            </w:pPr>
            <w:r>
              <w:rPr>
                <w:rFonts w:hint="eastAsia"/>
              </w:rPr>
              <w:t>蓄電池設備</w:t>
            </w:r>
          </w:p>
        </w:tc>
        <w:tc>
          <w:tcPr>
            <w:tcW w:w="2922" w:type="dxa"/>
            <w:tcBorders>
              <w:left w:val="nil"/>
              <w:bottom w:val="nil"/>
            </w:tcBorders>
            <w:vAlign w:val="center"/>
          </w:tcPr>
          <w:p w:rsidR="00FE77EC" w:rsidRDefault="00FE77EC" w:rsidP="00FE77EC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  <w:spacing w:val="105"/>
              </w:rPr>
              <w:t>設置届出</w:t>
            </w:r>
            <w:r>
              <w:rPr>
                <w:rFonts w:hint="eastAsia"/>
              </w:rPr>
              <w:t>書</w:t>
            </w:r>
          </w:p>
        </w:tc>
      </w:tr>
    </w:tbl>
    <w:p w:rsidR="00FE77EC" w:rsidRPr="00B37DB7" w:rsidRDefault="00FE77EC" w:rsidP="00BF37C4">
      <w:pPr>
        <w:spacing w:line="180" w:lineRule="exact"/>
        <w:rPr>
          <w:vanish/>
        </w:rPr>
      </w:pPr>
    </w:p>
    <w:tbl>
      <w:tblPr>
        <w:tblpPr w:leftFromText="142" w:rightFromText="142" w:vertAnchor="text" w:horzAnchor="margin" w:tblpY="50"/>
        <w:tblW w:w="85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5"/>
        <w:gridCol w:w="850"/>
        <w:gridCol w:w="93"/>
        <w:gridCol w:w="352"/>
        <w:gridCol w:w="263"/>
        <w:gridCol w:w="142"/>
        <w:gridCol w:w="142"/>
        <w:gridCol w:w="188"/>
        <w:gridCol w:w="95"/>
        <w:gridCol w:w="745"/>
        <w:gridCol w:w="673"/>
        <w:gridCol w:w="474"/>
        <w:gridCol w:w="428"/>
        <w:gridCol w:w="523"/>
        <w:gridCol w:w="107"/>
        <w:gridCol w:w="452"/>
        <w:gridCol w:w="70"/>
        <w:gridCol w:w="1263"/>
        <w:gridCol w:w="940"/>
      </w:tblGrid>
      <w:tr w:rsidR="00F47664" w:rsidTr="009B72C4">
        <w:trPr>
          <w:cantSplit/>
          <w:trHeight w:val="2117"/>
        </w:trPr>
        <w:tc>
          <w:tcPr>
            <w:tcW w:w="850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9B72C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right"/>
            </w:pPr>
            <w:r>
              <w:rPr>
                <w:rFonts w:hint="eastAsia"/>
              </w:rPr>
              <w:t>年　　月　　日</w:t>
            </w:r>
          </w:p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（あて先）京田辺市消防長</w:t>
            </w:r>
          </w:p>
          <w:p w:rsidR="00F47664" w:rsidRDefault="00F47664" w:rsidP="00BF37C4">
            <w:pPr>
              <w:ind w:firstLineChars="2000" w:firstLine="4859"/>
            </w:pPr>
            <w:r>
              <w:rPr>
                <w:rFonts w:hint="eastAsia"/>
              </w:rPr>
              <w:t xml:space="preserve">届出者　　　　　　　　　　　</w:t>
            </w:r>
          </w:p>
          <w:p w:rsidR="00F47664" w:rsidRPr="00D97BFC" w:rsidRDefault="00F47664" w:rsidP="00F47664">
            <w:pPr>
              <w:ind w:firstLineChars="2100" w:firstLine="5102"/>
            </w:pPr>
            <w:r w:rsidRPr="00D97BFC">
              <w:rPr>
                <w:rFonts w:hint="eastAsia"/>
              </w:rPr>
              <w:t>住</w:t>
            </w:r>
            <w:r>
              <w:rPr>
                <w:rFonts w:hint="eastAsia"/>
              </w:rPr>
              <w:t xml:space="preserve">　</w:t>
            </w:r>
            <w:r w:rsidRPr="00D97BFC">
              <w:rPr>
                <w:rFonts w:hint="eastAsia"/>
              </w:rPr>
              <w:t xml:space="preserve">所　　　　　　　　　　</w:t>
            </w:r>
          </w:p>
          <w:p w:rsidR="00F47664" w:rsidRPr="00D97BFC" w:rsidRDefault="00F47664" w:rsidP="00F47664">
            <w:pPr>
              <w:ind w:firstLineChars="2100" w:firstLine="5102"/>
            </w:pPr>
            <w:r>
              <w:rPr>
                <w:rFonts w:hint="eastAsia"/>
              </w:rPr>
              <w:t xml:space="preserve">氏　名　　</w:t>
            </w:r>
            <w:r w:rsidRPr="00D97BFC">
              <w:rPr>
                <w:rFonts w:hint="eastAsia"/>
              </w:rPr>
              <w:t xml:space="preserve">　　　　　　　</w:t>
            </w:r>
          </w:p>
          <w:p w:rsidR="00F47664" w:rsidRDefault="00F47664" w:rsidP="00F47664">
            <w:pPr>
              <w:ind w:firstLineChars="2100" w:firstLine="5102"/>
            </w:pPr>
            <w:r w:rsidRPr="00D97BFC">
              <w:rPr>
                <w:rFonts w:hint="eastAsia"/>
              </w:rPr>
              <w:t>電話番号</w:t>
            </w:r>
          </w:p>
        </w:tc>
      </w:tr>
      <w:tr w:rsidR="00F47664" w:rsidTr="00F47664">
        <w:trPr>
          <w:cantSplit/>
          <w:trHeight w:val="449"/>
        </w:trPr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:rsidR="00F47664" w:rsidRDefault="00F47664" w:rsidP="00BF37C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</w:rPr>
              <w:t>防火対象物</w:t>
            </w:r>
            <w:r w:rsidR="00BF37C4">
              <w:rPr>
                <w:rFonts w:hint="eastAsia"/>
              </w:rPr>
              <w:t xml:space="preserve">　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</w:rPr>
              <w:t>所在地</w:t>
            </w:r>
          </w:p>
        </w:tc>
        <w:tc>
          <w:tcPr>
            <w:tcW w:w="685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B3591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　　　　　　　　　　　　　　　　電話番号</w:t>
            </w:r>
          </w:p>
        </w:tc>
      </w:tr>
      <w:tr w:rsidR="00F47664" w:rsidTr="00F47664">
        <w:trPr>
          <w:cantSplit/>
          <w:trHeight w:val="336"/>
        </w:trPr>
        <w:tc>
          <w:tcPr>
            <w:tcW w:w="705" w:type="dxa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105"/>
              </w:rPr>
              <w:t>名</w:t>
            </w:r>
            <w:r>
              <w:rPr>
                <w:rFonts w:hint="eastAsia"/>
              </w:rPr>
              <w:t>称</w:t>
            </w:r>
          </w:p>
        </w:tc>
        <w:tc>
          <w:tcPr>
            <w:tcW w:w="307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105"/>
              </w:rPr>
              <w:t>用</w:t>
            </w:r>
            <w:r>
              <w:rPr>
                <w:rFonts w:hint="eastAsia"/>
              </w:rPr>
              <w:t>途</w:t>
            </w:r>
          </w:p>
        </w:tc>
        <w:tc>
          <w:tcPr>
            <w:tcW w:w="28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F47664" w:rsidTr="00F47664">
        <w:trPr>
          <w:cantSplit/>
          <w:trHeight w:val="70"/>
        </w:trPr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47664" w:rsidRPr="004B694F" w:rsidRDefault="00F47664" w:rsidP="00BF37C4">
            <w:pPr>
              <w:jc w:val="center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28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構造</w:t>
            </w:r>
          </w:p>
        </w:tc>
        <w:tc>
          <w:tcPr>
            <w:tcW w:w="27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場所</w:t>
            </w:r>
          </w:p>
        </w:tc>
        <w:tc>
          <w:tcPr>
            <w:tcW w:w="2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床面積</w:t>
            </w:r>
          </w:p>
        </w:tc>
      </w:tr>
      <w:tr w:rsidR="00F47664" w:rsidTr="00F47664">
        <w:trPr>
          <w:cantSplit/>
          <w:trHeight w:val="388"/>
        </w:trPr>
        <w:tc>
          <w:tcPr>
            <w:tcW w:w="705" w:type="dxa"/>
            <w:vMerge/>
            <w:tcBorders>
              <w:lef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</w:tc>
        <w:tc>
          <w:tcPr>
            <w:tcW w:w="28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Pr="005B2B7B" w:rsidRDefault="00F47664" w:rsidP="00BF37C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>屋内（　　階）、屋外</w:t>
            </w:r>
          </w:p>
        </w:tc>
        <w:tc>
          <w:tcPr>
            <w:tcW w:w="2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Pr="005B2B7B" w:rsidRDefault="00F47664" w:rsidP="00F47664">
            <w:pPr>
              <w:wordWrap w:val="0"/>
              <w:overflowPunct w:val="0"/>
              <w:autoSpaceDE w:val="0"/>
              <w:autoSpaceDN w:val="0"/>
              <w:ind w:right="102"/>
              <w:jc w:val="right"/>
            </w:pPr>
            <w:r>
              <w:rPr>
                <w:rFonts w:hint="eastAsia"/>
              </w:rPr>
              <w:t>㎡</w:t>
            </w:r>
          </w:p>
        </w:tc>
      </w:tr>
      <w:tr w:rsidR="00F47664" w:rsidTr="009B72C4">
        <w:trPr>
          <w:cantSplit/>
          <w:trHeight w:val="300"/>
        </w:trPr>
        <w:tc>
          <w:tcPr>
            <w:tcW w:w="705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7664" w:rsidRDefault="00F47664" w:rsidP="00BF37C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>消防用設備等又は特殊消防用設備等</w:t>
            </w:r>
          </w:p>
        </w:tc>
        <w:tc>
          <w:tcPr>
            <w:tcW w:w="11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47664" w:rsidRDefault="00F47664" w:rsidP="00F47664">
            <w:pPr>
              <w:widowControl/>
              <w:jc w:val="left"/>
            </w:pPr>
          </w:p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right="102"/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Pr="005B2B7B" w:rsidRDefault="00F47664" w:rsidP="00F47664">
            <w:pPr>
              <w:wordWrap w:val="0"/>
              <w:overflowPunct w:val="0"/>
              <w:autoSpaceDE w:val="0"/>
              <w:autoSpaceDN w:val="0"/>
              <w:ind w:right="102"/>
              <w:jc w:val="center"/>
            </w:pPr>
            <w:r>
              <w:rPr>
                <w:rFonts w:hint="eastAsia"/>
              </w:rPr>
              <w:t>不燃区画</w:t>
            </w:r>
          </w:p>
        </w:tc>
        <w:tc>
          <w:tcPr>
            <w:tcW w:w="11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Pr="005B2B7B" w:rsidRDefault="00F47664" w:rsidP="00BF37C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</w:rPr>
              <w:t>有・無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Pr="005B2B7B" w:rsidRDefault="00F47664" w:rsidP="00F47664">
            <w:pPr>
              <w:wordWrap w:val="0"/>
              <w:overflowPunct w:val="0"/>
              <w:autoSpaceDE w:val="0"/>
              <w:autoSpaceDN w:val="0"/>
              <w:ind w:right="102"/>
              <w:jc w:val="center"/>
            </w:pPr>
            <w:r>
              <w:rPr>
                <w:rFonts w:hint="eastAsia"/>
              </w:rPr>
              <w:t>換気設備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Pr="005B2B7B" w:rsidRDefault="00F47664" w:rsidP="00BF37C4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有・無</w:t>
            </w:r>
          </w:p>
        </w:tc>
      </w:tr>
      <w:tr w:rsidR="00F47664" w:rsidTr="00F47664">
        <w:trPr>
          <w:cantSplit/>
          <w:trHeight w:val="70"/>
        </w:trPr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</w:tcBorders>
            <w:textDirection w:val="tbRlV"/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105"/>
              </w:rPr>
              <w:t>届出設</w:t>
            </w:r>
            <w:r>
              <w:rPr>
                <w:rFonts w:hint="eastAsia"/>
              </w:rPr>
              <w:t>備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105"/>
              </w:rPr>
              <w:t>電</w:t>
            </w:r>
            <w:r>
              <w:rPr>
                <w:rFonts w:hint="eastAsia"/>
              </w:rPr>
              <w:t>圧</w:t>
            </w:r>
          </w:p>
        </w:tc>
        <w:tc>
          <w:tcPr>
            <w:tcW w:w="2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　　　　　　　Ｖ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420172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全出力又は蓄電池容量</w:t>
            </w:r>
          </w:p>
        </w:tc>
        <w:tc>
          <w:tcPr>
            <w:tcW w:w="27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0172" w:rsidRDefault="00F47664" w:rsidP="00420172">
            <w:pPr>
              <w:wordWrap w:val="0"/>
              <w:overflowPunct w:val="0"/>
              <w:autoSpaceDE w:val="0"/>
              <w:autoSpaceDN w:val="0"/>
              <w:ind w:left="102" w:right="102"/>
              <w:jc w:val="right"/>
            </w:pPr>
            <w:r>
              <w:rPr>
                <w:rFonts w:hint="eastAsia"/>
              </w:rPr>
              <w:t xml:space="preserve">　ｋＷ</w:t>
            </w:r>
          </w:p>
          <w:p w:rsidR="00420172" w:rsidRDefault="00420172" w:rsidP="00420172">
            <w:pPr>
              <w:overflowPunct w:val="0"/>
              <w:autoSpaceDE w:val="0"/>
              <w:autoSpaceDN w:val="0"/>
              <w:ind w:left="102" w:right="102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ｋＷｈ</w:t>
            </w:r>
          </w:p>
        </w:tc>
      </w:tr>
      <w:tr w:rsidR="00F47664" w:rsidTr="00466305">
        <w:trPr>
          <w:cantSplit/>
          <w:trHeight w:val="70"/>
        </w:trPr>
        <w:tc>
          <w:tcPr>
            <w:tcW w:w="705" w:type="dxa"/>
            <w:vMerge/>
            <w:tcBorders>
              <w:lef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</w:tc>
        <w:tc>
          <w:tcPr>
            <w:tcW w:w="15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着工</w:t>
            </w:r>
            <w:r w:rsidR="00466305">
              <w:rPr>
                <w:rFonts w:hint="eastAsia"/>
              </w:rPr>
              <w:t>（</w:t>
            </w:r>
            <w:r>
              <w:rPr>
                <w:rFonts w:hint="eastAsia"/>
              </w:rPr>
              <w:t>予定</w:t>
            </w:r>
            <w:r w:rsidR="00466305">
              <w:rPr>
                <w:rFonts w:hint="eastAsia"/>
              </w:rPr>
              <w:t>）</w:t>
            </w:r>
            <w:r>
              <w:rPr>
                <w:rFonts w:hint="eastAsia"/>
              </w:rPr>
              <w:t>年月日</w:t>
            </w:r>
          </w:p>
        </w:tc>
        <w:tc>
          <w:tcPr>
            <w:tcW w:w="24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5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竣工</w:t>
            </w:r>
            <w:r w:rsidR="00466305">
              <w:rPr>
                <w:rFonts w:hint="eastAsia"/>
              </w:rPr>
              <w:t>（</w:t>
            </w:r>
            <w:r>
              <w:rPr>
                <w:rFonts w:hint="eastAsia"/>
              </w:rPr>
              <w:t>予定</w:t>
            </w:r>
            <w:r w:rsidR="00466305">
              <w:rPr>
                <w:rFonts w:hint="eastAsia"/>
              </w:rPr>
              <w:t>）</w:t>
            </w:r>
            <w:r>
              <w:rPr>
                <w:rFonts w:hint="eastAsia"/>
              </w:rPr>
              <w:t>年月日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  <w:tr w:rsidR="00F47664" w:rsidTr="00F47664">
        <w:trPr>
          <w:cantSplit/>
          <w:trHeight w:val="510"/>
        </w:trPr>
        <w:tc>
          <w:tcPr>
            <w:tcW w:w="705" w:type="dxa"/>
            <w:vMerge/>
            <w:tcBorders>
              <w:lef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</w:tc>
        <w:tc>
          <w:tcPr>
            <w:tcW w:w="129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47664" w:rsidRDefault="00BF37C4" w:rsidP="00BF37C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t xml:space="preserve"> </w:t>
            </w:r>
            <w:r w:rsidR="00F47664">
              <w:rPr>
                <w:rFonts w:hint="eastAsia"/>
              </w:rPr>
              <w:t>設備</w:t>
            </w:r>
            <w:r w:rsidR="00F47664" w:rsidRPr="00BF37C4">
              <w:rPr>
                <w:rFonts w:hint="eastAsia"/>
                <w:spacing w:val="60"/>
              </w:rPr>
              <w:t>の</w:t>
            </w:r>
            <w:r w:rsidR="00F47664">
              <w:rPr>
                <w:rFonts w:hint="eastAsia"/>
              </w:rPr>
              <w:t>概要</w:t>
            </w: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>種別</w:t>
            </w:r>
          </w:p>
        </w:tc>
        <w:tc>
          <w:tcPr>
            <w:tcW w:w="57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overflowPunct w:val="0"/>
              <w:autoSpaceDE w:val="0"/>
              <w:autoSpaceDN w:val="0"/>
              <w:ind w:right="102"/>
              <w:jc w:val="center"/>
            </w:pPr>
            <w:r>
              <w:rPr>
                <w:rFonts w:hint="eastAsia"/>
              </w:rPr>
              <w:t>キュービクル式（屋内・屋外）・その他</w:t>
            </w:r>
          </w:p>
        </w:tc>
      </w:tr>
      <w:tr w:rsidR="00F47664" w:rsidTr="00F47664">
        <w:trPr>
          <w:cantSplit/>
          <w:trHeight w:val="377"/>
        </w:trPr>
        <w:tc>
          <w:tcPr>
            <w:tcW w:w="705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</w:tc>
        <w:tc>
          <w:tcPr>
            <w:tcW w:w="1295" w:type="dxa"/>
            <w:gridSpan w:val="3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</w:p>
        </w:tc>
        <w:tc>
          <w:tcPr>
            <w:tcW w:w="650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</w:tc>
      </w:tr>
      <w:tr w:rsidR="00F47664" w:rsidTr="00466305">
        <w:trPr>
          <w:cantSplit/>
          <w:trHeight w:val="485"/>
        </w:trPr>
        <w:tc>
          <w:tcPr>
            <w:tcW w:w="22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主任技術者氏名</w:t>
            </w:r>
          </w:p>
        </w:tc>
        <w:tc>
          <w:tcPr>
            <w:tcW w:w="624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F47664" w:rsidTr="00F47664">
        <w:trPr>
          <w:cantSplit/>
          <w:trHeight w:val="485"/>
        </w:trPr>
        <w:tc>
          <w:tcPr>
            <w:tcW w:w="15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工事施工者</w:t>
            </w: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59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B3591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　　　　　　　　　　　電話番号</w:t>
            </w:r>
          </w:p>
        </w:tc>
      </w:tr>
      <w:tr w:rsidR="00F47664" w:rsidTr="00F47664">
        <w:trPr>
          <w:cantSplit/>
          <w:trHeight w:val="485"/>
        </w:trPr>
        <w:tc>
          <w:tcPr>
            <w:tcW w:w="15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</w:tc>
        <w:tc>
          <w:tcPr>
            <w:tcW w:w="9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59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F47664" w:rsidTr="00F47664">
        <w:trPr>
          <w:cantSplit/>
          <w:trHeight w:val="401"/>
        </w:trPr>
        <w:tc>
          <w:tcPr>
            <w:tcW w:w="28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210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567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420"/>
              </w:rPr>
              <w:t>経過</w:t>
            </w:r>
            <w:r>
              <w:rPr>
                <w:rFonts w:hint="eastAsia"/>
              </w:rPr>
              <w:t>欄</w:t>
            </w:r>
          </w:p>
        </w:tc>
      </w:tr>
      <w:tr w:rsidR="00F47664" w:rsidTr="00F47664">
        <w:trPr>
          <w:cantSplit/>
          <w:trHeight w:val="483"/>
        </w:trPr>
        <w:tc>
          <w:tcPr>
            <w:tcW w:w="28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67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4" w:rsidRDefault="00F47664" w:rsidP="00F47664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FE77EC" w:rsidRDefault="00FE77EC" w:rsidP="00BF37C4">
      <w:pPr>
        <w:overflowPunct w:val="0"/>
        <w:autoSpaceDE w:val="0"/>
        <w:autoSpaceDN w:val="0"/>
        <w:spacing w:beforeLines="20" w:before="97" w:line="280" w:lineRule="exact"/>
        <w:ind w:left="972" w:hangingChars="400" w:hanging="972"/>
      </w:pPr>
      <w:r>
        <w:rPr>
          <w:rFonts w:hint="eastAsia"/>
        </w:rPr>
        <w:t>備考　１　この用紙の大きさは、日本産業規格Ａ４とし</w:t>
      </w:r>
      <w:r w:rsidR="00466305">
        <w:rPr>
          <w:rFonts w:hint="eastAsia"/>
        </w:rPr>
        <w:t>ます</w:t>
      </w:r>
      <w:r>
        <w:rPr>
          <w:rFonts w:hint="eastAsia"/>
        </w:rPr>
        <w:t>。</w:t>
      </w:r>
    </w:p>
    <w:p w:rsidR="00FE77EC" w:rsidRDefault="00F47664" w:rsidP="00BF37C4">
      <w:pPr>
        <w:overflowPunct w:val="0"/>
        <w:autoSpaceDE w:val="0"/>
        <w:autoSpaceDN w:val="0"/>
        <w:spacing w:line="280" w:lineRule="exact"/>
        <w:ind w:left="972" w:hangingChars="400" w:hanging="972"/>
      </w:pPr>
      <w:r>
        <w:rPr>
          <w:rFonts w:hint="eastAsia"/>
        </w:rPr>
        <w:t xml:space="preserve">　　　</w:t>
      </w:r>
      <w:r w:rsidR="00FE77EC">
        <w:rPr>
          <w:rFonts w:hint="eastAsia"/>
        </w:rPr>
        <w:t>２　法人にあっては、その名称、代表者氏名及び主たる事務所の所在地を記入してください。</w:t>
      </w:r>
    </w:p>
    <w:p w:rsidR="00FE77EC" w:rsidRDefault="00F47664" w:rsidP="00BF37C4">
      <w:pPr>
        <w:overflowPunct w:val="0"/>
        <w:autoSpaceDE w:val="0"/>
        <w:autoSpaceDN w:val="0"/>
        <w:spacing w:line="280" w:lineRule="exact"/>
        <w:ind w:left="972" w:hangingChars="400" w:hanging="972"/>
      </w:pPr>
      <w:r>
        <w:rPr>
          <w:rFonts w:hint="eastAsia"/>
        </w:rPr>
        <w:t xml:space="preserve">　　　</w:t>
      </w:r>
      <w:r w:rsidR="00FE77EC">
        <w:rPr>
          <w:rFonts w:hint="eastAsia"/>
        </w:rPr>
        <w:t>３　電圧欄には、変電設備にあっては１次電圧と２次電圧の双方を記入してください。</w:t>
      </w:r>
    </w:p>
    <w:p w:rsidR="00FE77EC" w:rsidRDefault="00F47664" w:rsidP="00BF37C4">
      <w:pPr>
        <w:overflowPunct w:val="0"/>
        <w:autoSpaceDE w:val="0"/>
        <w:autoSpaceDN w:val="0"/>
        <w:spacing w:line="280" w:lineRule="exact"/>
        <w:ind w:left="972" w:hangingChars="400" w:hanging="972"/>
      </w:pPr>
      <w:r>
        <w:rPr>
          <w:rFonts w:hint="eastAsia"/>
        </w:rPr>
        <w:t xml:space="preserve">　　　</w:t>
      </w:r>
      <w:r w:rsidR="00420172">
        <w:rPr>
          <w:rFonts w:hint="eastAsia"/>
        </w:rPr>
        <w:t>４　全出力又は蓄電池</w:t>
      </w:r>
      <w:r w:rsidR="00FE77EC">
        <w:rPr>
          <w:rFonts w:hint="eastAsia"/>
        </w:rPr>
        <w:t>容量の欄には</w:t>
      </w:r>
      <w:r>
        <w:rPr>
          <w:rFonts w:hint="eastAsia"/>
        </w:rPr>
        <w:t>、急速充電設備、</w:t>
      </w:r>
      <w:r w:rsidR="00FE77EC">
        <w:rPr>
          <w:rFonts w:hint="eastAsia"/>
        </w:rPr>
        <w:t>燃料電池発電設備、</w:t>
      </w:r>
      <w:r w:rsidR="009B72C4">
        <w:rPr>
          <w:rFonts w:hint="eastAsia"/>
        </w:rPr>
        <w:t>発電設備又は変電設備にあっては全出力を、蓄電池設備にあっては</w:t>
      </w:r>
      <w:r w:rsidR="00420172">
        <w:rPr>
          <w:rFonts w:hint="eastAsia"/>
        </w:rPr>
        <w:t>蓄電池</w:t>
      </w:r>
      <w:r w:rsidR="00FE77EC">
        <w:rPr>
          <w:rFonts w:hint="eastAsia"/>
        </w:rPr>
        <w:t>容量</w:t>
      </w:r>
      <w:r w:rsidR="00420172">
        <w:rPr>
          <w:rFonts w:hint="eastAsia"/>
        </w:rPr>
        <w:t>（定格容量）</w:t>
      </w:r>
      <w:bookmarkStart w:id="0" w:name="_GoBack"/>
      <w:bookmarkEnd w:id="0"/>
      <w:r w:rsidR="00FE77EC">
        <w:rPr>
          <w:rFonts w:hint="eastAsia"/>
        </w:rPr>
        <w:t>を記入してください。</w:t>
      </w:r>
    </w:p>
    <w:p w:rsidR="00FE77EC" w:rsidRDefault="00F47664" w:rsidP="00BF37C4">
      <w:pPr>
        <w:overflowPunct w:val="0"/>
        <w:autoSpaceDE w:val="0"/>
        <w:autoSpaceDN w:val="0"/>
        <w:spacing w:line="280" w:lineRule="exact"/>
        <w:ind w:left="972" w:hangingChars="400" w:hanging="972"/>
      </w:pPr>
      <w:r>
        <w:rPr>
          <w:rFonts w:hint="eastAsia"/>
        </w:rPr>
        <w:t xml:space="preserve">　　　</w:t>
      </w:r>
      <w:r w:rsidR="00FE77EC">
        <w:rPr>
          <w:rFonts w:hint="eastAsia"/>
        </w:rPr>
        <w:t>５　届出設備の概要欄に書き込めない事項は、別紙に記載して添付してください。</w:t>
      </w:r>
    </w:p>
    <w:p w:rsidR="00FE77EC" w:rsidRDefault="00F47664" w:rsidP="00BF37C4">
      <w:pPr>
        <w:overflowPunct w:val="0"/>
        <w:autoSpaceDE w:val="0"/>
        <w:autoSpaceDN w:val="0"/>
        <w:spacing w:line="280" w:lineRule="exact"/>
        <w:ind w:left="972" w:hangingChars="400" w:hanging="972"/>
      </w:pPr>
      <w:r>
        <w:rPr>
          <w:rFonts w:hint="eastAsia"/>
        </w:rPr>
        <w:t xml:space="preserve">　　　</w:t>
      </w:r>
      <w:r w:rsidR="00FE77EC">
        <w:rPr>
          <w:rFonts w:hint="eastAsia"/>
        </w:rPr>
        <w:t>６　※印の欄は、記入しないでください。</w:t>
      </w:r>
    </w:p>
    <w:p w:rsidR="00141B2C" w:rsidRDefault="00F47664" w:rsidP="00BF37C4">
      <w:pPr>
        <w:overflowPunct w:val="0"/>
        <w:autoSpaceDE w:val="0"/>
        <w:autoSpaceDN w:val="0"/>
        <w:spacing w:line="280" w:lineRule="exact"/>
        <w:ind w:left="972" w:hangingChars="400" w:hanging="972"/>
      </w:pPr>
      <w:r>
        <w:rPr>
          <w:rFonts w:hint="eastAsia"/>
        </w:rPr>
        <w:t xml:space="preserve">　　　</w:t>
      </w:r>
      <w:r w:rsidR="00FE77EC">
        <w:rPr>
          <w:rFonts w:hint="eastAsia"/>
        </w:rPr>
        <w:t>７　当該設備の設計図書を添付してください。</w:t>
      </w:r>
    </w:p>
    <w:sectPr w:rsidR="00141B2C" w:rsidSect="00BF37C4">
      <w:pgSz w:w="11906" w:h="16838" w:code="9"/>
      <w:pgMar w:top="851" w:right="1701" w:bottom="851" w:left="1701" w:header="851" w:footer="992" w:gutter="0"/>
      <w:cols w:space="425"/>
      <w:docGrid w:type="linesAndChars" w:linePitch="485" w:charSpace="6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6812" w:rsidRDefault="00E26812" w:rsidP="00707EA5">
      <w:r>
        <w:separator/>
      </w:r>
    </w:p>
  </w:endnote>
  <w:endnote w:type="continuationSeparator" w:id="0">
    <w:p w:rsidR="00E26812" w:rsidRDefault="00E26812" w:rsidP="00707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6812" w:rsidRDefault="00E26812" w:rsidP="00707EA5">
      <w:r>
        <w:separator/>
      </w:r>
    </w:p>
  </w:footnote>
  <w:footnote w:type="continuationSeparator" w:id="0">
    <w:p w:rsidR="00E26812" w:rsidRDefault="00E26812" w:rsidP="00707E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663D2"/>
    <w:multiLevelType w:val="hybridMultilevel"/>
    <w:tmpl w:val="7A40684A"/>
    <w:lvl w:ilvl="0" w:tplc="5CEE9826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E7968F4"/>
    <w:multiLevelType w:val="hybridMultilevel"/>
    <w:tmpl w:val="75BE6F68"/>
    <w:lvl w:ilvl="0" w:tplc="829AD100">
      <w:start w:val="1"/>
      <w:numFmt w:val="decimalFullWidth"/>
      <w:lvlText w:val="（%1）"/>
      <w:lvlJc w:val="left"/>
      <w:pPr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2" w15:restartNumberingAfterBreak="0">
    <w:nsid w:val="3B6F41AF"/>
    <w:multiLevelType w:val="hybridMultilevel"/>
    <w:tmpl w:val="126E4650"/>
    <w:lvl w:ilvl="0" w:tplc="00620F60">
      <w:start w:val="1"/>
      <w:numFmt w:val="decimalEnclosedCircle"/>
      <w:lvlText w:val="%1"/>
      <w:lvlJc w:val="left"/>
      <w:pPr>
        <w:ind w:left="60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3" w15:restartNumberingAfterBreak="0">
    <w:nsid w:val="46B977E2"/>
    <w:multiLevelType w:val="hybridMultilevel"/>
    <w:tmpl w:val="5A14242E"/>
    <w:lvl w:ilvl="0" w:tplc="C1A09E52">
      <w:start w:val="1"/>
      <w:numFmt w:val="decimalEnclosedCircle"/>
      <w:lvlText w:val="%1"/>
      <w:lvlJc w:val="left"/>
      <w:pPr>
        <w:ind w:left="60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4" w15:restartNumberingAfterBreak="0">
    <w:nsid w:val="5F2B4D71"/>
    <w:multiLevelType w:val="hybridMultilevel"/>
    <w:tmpl w:val="4CB2B75C"/>
    <w:lvl w:ilvl="0" w:tplc="C1D8F8E6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51"/>
  <w:drawingGridHorizontalSpacing w:val="121"/>
  <w:drawingGridVerticalSpacing w:val="485"/>
  <w:displayHorizontalDrawingGridEvery w:val="2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2B4"/>
    <w:rsid w:val="00012B33"/>
    <w:rsid w:val="000262B4"/>
    <w:rsid w:val="00034F94"/>
    <w:rsid w:val="000528C8"/>
    <w:rsid w:val="00053DD0"/>
    <w:rsid w:val="00093189"/>
    <w:rsid w:val="000B0243"/>
    <w:rsid w:val="000E2FB6"/>
    <w:rsid w:val="00120003"/>
    <w:rsid w:val="00123037"/>
    <w:rsid w:val="0012715C"/>
    <w:rsid w:val="00130882"/>
    <w:rsid w:val="00137EEA"/>
    <w:rsid w:val="00141B2C"/>
    <w:rsid w:val="00143D38"/>
    <w:rsid w:val="00144CB7"/>
    <w:rsid w:val="001512AF"/>
    <w:rsid w:val="00156E4B"/>
    <w:rsid w:val="001741CE"/>
    <w:rsid w:val="00177282"/>
    <w:rsid w:val="00190659"/>
    <w:rsid w:val="001D5CF5"/>
    <w:rsid w:val="001D7EA4"/>
    <w:rsid w:val="001E2F2F"/>
    <w:rsid w:val="001F570E"/>
    <w:rsid w:val="002317B7"/>
    <w:rsid w:val="00242AA9"/>
    <w:rsid w:val="00256E59"/>
    <w:rsid w:val="00290A30"/>
    <w:rsid w:val="00295873"/>
    <w:rsid w:val="003443BF"/>
    <w:rsid w:val="00350B59"/>
    <w:rsid w:val="00365336"/>
    <w:rsid w:val="00383DF4"/>
    <w:rsid w:val="003A2FD1"/>
    <w:rsid w:val="003A5EF5"/>
    <w:rsid w:val="003B394A"/>
    <w:rsid w:val="003C7255"/>
    <w:rsid w:val="00420172"/>
    <w:rsid w:val="00426A89"/>
    <w:rsid w:val="00466305"/>
    <w:rsid w:val="00475BC2"/>
    <w:rsid w:val="00497479"/>
    <w:rsid w:val="004A6903"/>
    <w:rsid w:val="004B694F"/>
    <w:rsid w:val="004B728A"/>
    <w:rsid w:val="004C7664"/>
    <w:rsid w:val="004E020C"/>
    <w:rsid w:val="00501D35"/>
    <w:rsid w:val="00562FBA"/>
    <w:rsid w:val="00575F10"/>
    <w:rsid w:val="005B2B7B"/>
    <w:rsid w:val="005B3AA2"/>
    <w:rsid w:val="005C07CD"/>
    <w:rsid w:val="005C1AF4"/>
    <w:rsid w:val="005D6691"/>
    <w:rsid w:val="00614685"/>
    <w:rsid w:val="006850B7"/>
    <w:rsid w:val="00685CA8"/>
    <w:rsid w:val="00686419"/>
    <w:rsid w:val="006F2E3F"/>
    <w:rsid w:val="00707EA5"/>
    <w:rsid w:val="0071320F"/>
    <w:rsid w:val="00727A77"/>
    <w:rsid w:val="007608B7"/>
    <w:rsid w:val="0076350A"/>
    <w:rsid w:val="00776879"/>
    <w:rsid w:val="007A017D"/>
    <w:rsid w:val="007C010F"/>
    <w:rsid w:val="007C05A9"/>
    <w:rsid w:val="007F5D79"/>
    <w:rsid w:val="007F6658"/>
    <w:rsid w:val="00806B99"/>
    <w:rsid w:val="00813D90"/>
    <w:rsid w:val="0085082B"/>
    <w:rsid w:val="00861169"/>
    <w:rsid w:val="00862554"/>
    <w:rsid w:val="008814CF"/>
    <w:rsid w:val="008B6038"/>
    <w:rsid w:val="008C34C6"/>
    <w:rsid w:val="008C6BFE"/>
    <w:rsid w:val="008D71F7"/>
    <w:rsid w:val="0091132E"/>
    <w:rsid w:val="009536AB"/>
    <w:rsid w:val="00955E0E"/>
    <w:rsid w:val="009B72C4"/>
    <w:rsid w:val="009E5403"/>
    <w:rsid w:val="009E7B2F"/>
    <w:rsid w:val="009F7A83"/>
    <w:rsid w:val="00A24D7D"/>
    <w:rsid w:val="00A37536"/>
    <w:rsid w:val="00A507E4"/>
    <w:rsid w:val="00A722AD"/>
    <w:rsid w:val="00AA73F5"/>
    <w:rsid w:val="00AE7EC1"/>
    <w:rsid w:val="00B051BE"/>
    <w:rsid w:val="00B1685F"/>
    <w:rsid w:val="00B21431"/>
    <w:rsid w:val="00B22160"/>
    <w:rsid w:val="00B32F3F"/>
    <w:rsid w:val="00B37DB7"/>
    <w:rsid w:val="00B611FA"/>
    <w:rsid w:val="00BB0A6F"/>
    <w:rsid w:val="00BF37C4"/>
    <w:rsid w:val="00C06914"/>
    <w:rsid w:val="00C329CE"/>
    <w:rsid w:val="00C33DDA"/>
    <w:rsid w:val="00CB7D7E"/>
    <w:rsid w:val="00CC40F1"/>
    <w:rsid w:val="00CD43FD"/>
    <w:rsid w:val="00D11197"/>
    <w:rsid w:val="00D34349"/>
    <w:rsid w:val="00D55ECA"/>
    <w:rsid w:val="00D80567"/>
    <w:rsid w:val="00D80A94"/>
    <w:rsid w:val="00D97BFC"/>
    <w:rsid w:val="00DC1F5B"/>
    <w:rsid w:val="00DC245C"/>
    <w:rsid w:val="00DC6816"/>
    <w:rsid w:val="00DD221C"/>
    <w:rsid w:val="00DF294C"/>
    <w:rsid w:val="00E26812"/>
    <w:rsid w:val="00E90623"/>
    <w:rsid w:val="00F1376F"/>
    <w:rsid w:val="00F27F39"/>
    <w:rsid w:val="00F47664"/>
    <w:rsid w:val="00F62827"/>
    <w:rsid w:val="00F73FC5"/>
    <w:rsid w:val="00F74115"/>
    <w:rsid w:val="00F864FE"/>
    <w:rsid w:val="00FA6BCD"/>
    <w:rsid w:val="00FB3591"/>
    <w:rsid w:val="00FC6D58"/>
    <w:rsid w:val="00FE7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8612801-5388-4650-81DC-9AEB68F7A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7E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07EA5"/>
    <w:rPr>
      <w:rFonts w:cs="Times New Roman"/>
      <w:kern w:val="2"/>
      <w:sz w:val="24"/>
    </w:rPr>
  </w:style>
  <w:style w:type="paragraph" w:styleId="a5">
    <w:name w:val="footer"/>
    <w:basedOn w:val="a"/>
    <w:link w:val="a6"/>
    <w:uiPriority w:val="99"/>
    <w:unhideWhenUsed/>
    <w:rsid w:val="00707E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07EA5"/>
    <w:rPr>
      <w:rFonts w:cs="Times New Roman"/>
      <w:kern w:val="2"/>
      <w:sz w:val="24"/>
    </w:rPr>
  </w:style>
  <w:style w:type="paragraph" w:styleId="a7">
    <w:name w:val="List Paragraph"/>
    <w:basedOn w:val="a"/>
    <w:uiPriority w:val="34"/>
    <w:qFormat/>
    <w:rsid w:val="00A37536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7A017D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7A017D"/>
    <w:rPr>
      <w:rFonts w:ascii="Arial" w:eastAsia="ＭＳ ゴシック" w:hAnsi="Arial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3B784392.dotm</Template>
  <TotalTime>1</TotalTime>
  <Pages>1</Pages>
  <Words>499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2</cp:revision>
  <cp:lastPrinted>2020-11-04T01:29:00Z</cp:lastPrinted>
  <dcterms:created xsi:type="dcterms:W3CDTF">2023-12-28T00:19:00Z</dcterms:created>
  <dcterms:modified xsi:type="dcterms:W3CDTF">2023-12-28T00:19:00Z</dcterms:modified>
</cp:coreProperties>
</file>