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38DEB8" w14:textId="77777777" w:rsidR="007A5618" w:rsidRDefault="007A5618" w:rsidP="00EC5929">
      <w:pPr>
        <w:rPr>
          <w:rFonts w:asciiTheme="majorEastAsia" w:eastAsiaTheme="majorEastAsia" w:hAnsiTheme="majorEastAsia"/>
        </w:rPr>
      </w:pPr>
    </w:p>
    <w:p w14:paraId="05B06107" w14:textId="19C002D1" w:rsidR="0090119D" w:rsidRPr="00335F4E" w:rsidRDefault="009B7F24" w:rsidP="00EC5929">
      <w:pPr>
        <w:rPr>
          <w:rFonts w:hAnsi="ＭＳ 明朝"/>
        </w:rPr>
      </w:pPr>
      <w:r w:rsidRPr="00422BF0">
        <w:rPr>
          <w:rFonts w:asciiTheme="majorEastAsia" w:eastAsiaTheme="majorEastAsia" w:hAnsiTheme="majorEastAsia" w:hint="eastAsia"/>
        </w:rPr>
        <w:t>様式第１の２</w:t>
      </w:r>
      <w:r w:rsidRPr="00C97A88">
        <w:rPr>
          <w:rFonts w:asciiTheme="minorEastAsia" w:eastAsiaTheme="minorEastAsia" w:hAnsiTheme="minorEastAsia" w:hint="eastAsia"/>
        </w:rPr>
        <w:t>（第１条の６</w:t>
      </w:r>
      <w:r>
        <w:rPr>
          <w:rFonts w:hAnsi="ＭＳ 明朝" w:hint="eastAsia"/>
        </w:rPr>
        <w:t>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335F4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335F4E" w:rsidRDefault="004077DE" w:rsidP="004077DE">
            <w:pPr>
              <w:autoSpaceDE w:val="0"/>
              <w:autoSpaceDN w:val="0"/>
              <w:ind w:left="113" w:right="113"/>
              <w:jc w:val="right"/>
            </w:pPr>
            <w:r w:rsidRPr="00335F4E">
              <w:rPr>
                <w:rFonts w:hint="eastAsia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335F4E" w:rsidRDefault="004077DE" w:rsidP="004077DE">
            <w:pPr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仮貯蔵</w:t>
            </w:r>
          </w:p>
          <w:p w14:paraId="4AF8D559" w14:textId="77777777" w:rsidR="004077DE" w:rsidRPr="00335F4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仮取扱</w:t>
            </w:r>
            <w:r w:rsidR="003B2A66">
              <w:rPr>
                <w:rFonts w:hint="eastAsia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75F8594E" w:rsidR="004077DE" w:rsidRPr="00335F4E" w:rsidRDefault="004077DE" w:rsidP="004077DE">
            <w:pPr>
              <w:autoSpaceDE w:val="0"/>
              <w:autoSpaceDN w:val="0"/>
              <w:ind w:left="113" w:right="113"/>
            </w:pPr>
            <w:r w:rsidRPr="00335F4E">
              <w:rPr>
                <w:rFonts w:hint="eastAsia"/>
              </w:rPr>
              <w:t>承認申請書</w:t>
            </w:r>
          </w:p>
        </w:tc>
      </w:tr>
      <w:tr w:rsidR="0090119D" w:rsidRPr="00335F4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3B2A66">
            <w:pPr>
              <w:wordWrap w:val="0"/>
              <w:adjustRightInd w:val="0"/>
              <w:snapToGrid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年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 xml:space="preserve">　　月　　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日</w:t>
            </w:r>
            <w:r w:rsidR="00004956">
              <w:rPr>
                <w:rFonts w:hAnsi="ＭＳ 明朝" w:hint="eastAsia"/>
              </w:rPr>
              <w:t xml:space="preserve">　</w:t>
            </w:r>
          </w:p>
          <w:p w14:paraId="38C70CF6" w14:textId="645236BF" w:rsidR="0090119D" w:rsidRDefault="000D11A3" w:rsidP="000D11A3">
            <w:pPr>
              <w:adjustRightInd w:val="0"/>
              <w:snapToGrid w:val="0"/>
              <w:rPr>
                <w:rFonts w:hAnsi="ＭＳ 明朝"/>
              </w:rPr>
            </w:pPr>
            <w:r>
              <w:rPr>
                <w:rFonts w:hAnsi="ＭＳ 明朝" w:hint="eastAsia"/>
              </w:rPr>
              <w:t>（あて先）京田辺市消防長</w:t>
            </w:r>
          </w:p>
          <w:p w14:paraId="32268188" w14:textId="77777777" w:rsidR="000D11A3" w:rsidRPr="00335F4E" w:rsidRDefault="000D11A3" w:rsidP="000D11A3">
            <w:pPr>
              <w:adjustRightInd w:val="0"/>
              <w:snapToGrid w:val="0"/>
              <w:rPr>
                <w:rFonts w:hAnsi="ＭＳ 明朝" w:hint="eastAsia"/>
              </w:rPr>
            </w:pPr>
            <w:bookmarkStart w:id="0" w:name="_GoBack"/>
            <w:bookmarkEnd w:id="0"/>
          </w:p>
          <w:p w14:paraId="47491933" w14:textId="77777777" w:rsidR="0090119D" w:rsidRPr="00335F4E" w:rsidRDefault="0090119D" w:rsidP="000D1935">
            <w:pPr>
              <w:adjustRightInd w:val="0"/>
              <w:snapToGrid w:val="0"/>
              <w:ind w:firstLineChars="1900" w:firstLine="3990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申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請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者</w:t>
            </w:r>
          </w:p>
          <w:p w14:paraId="5A589F94" w14:textId="77777777" w:rsidR="0090119D" w:rsidRPr="00335F4E" w:rsidRDefault="0090119D" w:rsidP="00DD7D34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住　所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（電話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　）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  <w:p w14:paraId="14EED9BE" w14:textId="7DE51C71" w:rsidR="0090119D" w:rsidRPr="00335F4E" w:rsidRDefault="0090119D" w:rsidP="00D42780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氏　名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0D1935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</w:t>
            </w:r>
            <w:r w:rsidRPr="00335F4E">
              <w:rPr>
                <w:rFonts w:hAnsi="ＭＳ 明朝" w:hint="eastAsia"/>
                <w:u w:val="single"/>
              </w:rPr>
              <w:t xml:space="preserve">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</w:t>
            </w:r>
            <w:r w:rsidR="00D42780">
              <w:rPr>
                <w:rFonts w:hAnsi="ＭＳ 明朝" w:hint="eastAsia"/>
                <w:u w:val="single"/>
              </w:rPr>
              <w:t xml:space="preserve">　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</w:tc>
      </w:tr>
      <w:tr w:rsidR="009A7389" w:rsidRPr="000520E9" w14:paraId="20A9609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21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Default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危険物</w:t>
            </w:r>
            <w:r w:rsidR="009A7389" w:rsidRPr="00335F4E">
              <w:rPr>
                <w:rFonts w:hAnsi="ＭＳ 明朝" w:hint="eastAsia"/>
              </w:rPr>
              <w:t>の</w:t>
            </w:r>
          </w:p>
          <w:p w14:paraId="53E33705" w14:textId="0E1693C6" w:rsidR="004364DE" w:rsidRDefault="004364D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</w:t>
            </w:r>
            <w:r w:rsidR="009654C0">
              <w:rPr>
                <w:rFonts w:hAnsi="ＭＳ 明朝" w:hint="eastAsia"/>
              </w:rPr>
              <w:t>、</w:t>
            </w:r>
            <w:r>
              <w:rPr>
                <w:rFonts w:hAnsi="ＭＳ 明朝" w:hint="eastAsia"/>
              </w:rPr>
              <w:t>管理者</w:t>
            </w:r>
          </w:p>
          <w:p w14:paraId="29189197" w14:textId="5FC8CF70" w:rsidR="004364DE" w:rsidRPr="00335F4E" w:rsidRDefault="00504C08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</w:t>
            </w:r>
            <w:r w:rsidR="004364DE">
              <w:rPr>
                <w:rFonts w:hAnsi="ＭＳ 明朝" w:hint="eastAsia"/>
              </w:rPr>
              <w:t>占有者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Default="00F74B09" w:rsidP="00F74B09">
            <w:pPr>
              <w:rPr>
                <w:rFonts w:hAnsi="ＭＳ 明朝"/>
              </w:rPr>
            </w:pPr>
          </w:p>
          <w:p w14:paraId="4C42259A" w14:textId="7774DBFD" w:rsidR="009A7389" w:rsidRPr="00335F4E" w:rsidRDefault="009A7389" w:rsidP="00504C08">
            <w:pPr>
              <w:wordWrap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電話</w:t>
            </w:r>
            <w:r w:rsidR="000520E9">
              <w:rPr>
                <w:rFonts w:hAnsi="ＭＳ 明朝" w:hint="eastAsia"/>
              </w:rPr>
              <w:t xml:space="preserve">　　　（　　　）</w:t>
            </w:r>
            <w:r w:rsidR="00504C08">
              <w:rPr>
                <w:rFonts w:hAnsi="ＭＳ 明朝" w:hint="eastAsia"/>
              </w:rPr>
              <w:t xml:space="preserve">　　　　</w:t>
            </w:r>
          </w:p>
        </w:tc>
      </w:tr>
      <w:tr w:rsidR="009A7389" w:rsidRPr="00335F4E" w14:paraId="2471C0A8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89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BA265" w14:textId="62127C40" w:rsidR="009A7389" w:rsidRPr="00335F4E" w:rsidRDefault="009A7389">
            <w:pPr>
              <w:rPr>
                <w:rFonts w:hAnsi="ＭＳ 明朝"/>
              </w:rPr>
            </w:pPr>
          </w:p>
        </w:tc>
      </w:tr>
      <w:tr w:rsidR="00591BF2" w:rsidRPr="00335F4E" w14:paraId="0A45AF4E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79"/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335F4E" w:rsidRDefault="00591BF2" w:rsidP="002D4F2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</w:t>
            </w:r>
            <w:r>
              <w:rPr>
                <w:rFonts w:hAnsi="ＭＳ 明朝"/>
              </w:rPr>
              <w:t>・</w:t>
            </w:r>
            <w:r>
              <w:rPr>
                <w:rFonts w:hAnsi="ＭＳ 明朝" w:hint="eastAsia"/>
              </w:rPr>
              <w:t>仮取扱い</w:t>
            </w:r>
            <w:r>
              <w:rPr>
                <w:rFonts w:hAnsi="ＭＳ 明朝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  <w:p w14:paraId="15C59F85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・</w:t>
            </w:r>
          </w:p>
          <w:p w14:paraId="3AF8A258" w14:textId="686D1356" w:rsidR="00591BF2" w:rsidRPr="00335F4E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Default="00591BF2">
            <w:pPr>
              <w:rPr>
                <w:rFonts w:hAnsi="ＭＳ 明朝"/>
              </w:rPr>
            </w:pPr>
          </w:p>
          <w:p w14:paraId="6F78D9BA" w14:textId="1C5974BE" w:rsidR="00F74B09" w:rsidRPr="005419E6" w:rsidRDefault="00F74B09">
            <w:pPr>
              <w:rPr>
                <w:rFonts w:hAnsi="ＭＳ 明朝"/>
              </w:rPr>
            </w:pPr>
          </w:p>
        </w:tc>
      </w:tr>
      <w:tr w:rsidR="00B002D9" w:rsidRPr="00335F4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335F4E" w:rsidRDefault="009654C0" w:rsidP="009654C0">
            <w:pPr>
              <w:ind w:rightChars="25" w:right="53"/>
              <w:rPr>
                <w:rFonts w:hAnsi="ＭＳ 明朝"/>
              </w:rPr>
            </w:pPr>
            <w:r w:rsidRPr="000D11A3">
              <w:rPr>
                <w:rFonts w:hAnsi="ＭＳ 明朝" w:hint="eastAsia"/>
                <w:w w:val="96"/>
                <w:fitText w:val="2835" w:id="1913383681"/>
              </w:rPr>
              <w:t>危険物の類、品名及び</w:t>
            </w:r>
            <w:r w:rsidR="00F74B09" w:rsidRPr="000D11A3">
              <w:rPr>
                <w:rFonts w:hAnsi="ＭＳ 明朝" w:hint="eastAsia"/>
                <w:w w:val="96"/>
                <w:fitText w:val="2835" w:id="1913383681"/>
              </w:rPr>
              <w:t>最大</w:t>
            </w:r>
            <w:r w:rsidR="00B002D9" w:rsidRPr="000D11A3">
              <w:rPr>
                <w:rFonts w:hAnsi="ＭＳ 明朝" w:hint="eastAsia"/>
                <w:w w:val="96"/>
                <w:fitText w:val="2835" w:id="1913383681"/>
              </w:rPr>
              <w:t>数</w:t>
            </w:r>
            <w:r w:rsidR="00B002D9" w:rsidRPr="000D11A3">
              <w:rPr>
                <w:rFonts w:hAnsi="ＭＳ 明朝" w:hint="eastAsia"/>
                <w:spacing w:val="72"/>
                <w:w w:val="96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Default="00B002D9" w:rsidP="009A7389">
            <w:pPr>
              <w:rPr>
                <w:rFonts w:hAnsi="ＭＳ 明朝"/>
              </w:rPr>
            </w:pPr>
          </w:p>
          <w:p w14:paraId="0442C221" w14:textId="77777777" w:rsidR="003C6C93" w:rsidRPr="003C6C93" w:rsidRDefault="003C6C93" w:rsidP="009A7389">
            <w:pPr>
              <w:rPr>
                <w:rFonts w:hAnsi="ＭＳ 明朝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335F4E" w:rsidRDefault="00B002D9" w:rsidP="00C3595C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指定数量の倍</w:t>
            </w:r>
            <w:r>
              <w:rPr>
                <w:rFonts w:hAnsi="ＭＳ 明朝" w:hint="eastAsia"/>
              </w:rPr>
              <w:t>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335F4E" w:rsidRDefault="00B002D9" w:rsidP="00DD7D34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倍</w:t>
            </w:r>
          </w:p>
        </w:tc>
      </w:tr>
      <w:tr w:rsidR="00243C16" w:rsidRPr="00335F4E" w14:paraId="0E17C6E3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017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335F4E" w:rsidRDefault="00901935" w:rsidP="00BB3B7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貯蔵</w:t>
            </w:r>
            <w:r w:rsidR="00BB3B79">
              <w:rPr>
                <w:rFonts w:hAnsi="ＭＳ 明朝" w:hint="eastAsia"/>
              </w:rPr>
              <w:t>・</w:t>
            </w: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取扱い</w:t>
            </w:r>
            <w:r>
              <w:rPr>
                <w:rFonts w:hAnsi="ＭＳ 明朝" w:hint="eastAsia"/>
              </w:rPr>
              <w:t>の</w:t>
            </w:r>
            <w:r w:rsidR="00243C16" w:rsidRPr="00335F4E">
              <w:rPr>
                <w:rFonts w:hAnsi="ＭＳ 明朝" w:hint="eastAsia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Default="00243C16" w:rsidP="009A7389">
            <w:pPr>
              <w:rPr>
                <w:rFonts w:hAnsi="ＭＳ 明朝"/>
              </w:rPr>
            </w:pPr>
          </w:p>
          <w:p w14:paraId="233447C1" w14:textId="77777777" w:rsidR="00F74B09" w:rsidRDefault="00F74B09" w:rsidP="009A7389">
            <w:pPr>
              <w:rPr>
                <w:rFonts w:hAnsi="ＭＳ 明朝"/>
              </w:rPr>
            </w:pPr>
          </w:p>
          <w:p w14:paraId="1B545A45" w14:textId="77777777" w:rsidR="00F74B09" w:rsidRPr="00F74B09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335F4E" w:rsidRDefault="00F74B09" w:rsidP="00D523AA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Pr="00335F4E">
              <w:rPr>
                <w:rFonts w:hAnsi="ＭＳ 明朝" w:hint="eastAsia"/>
              </w:rPr>
              <w:t>仮取扱</w:t>
            </w:r>
            <w:r>
              <w:rPr>
                <w:rFonts w:hAnsi="ＭＳ 明朝" w:hint="eastAsia"/>
              </w:rPr>
              <w:t>いの</w:t>
            </w:r>
            <w:r w:rsidRPr="00335F4E">
              <w:rPr>
                <w:rFonts w:hAnsi="ＭＳ 明朝" w:hint="eastAsia"/>
              </w:rPr>
              <w:t>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483735AA" w:rsidR="00F74B09" w:rsidRPr="00211DFB" w:rsidRDefault="00F74B09" w:rsidP="00F10EE1">
            <w:pPr>
              <w:jc w:val="lef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年　　月　　日から　　　　年　　月　　日まで　　日間</w:t>
            </w:r>
          </w:p>
        </w:tc>
      </w:tr>
      <w:tr w:rsidR="00F74B09" w:rsidRPr="00335F4E" w14:paraId="715D2627" w14:textId="77777777" w:rsidTr="000D11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905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9FA2B4" w14:textId="52BDC031" w:rsidR="00F74B09" w:rsidRPr="00ED466E" w:rsidRDefault="00F74B09" w:rsidP="00CC62D0">
            <w:pPr>
              <w:ind w:rightChars="25" w:right="53"/>
              <w:jc w:val="distribute"/>
              <w:rPr>
                <w:rFonts w:hAnsi="ＭＳ 明朝"/>
                <w:color w:val="000000" w:themeColor="text1"/>
              </w:rPr>
            </w:pPr>
            <w:r w:rsidRPr="00335F4E">
              <w:rPr>
                <w:rFonts w:hAnsi="ＭＳ 明朝" w:hint="eastAsia"/>
              </w:rPr>
              <w:t>管理の状況</w:t>
            </w:r>
          </w:p>
          <w:p w14:paraId="5404C132" w14:textId="75E4A057" w:rsidR="00757328" w:rsidRPr="000D163C" w:rsidRDefault="00CC1978" w:rsidP="00CC62D0">
            <w:pPr>
              <w:ind w:rightChars="25" w:right="53"/>
              <w:jc w:val="distribute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(</w:t>
            </w:r>
            <w:r w:rsidR="00757328" w:rsidRPr="00C97A88">
              <w:rPr>
                <w:rFonts w:hAnsi="ＭＳ 明朝" w:hint="eastAsia"/>
                <w:color w:val="000000" w:themeColor="text1"/>
              </w:rPr>
              <w:t>消火設備の設置状況</w:t>
            </w:r>
            <w:r w:rsidRPr="00C97A88">
              <w:rPr>
                <w:rFonts w:hAnsi="ＭＳ 明朝" w:hint="eastAsia"/>
                <w:color w:val="000000" w:themeColor="text1"/>
              </w:rPr>
              <w:t>を含む)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Default="00F74B09" w:rsidP="009A7389">
            <w:pPr>
              <w:rPr>
                <w:rFonts w:hAnsi="ＭＳ 明朝"/>
              </w:rPr>
            </w:pPr>
          </w:p>
          <w:p w14:paraId="1C8C7C43" w14:textId="77777777" w:rsidR="00F74B09" w:rsidRDefault="00F74B09" w:rsidP="009A7389">
            <w:pPr>
              <w:rPr>
                <w:rFonts w:hAnsi="ＭＳ 明朝"/>
              </w:rPr>
            </w:pPr>
          </w:p>
          <w:p w14:paraId="55747FF1" w14:textId="77777777" w:rsidR="00F74B09" w:rsidRPr="00757328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Default="00F74B09" w:rsidP="00F74B09">
            <w:pPr>
              <w:rPr>
                <w:rFonts w:hAnsi="ＭＳ 明朝"/>
              </w:rPr>
            </w:pPr>
          </w:p>
          <w:p w14:paraId="7ED932C4" w14:textId="0EB9F862" w:rsidR="00F74B09" w:rsidRPr="0026467A" w:rsidRDefault="00F74B09" w:rsidP="00504C08">
            <w:pPr>
              <w:wordWrap w:val="0"/>
              <w:jc w:val="right"/>
              <w:rPr>
                <w:rFonts w:hAnsi="ＭＳ 明朝"/>
                <w:highlight w:val="yellow"/>
              </w:rPr>
            </w:pPr>
            <w:r>
              <w:rPr>
                <w:rFonts w:hAnsi="ＭＳ 明朝" w:hint="eastAsia"/>
              </w:rPr>
              <w:t xml:space="preserve">緊急連絡先　　　（　　　）　　　</w:t>
            </w:r>
            <w:r w:rsidR="00504C08">
              <w:rPr>
                <w:rFonts w:hAnsi="ＭＳ 明朝" w:hint="eastAsia"/>
              </w:rPr>
              <w:t xml:space="preserve">　</w:t>
            </w:r>
          </w:p>
        </w:tc>
      </w:tr>
      <w:tr w:rsidR="00F74B09" w:rsidRPr="00335F4E" w14:paraId="55836697" w14:textId="77777777" w:rsidTr="000D11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02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D9B96" w14:textId="77777777" w:rsidR="00F74B09" w:rsidRDefault="00F74B09" w:rsidP="00F74B09">
            <w:pPr>
              <w:jc w:val="left"/>
              <w:rPr>
                <w:rFonts w:hAnsi="ＭＳ 明朝"/>
              </w:rPr>
            </w:pPr>
          </w:p>
          <w:p w14:paraId="4B69E7E1" w14:textId="77777777" w:rsidR="00757328" w:rsidRDefault="00757328" w:rsidP="00F74B09">
            <w:pPr>
              <w:jc w:val="left"/>
              <w:rPr>
                <w:rFonts w:hAnsi="ＭＳ 明朝"/>
              </w:rPr>
            </w:pPr>
          </w:p>
          <w:p w14:paraId="77F03738" w14:textId="009BA3AA" w:rsidR="00757328" w:rsidRPr="00ED466E" w:rsidRDefault="00757328" w:rsidP="00F74B09">
            <w:pPr>
              <w:jc w:val="left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【危険物取扱者免状：有（種類：　　　　　　　　　）・無】</w:t>
            </w:r>
          </w:p>
        </w:tc>
      </w:tr>
      <w:tr w:rsidR="00A85238" w:rsidRPr="00335F4E" w14:paraId="1913564A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3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335F4E" w:rsidRDefault="00BB3B7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="00A85238" w:rsidRPr="00335F4E">
              <w:rPr>
                <w:rFonts w:hAnsi="ＭＳ 明朝" w:hint="eastAsia"/>
              </w:rPr>
              <w:t>仮取扱</w:t>
            </w:r>
            <w:r w:rsidR="003B2A66">
              <w:rPr>
                <w:rFonts w:hAnsi="ＭＳ 明朝" w:hint="eastAsia"/>
              </w:rPr>
              <w:t>い</w:t>
            </w:r>
            <w:r w:rsidR="00A85238" w:rsidRPr="00335F4E">
              <w:rPr>
                <w:rFonts w:hAnsi="ＭＳ 明朝" w:hint="eastAsia"/>
              </w:rPr>
              <w:t>の理由</w:t>
            </w:r>
            <w:r w:rsidR="00A85238">
              <w:rPr>
                <w:rFonts w:hAnsi="ＭＳ 明朝" w:hint="eastAsia"/>
              </w:rPr>
              <w:t>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Default="00A85238" w:rsidP="00F10EE1">
            <w:pPr>
              <w:rPr>
                <w:rFonts w:hAnsi="ＭＳ 明朝"/>
              </w:rPr>
            </w:pPr>
          </w:p>
          <w:p w14:paraId="7AD6AF63" w14:textId="77777777" w:rsidR="00F74B09" w:rsidRPr="00F74B09" w:rsidRDefault="00F74B09" w:rsidP="00F10EE1">
            <w:pPr>
              <w:rPr>
                <w:rFonts w:hAnsi="ＭＳ 明朝"/>
              </w:rPr>
            </w:pPr>
          </w:p>
        </w:tc>
      </w:tr>
      <w:tr w:rsidR="009A7389" w:rsidRPr="00335F4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335F4E" w:rsidRDefault="009A738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335F4E" w:rsidRDefault="009A7389" w:rsidP="009A7389">
            <w:pPr>
              <w:rPr>
                <w:rFonts w:hAnsi="ＭＳ 明朝"/>
              </w:rPr>
            </w:pPr>
          </w:p>
        </w:tc>
      </w:tr>
      <w:tr w:rsidR="003B2A66" w:rsidRPr="00335F4E" w14:paraId="76229A9D" w14:textId="77777777" w:rsidTr="000D11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233"/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335F4E" w:rsidRDefault="003B2A66" w:rsidP="00DD7D34">
            <w:pPr>
              <w:jc w:val="center"/>
            </w:pPr>
            <w:r>
              <w:rPr>
                <w:rFonts w:hAnsi="ＭＳ 明朝" w:hint="eastAsia"/>
              </w:rPr>
              <w:t xml:space="preserve">※　経　</w:t>
            </w:r>
            <w:r w:rsidRPr="00335F4E">
              <w:rPr>
                <w:rFonts w:hAnsi="ＭＳ 明朝" w:hint="eastAsia"/>
              </w:rPr>
              <w:t>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手　数　料　欄</w:t>
            </w:r>
          </w:p>
        </w:tc>
      </w:tr>
      <w:tr w:rsidR="003B2A66" w:rsidRPr="00335F4E" w14:paraId="48DD5492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39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Pr="00335F4E" w:rsidRDefault="003B2A66" w:rsidP="007523B7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承認年月日</w:t>
            </w:r>
          </w:p>
          <w:p w14:paraId="43275791" w14:textId="77777777" w:rsidR="003B2A66" w:rsidRPr="00335F4E" w:rsidRDefault="003B2A66" w:rsidP="007523B7">
            <w:r w:rsidRPr="000D11A3">
              <w:rPr>
                <w:rFonts w:hAnsi="ＭＳ 明朝" w:hint="eastAsia"/>
                <w:spacing w:val="12"/>
                <w:fitText w:val="1050" w:id="1759151616"/>
              </w:rPr>
              <w:t>承認番号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</w:tr>
    </w:tbl>
    <w:p w14:paraId="6E023F2D" w14:textId="6C6CEE11" w:rsidR="0090119D" w:rsidRPr="00335F4E" w:rsidRDefault="001F76D2">
      <w:pPr>
        <w:jc w:val="left"/>
        <w:rPr>
          <w:rFonts w:hAnsi="ＭＳ 明朝"/>
        </w:rPr>
      </w:pPr>
      <w:r>
        <w:rPr>
          <w:rFonts w:hAnsi="ＭＳ 明朝" w:hint="eastAsia"/>
        </w:rPr>
        <w:t>備考　１　この用紙の大きさは、日本産業規格</w:t>
      </w:r>
      <w:r w:rsidR="0090119D" w:rsidRPr="00335F4E">
        <w:rPr>
          <w:rFonts w:hAnsi="ＭＳ 明朝" w:hint="eastAsia"/>
        </w:rPr>
        <w:t>Ａ４とすること。</w:t>
      </w:r>
    </w:p>
    <w:p w14:paraId="673E8EE4" w14:textId="77777777" w:rsidR="00320519" w:rsidRDefault="0090119D" w:rsidP="00320519">
      <w:pPr>
        <w:ind w:left="840" w:hangingChars="400" w:hanging="840"/>
        <w:jc w:val="left"/>
        <w:rPr>
          <w:rFonts w:hAnsi="ＭＳ 明朝"/>
        </w:rPr>
      </w:pPr>
      <w:r w:rsidRPr="00335F4E">
        <w:rPr>
          <w:rFonts w:hAnsi="ＭＳ 明朝" w:hint="eastAsia"/>
        </w:rPr>
        <w:t xml:space="preserve">　　　</w:t>
      </w:r>
      <w:r w:rsidR="00320519">
        <w:rPr>
          <w:rFonts w:hAnsi="ＭＳ 明朝" w:hint="eastAsia"/>
        </w:rPr>
        <w:t>２　法人にあっては、その名称、代表者氏名及び主たる事務所の所在地を記入すること。</w:t>
      </w:r>
    </w:p>
    <w:p w14:paraId="65FCB03F" w14:textId="77777777" w:rsidR="0090119D" w:rsidRPr="00335F4E" w:rsidRDefault="00320519" w:rsidP="00320519">
      <w:pPr>
        <w:ind w:leftChars="300" w:left="840" w:hangingChars="100" w:hanging="210"/>
        <w:jc w:val="left"/>
        <w:rPr>
          <w:rFonts w:hAnsi="ＭＳ 明朝"/>
        </w:rPr>
      </w:pPr>
      <w:r>
        <w:rPr>
          <w:rFonts w:hAnsi="ＭＳ 明朝" w:hint="eastAsia"/>
        </w:rPr>
        <w:t>３</w:t>
      </w:r>
      <w:r w:rsidR="00FB4F41">
        <w:rPr>
          <w:rFonts w:hAnsi="ＭＳ 明朝" w:hint="eastAsia"/>
        </w:rPr>
        <w:t xml:space="preserve">　案内</w:t>
      </w:r>
      <w:r w:rsidR="00D760E1">
        <w:rPr>
          <w:rFonts w:hAnsi="ＭＳ 明朝" w:hint="eastAsia"/>
        </w:rPr>
        <w:t>図、配置図、平面図</w:t>
      </w:r>
      <w:r w:rsidR="00FB4F41">
        <w:rPr>
          <w:rFonts w:hAnsi="ＭＳ 明朝" w:hint="eastAsia"/>
        </w:rPr>
        <w:t>、</w:t>
      </w:r>
      <w:r w:rsidR="0090119D" w:rsidRPr="00335F4E">
        <w:rPr>
          <w:rFonts w:hAnsi="ＭＳ 明朝" w:hint="eastAsia"/>
        </w:rPr>
        <w:t>構造図</w:t>
      </w:r>
      <w:r w:rsidR="00FB4F41">
        <w:rPr>
          <w:rFonts w:hAnsi="ＭＳ 明朝" w:hint="eastAsia"/>
        </w:rPr>
        <w:t>その他関係書類</w:t>
      </w:r>
      <w:r w:rsidR="0090119D" w:rsidRPr="00335F4E">
        <w:rPr>
          <w:rFonts w:hAnsi="ＭＳ 明朝" w:hint="eastAsia"/>
        </w:rPr>
        <w:t>を添付すること。</w:t>
      </w:r>
    </w:p>
    <w:p w14:paraId="7934F2C2" w14:textId="09D1B80B" w:rsidR="00DC21BC" w:rsidRPr="00DC21BC" w:rsidRDefault="00320519" w:rsidP="000D11A3">
      <w:pPr>
        <w:ind w:right="-5"/>
        <w:jc w:val="left"/>
        <w:rPr>
          <w:rFonts w:asciiTheme="minorHAnsi" w:hAnsiTheme="minorHAnsi"/>
        </w:rPr>
      </w:pPr>
      <w:r>
        <w:rPr>
          <w:rFonts w:hAnsi="ＭＳ 明朝" w:hint="eastAsia"/>
        </w:rPr>
        <w:t xml:space="preserve">　　　４</w:t>
      </w:r>
      <w:r w:rsidR="0090119D" w:rsidRPr="00335F4E">
        <w:rPr>
          <w:rFonts w:hAnsi="ＭＳ 明朝" w:hint="eastAsia"/>
        </w:rPr>
        <w:t xml:space="preserve">　※印の欄は、記入しないこと。</w:t>
      </w:r>
    </w:p>
    <w:sectPr w:rsidR="00DC21BC" w:rsidRPr="00DC21BC" w:rsidSect="00317E91">
      <w:type w:val="continuous"/>
      <w:pgSz w:w="11906" w:h="16838" w:code="9"/>
      <w:pgMar w:top="1418" w:right="1134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5F3C1B" w14:textId="77777777" w:rsidR="00D047A6" w:rsidRDefault="00D047A6" w:rsidP="00F44688">
      <w:r>
        <w:separator/>
      </w:r>
    </w:p>
  </w:endnote>
  <w:endnote w:type="continuationSeparator" w:id="0">
    <w:p w14:paraId="4706A7C9" w14:textId="77777777" w:rsidR="00D047A6" w:rsidRDefault="00D047A6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286223" w14:textId="77777777" w:rsidR="00D047A6" w:rsidRDefault="00D047A6" w:rsidP="00F44688">
      <w:r>
        <w:separator/>
      </w:r>
    </w:p>
  </w:footnote>
  <w:footnote w:type="continuationSeparator" w:id="0">
    <w:p w14:paraId="716EA727" w14:textId="77777777" w:rsidR="00D047A6" w:rsidRDefault="00D047A6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D11A3"/>
    <w:rsid w:val="000D163C"/>
    <w:rsid w:val="000D1935"/>
    <w:rsid w:val="00145E95"/>
    <w:rsid w:val="001B6C23"/>
    <w:rsid w:val="001F2FC0"/>
    <w:rsid w:val="001F76D2"/>
    <w:rsid w:val="00211DFB"/>
    <w:rsid w:val="00214F58"/>
    <w:rsid w:val="00243C16"/>
    <w:rsid w:val="00243D2E"/>
    <w:rsid w:val="0026467A"/>
    <w:rsid w:val="00276BE3"/>
    <w:rsid w:val="00285A73"/>
    <w:rsid w:val="0029200F"/>
    <w:rsid w:val="002D4F2E"/>
    <w:rsid w:val="00317E91"/>
    <w:rsid w:val="00320519"/>
    <w:rsid w:val="00335F4E"/>
    <w:rsid w:val="003434D6"/>
    <w:rsid w:val="00355404"/>
    <w:rsid w:val="003B2A66"/>
    <w:rsid w:val="003C6C93"/>
    <w:rsid w:val="003E7A46"/>
    <w:rsid w:val="004077DE"/>
    <w:rsid w:val="00422BF0"/>
    <w:rsid w:val="004364DE"/>
    <w:rsid w:val="0047274A"/>
    <w:rsid w:val="004777FE"/>
    <w:rsid w:val="0050420A"/>
    <w:rsid w:val="00504C08"/>
    <w:rsid w:val="005051A1"/>
    <w:rsid w:val="005419E6"/>
    <w:rsid w:val="00552006"/>
    <w:rsid w:val="00591BF2"/>
    <w:rsid w:val="005B1C8F"/>
    <w:rsid w:val="00612717"/>
    <w:rsid w:val="00616B7E"/>
    <w:rsid w:val="00643763"/>
    <w:rsid w:val="00672F0D"/>
    <w:rsid w:val="00682088"/>
    <w:rsid w:val="0068361F"/>
    <w:rsid w:val="006C396B"/>
    <w:rsid w:val="0070643F"/>
    <w:rsid w:val="0073432A"/>
    <w:rsid w:val="00742E20"/>
    <w:rsid w:val="007523B7"/>
    <w:rsid w:val="00757328"/>
    <w:rsid w:val="00772F8B"/>
    <w:rsid w:val="007A5618"/>
    <w:rsid w:val="007B2B3A"/>
    <w:rsid w:val="007D6DF2"/>
    <w:rsid w:val="00827E3E"/>
    <w:rsid w:val="008452DF"/>
    <w:rsid w:val="0090119D"/>
    <w:rsid w:val="00901935"/>
    <w:rsid w:val="00913B50"/>
    <w:rsid w:val="00961AB4"/>
    <w:rsid w:val="009654C0"/>
    <w:rsid w:val="009A7389"/>
    <w:rsid w:val="009B7F24"/>
    <w:rsid w:val="00A1121A"/>
    <w:rsid w:val="00A17E4B"/>
    <w:rsid w:val="00A30063"/>
    <w:rsid w:val="00A85238"/>
    <w:rsid w:val="00A92853"/>
    <w:rsid w:val="00AD1EDA"/>
    <w:rsid w:val="00B002D9"/>
    <w:rsid w:val="00B116DD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6625F"/>
    <w:rsid w:val="00C95239"/>
    <w:rsid w:val="00C97A88"/>
    <w:rsid w:val="00CA499F"/>
    <w:rsid w:val="00CC1978"/>
    <w:rsid w:val="00CC62D0"/>
    <w:rsid w:val="00CE2226"/>
    <w:rsid w:val="00D047A6"/>
    <w:rsid w:val="00D22552"/>
    <w:rsid w:val="00D3416A"/>
    <w:rsid w:val="00D42780"/>
    <w:rsid w:val="00D44730"/>
    <w:rsid w:val="00D523AA"/>
    <w:rsid w:val="00D55767"/>
    <w:rsid w:val="00D55E36"/>
    <w:rsid w:val="00D760E1"/>
    <w:rsid w:val="00D76B7E"/>
    <w:rsid w:val="00DC21BC"/>
    <w:rsid w:val="00DD7D34"/>
    <w:rsid w:val="00DE0D2B"/>
    <w:rsid w:val="00E17EF1"/>
    <w:rsid w:val="00E424E4"/>
    <w:rsid w:val="00E548F9"/>
    <w:rsid w:val="00E57F3D"/>
    <w:rsid w:val="00EC5929"/>
    <w:rsid w:val="00ED466E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53A5E1-3FF3-4872-A2B4-19707363B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A2DFF84B.dotm</Template>
  <TotalTime>1</TotalTime>
  <Pages>1</Pages>
  <Words>371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川瀬　真也</dc:creator>
  <cp:lastModifiedBy>京田辺市役所</cp:lastModifiedBy>
  <cp:revision>2</cp:revision>
  <dcterms:created xsi:type="dcterms:W3CDTF">2022-01-06T05:16:00Z</dcterms:created>
  <dcterms:modified xsi:type="dcterms:W3CDTF">2022-01-06T05:16:00Z</dcterms:modified>
</cp:coreProperties>
</file>