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4D09F" w14:textId="732493C0" w:rsidR="000670D1" w:rsidRDefault="000670D1" w:rsidP="0044431C">
      <w:pPr>
        <w:adjustRightInd/>
        <w:spacing w:line="258" w:lineRule="exact"/>
        <w:jc w:val="right"/>
      </w:pPr>
      <w:bookmarkStart w:id="0" w:name="_GoBack"/>
      <w:bookmarkEnd w:id="0"/>
      <w:r>
        <w:t>別紙様式</w:t>
      </w:r>
    </w:p>
    <w:p w14:paraId="43E44A1D" w14:textId="77777777" w:rsidR="000670D1" w:rsidRDefault="000670D1" w:rsidP="0044431C">
      <w:pPr>
        <w:adjustRightInd/>
        <w:spacing w:line="258" w:lineRule="exact"/>
        <w:jc w:val="right"/>
      </w:pPr>
    </w:p>
    <w:p w14:paraId="27FC192C" w14:textId="77777777" w:rsidR="0044431C" w:rsidRPr="000670D1" w:rsidRDefault="00AD4E1F" w:rsidP="000670D1">
      <w:pPr>
        <w:adjustRightInd/>
        <w:spacing w:line="258" w:lineRule="exact"/>
        <w:jc w:val="right"/>
      </w:pPr>
      <w:r>
        <w:t>記入日</w:t>
      </w:r>
      <w:r>
        <w:t>(</w:t>
      </w:r>
      <w:r>
        <w:t xml:space="preserve">　</w:t>
      </w:r>
      <w:r w:rsidR="000670D1">
        <w:t xml:space="preserve">　　</w:t>
      </w:r>
      <w:r>
        <w:t xml:space="preserve">　</w:t>
      </w:r>
      <w:r w:rsidR="000670D1">
        <w:t xml:space="preserve">年　　　</w:t>
      </w:r>
      <w:r>
        <w:t xml:space="preserve">月　</w:t>
      </w:r>
      <w:r w:rsidR="000670D1">
        <w:t xml:space="preserve">　</w:t>
      </w:r>
      <w:r>
        <w:t xml:space="preserve">　日</w:t>
      </w:r>
      <w:r>
        <w:rPr>
          <w:rFonts w:hint="eastAsia"/>
        </w:rPr>
        <w:t>)</w:t>
      </w:r>
    </w:p>
    <w:p w14:paraId="0D5E7046" w14:textId="77777777" w:rsidR="000670D1" w:rsidRPr="000670D1" w:rsidRDefault="000670D1" w:rsidP="0044431C">
      <w:pPr>
        <w:adjustRightInd/>
        <w:spacing w:line="258" w:lineRule="exact"/>
        <w:jc w:val="right"/>
        <w:rPr>
          <w:rFonts w:ascii="ＭＳ 明朝" w:cs="Times New Roman"/>
          <w:spacing w:val="16"/>
        </w:rPr>
      </w:pPr>
    </w:p>
    <w:p w14:paraId="7B05E53F" w14:textId="77777777" w:rsidR="00AD4E1F" w:rsidRPr="006403AE" w:rsidRDefault="00AD4E1F" w:rsidP="006403AE">
      <w:pPr>
        <w:adjustRightInd/>
        <w:spacing w:line="276" w:lineRule="auto"/>
        <w:jc w:val="center"/>
        <w:rPr>
          <w:b/>
          <w:bCs/>
          <w:spacing w:val="-20"/>
          <w:sz w:val="28"/>
          <w:szCs w:val="22"/>
        </w:rPr>
      </w:pPr>
      <w:r w:rsidRPr="006403AE">
        <w:rPr>
          <w:rFonts w:hint="eastAsia"/>
          <w:b/>
          <w:bCs/>
          <w:spacing w:val="-20"/>
          <w:sz w:val="28"/>
          <w:szCs w:val="22"/>
        </w:rPr>
        <w:t>通所交通費助成</w:t>
      </w:r>
      <w:r w:rsidRPr="006403AE">
        <w:rPr>
          <w:rFonts w:hint="eastAsia"/>
          <w:b/>
          <w:bCs/>
          <w:spacing w:val="-20"/>
          <w:sz w:val="28"/>
          <w:szCs w:val="22"/>
        </w:rPr>
        <w:t xml:space="preserve"> </w:t>
      </w:r>
      <w:r w:rsidR="00FE3DA2" w:rsidRPr="006403AE">
        <w:rPr>
          <w:rFonts w:hint="eastAsia"/>
          <w:b/>
          <w:bCs/>
          <w:spacing w:val="-20"/>
          <w:sz w:val="28"/>
          <w:szCs w:val="22"/>
        </w:rPr>
        <w:t>対象者回答票</w:t>
      </w:r>
    </w:p>
    <w:p w14:paraId="2C38AE74" w14:textId="77777777" w:rsidR="0044431C" w:rsidRDefault="0044431C" w:rsidP="0044431C">
      <w:pPr>
        <w:adjustRightInd/>
        <w:spacing w:line="258" w:lineRule="exact"/>
        <w:rPr>
          <w:spacing w:val="-20"/>
        </w:rPr>
      </w:pPr>
    </w:p>
    <w:p w14:paraId="158968B1" w14:textId="77777777" w:rsidR="0044431C" w:rsidRPr="00C02958" w:rsidRDefault="0044431C" w:rsidP="0044431C">
      <w:pPr>
        <w:rPr>
          <w:sz w:val="24"/>
          <w:szCs w:val="24"/>
        </w:rPr>
      </w:pPr>
      <w:r w:rsidRPr="00C02958">
        <w:rPr>
          <w:rFonts w:hint="eastAsia"/>
          <w:sz w:val="24"/>
          <w:szCs w:val="24"/>
        </w:rPr>
        <w:t>１　本回答票に関する連絡先</w:t>
      </w:r>
    </w:p>
    <w:tbl>
      <w:tblPr>
        <w:tblStyle w:val="a7"/>
        <w:tblW w:w="8931" w:type="dxa"/>
        <w:jc w:val="center"/>
        <w:tblLook w:val="04A0" w:firstRow="1" w:lastRow="0" w:firstColumn="1" w:lastColumn="0" w:noHBand="0" w:noVBand="1"/>
      </w:tblPr>
      <w:tblGrid>
        <w:gridCol w:w="1560"/>
        <w:gridCol w:w="7371"/>
      </w:tblGrid>
      <w:tr w:rsidR="0044431C" w14:paraId="1035069C" w14:textId="77777777" w:rsidTr="00052397">
        <w:trPr>
          <w:trHeight w:val="529"/>
          <w:jc w:val="center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14:paraId="53820BE4" w14:textId="77777777" w:rsidR="0044431C" w:rsidRDefault="0044431C" w:rsidP="0044431C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371" w:type="dxa"/>
          </w:tcPr>
          <w:p w14:paraId="3F0F0F82" w14:textId="77777777" w:rsidR="0044431C" w:rsidRDefault="0044431C" w:rsidP="0044431C"/>
          <w:p w14:paraId="3FD2B45C" w14:textId="77777777" w:rsidR="00884600" w:rsidRDefault="00884600" w:rsidP="0044431C"/>
          <w:p w14:paraId="115E07DD" w14:textId="77777777" w:rsidR="00884600" w:rsidRDefault="00884600" w:rsidP="0044431C"/>
          <w:p w14:paraId="5F6065FA" w14:textId="77777777" w:rsidR="00884600" w:rsidRDefault="00884600" w:rsidP="0044431C"/>
        </w:tc>
      </w:tr>
      <w:tr w:rsidR="0044431C" w14:paraId="3479F949" w14:textId="77777777" w:rsidTr="00052397">
        <w:trPr>
          <w:trHeight w:val="564"/>
          <w:jc w:val="center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14:paraId="5D4B3988" w14:textId="77777777" w:rsidR="0044431C" w:rsidRDefault="0044431C" w:rsidP="0044431C">
            <w:pPr>
              <w:jc w:val="center"/>
            </w:pPr>
            <w:r>
              <w:rPr>
                <w:rFonts w:hint="eastAsia"/>
              </w:rPr>
              <w:t>担当者</w:t>
            </w:r>
            <w:r w:rsidR="00D73144">
              <w:rPr>
                <w:rFonts w:hint="eastAsia"/>
              </w:rPr>
              <w:t>名</w:t>
            </w:r>
          </w:p>
        </w:tc>
        <w:tc>
          <w:tcPr>
            <w:tcW w:w="7371" w:type="dxa"/>
          </w:tcPr>
          <w:p w14:paraId="29EAEC5A" w14:textId="77777777" w:rsidR="0044431C" w:rsidRDefault="0044431C" w:rsidP="0044431C"/>
        </w:tc>
      </w:tr>
      <w:tr w:rsidR="0044431C" w14:paraId="16800BF2" w14:textId="77777777" w:rsidTr="00052397">
        <w:trPr>
          <w:trHeight w:val="559"/>
          <w:jc w:val="center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14:paraId="465D2F06" w14:textId="77777777" w:rsidR="0044431C" w:rsidRDefault="0044431C" w:rsidP="0044431C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FE1DA48" w14:textId="77777777" w:rsidR="0044431C" w:rsidRDefault="0044431C" w:rsidP="0044431C"/>
        </w:tc>
      </w:tr>
      <w:tr w:rsidR="0044431C" w14:paraId="2FF09D77" w14:textId="77777777" w:rsidTr="00052397">
        <w:trPr>
          <w:trHeight w:val="559"/>
          <w:jc w:val="center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14:paraId="49570C45" w14:textId="77777777" w:rsidR="0044431C" w:rsidRDefault="0044431C" w:rsidP="0044431C">
            <w:pPr>
              <w:jc w:val="center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B7E863D" w14:textId="77777777" w:rsidR="0044431C" w:rsidRDefault="0044431C" w:rsidP="0044431C"/>
        </w:tc>
      </w:tr>
    </w:tbl>
    <w:p w14:paraId="3CD5A6C3" w14:textId="77777777" w:rsidR="00AD4E1F" w:rsidRDefault="00AD4E1F" w:rsidP="00AD4E1F">
      <w:pPr>
        <w:adjustRightInd/>
        <w:spacing w:line="258" w:lineRule="exact"/>
        <w:rPr>
          <w:spacing w:val="-20"/>
        </w:rPr>
      </w:pPr>
    </w:p>
    <w:p w14:paraId="6B6B5A15" w14:textId="77777777" w:rsidR="0044431C" w:rsidRDefault="0044431C" w:rsidP="00AD4E1F">
      <w:pPr>
        <w:adjustRightInd/>
        <w:spacing w:line="258" w:lineRule="exact"/>
        <w:rPr>
          <w:spacing w:val="-20"/>
        </w:rPr>
      </w:pPr>
    </w:p>
    <w:p w14:paraId="58E70A10" w14:textId="54959C34" w:rsidR="00052397" w:rsidRPr="00C02958" w:rsidRDefault="00C02958" w:rsidP="00C02958">
      <w:pPr>
        <w:adjustRightInd/>
        <w:spacing w:line="258" w:lineRule="exact"/>
        <w:rPr>
          <w:spacing w:val="-20"/>
          <w:sz w:val="24"/>
          <w:szCs w:val="24"/>
        </w:rPr>
      </w:pPr>
      <w:r>
        <w:rPr>
          <w:rFonts w:hint="eastAsia"/>
          <w:spacing w:val="-20"/>
          <w:sz w:val="24"/>
          <w:szCs w:val="24"/>
        </w:rPr>
        <w:t xml:space="preserve">２　</w:t>
      </w:r>
      <w:r w:rsidR="00323C1F" w:rsidRPr="00C02958">
        <w:rPr>
          <w:rFonts w:hint="eastAsia"/>
          <w:spacing w:val="-20"/>
          <w:sz w:val="24"/>
          <w:szCs w:val="24"/>
        </w:rPr>
        <w:t>助成対象者</w:t>
      </w:r>
      <w:r w:rsidR="00323C1F" w:rsidRPr="00C02958">
        <w:rPr>
          <w:spacing w:val="-20"/>
          <w:sz w:val="24"/>
          <w:szCs w:val="24"/>
        </w:rPr>
        <w:t>の有無（どちらかに</w:t>
      </w:r>
      <w:r w:rsidR="00323C1F" w:rsidRPr="00C02958">
        <w:rPr>
          <w:rFonts w:ascii="Segoe UI Symbol" w:hAnsi="Segoe UI Symbol" w:cs="Segoe UI Symbol"/>
          <w:spacing w:val="-20"/>
          <w:sz w:val="24"/>
          <w:szCs w:val="24"/>
        </w:rPr>
        <w:t>〇をつけてください）</w:t>
      </w:r>
    </w:p>
    <w:p w14:paraId="76890207" w14:textId="4C09C46C" w:rsidR="00C02958" w:rsidRDefault="00052397" w:rsidP="00052397">
      <w:pPr>
        <w:adjustRightInd/>
        <w:spacing w:line="258" w:lineRule="exact"/>
        <w:ind w:firstLineChars="800" w:firstLine="1616"/>
        <w:rPr>
          <w:spacing w:val="-20"/>
        </w:rPr>
      </w:pPr>
      <w:r>
        <w:rPr>
          <w:spacing w:val="-20"/>
        </w:rPr>
        <w:t xml:space="preserve">　　</w:t>
      </w:r>
      <w:r w:rsidR="00D73144">
        <w:rPr>
          <w:spacing w:val="-20"/>
        </w:rPr>
        <w:t xml:space="preserve">　　　　　　</w:t>
      </w:r>
    </w:p>
    <w:tbl>
      <w:tblPr>
        <w:tblStyle w:val="a7"/>
        <w:tblW w:w="0" w:type="auto"/>
        <w:tblInd w:w="1555" w:type="dxa"/>
        <w:tblLook w:val="04A0" w:firstRow="1" w:lastRow="0" w:firstColumn="1" w:lastColumn="0" w:noHBand="0" w:noVBand="1"/>
      </w:tblPr>
      <w:tblGrid>
        <w:gridCol w:w="3225"/>
        <w:gridCol w:w="3295"/>
      </w:tblGrid>
      <w:tr w:rsidR="00C02958" w14:paraId="2637A74E" w14:textId="77777777" w:rsidTr="00C02958">
        <w:trPr>
          <w:trHeight w:val="883"/>
        </w:trPr>
        <w:tc>
          <w:tcPr>
            <w:tcW w:w="3225" w:type="dxa"/>
            <w:vAlign w:val="center"/>
          </w:tcPr>
          <w:p w14:paraId="560B5E79" w14:textId="4B4FD08D" w:rsidR="00C02958" w:rsidRDefault="00C02958" w:rsidP="00C02958">
            <w:pPr>
              <w:adjustRightInd/>
              <w:spacing w:line="480" w:lineRule="auto"/>
              <w:jc w:val="center"/>
              <w:rPr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/>
                <w:b/>
                <w:bCs/>
                <w:spacing w:val="-20"/>
                <w:sz w:val="32"/>
                <w:szCs w:val="32"/>
              </w:rPr>
              <w:t>対象者あり</w:t>
            </w:r>
          </w:p>
        </w:tc>
        <w:tc>
          <w:tcPr>
            <w:tcW w:w="3295" w:type="dxa"/>
            <w:vAlign w:val="center"/>
          </w:tcPr>
          <w:p w14:paraId="0D34308F" w14:textId="56D88414" w:rsidR="00C02958" w:rsidRDefault="00C02958" w:rsidP="00C02958">
            <w:pPr>
              <w:adjustRightInd/>
              <w:spacing w:line="480" w:lineRule="auto"/>
              <w:jc w:val="center"/>
              <w:rPr>
                <w:b/>
                <w:bCs/>
                <w:spacing w:val="-20"/>
                <w:sz w:val="32"/>
                <w:szCs w:val="32"/>
              </w:rPr>
            </w:pPr>
            <w:r>
              <w:rPr>
                <w:rFonts w:hint="eastAsia"/>
                <w:b/>
                <w:bCs/>
                <w:spacing w:val="-20"/>
                <w:sz w:val="32"/>
                <w:szCs w:val="32"/>
              </w:rPr>
              <w:t>対象者なし</w:t>
            </w:r>
          </w:p>
        </w:tc>
      </w:tr>
    </w:tbl>
    <w:p w14:paraId="08627A63" w14:textId="77777777" w:rsidR="00323C1F" w:rsidRDefault="0044431C" w:rsidP="006403AE">
      <w:pPr>
        <w:adjustRightInd/>
        <w:spacing w:line="258" w:lineRule="exact"/>
        <w:rPr>
          <w:spacing w:val="-20"/>
        </w:rPr>
      </w:pPr>
      <w:r>
        <w:rPr>
          <w:spacing w:val="-20"/>
        </w:rPr>
        <w:t xml:space="preserve">　</w:t>
      </w:r>
    </w:p>
    <w:p w14:paraId="44FDE242" w14:textId="77777777" w:rsidR="00052397" w:rsidRDefault="00052397" w:rsidP="0044431C">
      <w:pPr>
        <w:adjustRightInd/>
        <w:spacing w:line="258" w:lineRule="exact"/>
        <w:ind w:left="360" w:firstLineChars="1600" w:firstLine="3232"/>
        <w:rPr>
          <w:spacing w:val="-20"/>
        </w:rPr>
      </w:pPr>
    </w:p>
    <w:p w14:paraId="5ADDE3F4" w14:textId="77777777" w:rsidR="00052397" w:rsidRDefault="00052397" w:rsidP="00323C1F">
      <w:pPr>
        <w:adjustRightInd/>
        <w:spacing w:line="258" w:lineRule="exact"/>
        <w:rPr>
          <w:spacing w:val="-20"/>
        </w:rPr>
      </w:pPr>
    </w:p>
    <w:p w14:paraId="0D7EE9A6" w14:textId="519F7B25" w:rsidR="00052397" w:rsidRPr="00C02958" w:rsidRDefault="00C02958" w:rsidP="00C02958">
      <w:pPr>
        <w:adjustRightInd/>
        <w:spacing w:line="258" w:lineRule="exact"/>
        <w:rPr>
          <w:spacing w:val="-20"/>
          <w:sz w:val="24"/>
          <w:szCs w:val="24"/>
        </w:rPr>
      </w:pPr>
      <w:r w:rsidRPr="00C02958">
        <w:rPr>
          <w:rFonts w:hint="eastAsia"/>
          <w:spacing w:val="-20"/>
          <w:sz w:val="24"/>
          <w:szCs w:val="24"/>
        </w:rPr>
        <w:t xml:space="preserve">３　</w:t>
      </w:r>
      <w:r w:rsidR="00323C1F" w:rsidRPr="00C02958">
        <w:rPr>
          <w:spacing w:val="-20"/>
          <w:sz w:val="24"/>
          <w:szCs w:val="24"/>
        </w:rPr>
        <w:t>助成対象</w:t>
      </w:r>
      <w:r w:rsidR="00D73144" w:rsidRPr="00C02958">
        <w:rPr>
          <w:spacing w:val="-20"/>
          <w:sz w:val="24"/>
          <w:szCs w:val="24"/>
        </w:rPr>
        <w:t>者</w:t>
      </w:r>
      <w:r w:rsidR="00052397" w:rsidRPr="00C02958">
        <w:rPr>
          <w:rFonts w:hint="eastAsia"/>
          <w:spacing w:val="-20"/>
          <w:sz w:val="24"/>
          <w:szCs w:val="24"/>
        </w:rPr>
        <w:t>の名前・生年月日</w:t>
      </w:r>
      <w:r w:rsidR="00AD4E1F" w:rsidRPr="00C02958">
        <w:rPr>
          <w:rFonts w:hint="eastAsia"/>
          <w:spacing w:val="-20"/>
          <w:sz w:val="24"/>
          <w:szCs w:val="24"/>
        </w:rPr>
        <w:t>を記入してくださ</w:t>
      </w:r>
      <w:r w:rsidR="0044431C" w:rsidRPr="00C02958">
        <w:rPr>
          <w:rFonts w:hint="eastAsia"/>
          <w:spacing w:val="-20"/>
          <w:sz w:val="24"/>
          <w:szCs w:val="24"/>
        </w:rPr>
        <w:t>い（対象者なしの場合は記入不要です）</w:t>
      </w:r>
    </w:p>
    <w:p w14:paraId="58D64F42" w14:textId="77777777" w:rsidR="00AD4E1F" w:rsidRPr="00052397" w:rsidRDefault="00AD4E1F" w:rsidP="00052397">
      <w:pPr>
        <w:adjustRightInd/>
        <w:spacing w:line="258" w:lineRule="exact"/>
        <w:rPr>
          <w:spacing w:val="-20"/>
        </w:rPr>
      </w:pPr>
      <w:r w:rsidRPr="00052397">
        <w:rPr>
          <w:rFonts w:cs="Times New Roman"/>
          <w:spacing w:val="-14"/>
        </w:rPr>
        <w:t xml:space="preserve">                   </w:t>
      </w:r>
      <w:r w:rsidRPr="00052397">
        <w:rPr>
          <w:rFonts w:cs="Times New Roman" w:hint="eastAsia"/>
          <w:spacing w:val="-14"/>
        </w:rPr>
        <w:t xml:space="preserve">　　　　　　　　　</w:t>
      </w:r>
      <w:r w:rsidRPr="00052397">
        <w:rPr>
          <w:rFonts w:cs="Times New Roman"/>
          <w:spacing w:val="-14"/>
        </w:rPr>
        <w:t xml:space="preserve">      </w:t>
      </w:r>
    </w:p>
    <w:tbl>
      <w:tblPr>
        <w:tblW w:w="9398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"/>
        <w:gridCol w:w="381"/>
        <w:gridCol w:w="2601"/>
        <w:gridCol w:w="2551"/>
        <w:gridCol w:w="1985"/>
        <w:gridCol w:w="1859"/>
      </w:tblGrid>
      <w:tr w:rsidR="00D73144" w14:paraId="5B3B5B53" w14:textId="77777777" w:rsidTr="00CB0072">
        <w:trPr>
          <w:trHeight w:val="508"/>
        </w:trPr>
        <w:tc>
          <w:tcPr>
            <w:tcW w:w="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0AB7B8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3DAEE11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78FE9455" w14:textId="77777777" w:rsidR="00D73144" w:rsidRP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氏　　　名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598D84A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フリガナ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527CE2C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生年月日</w:t>
            </w:r>
          </w:p>
          <w:p w14:paraId="031D21F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0FAD9CA3" w14:textId="77777777" w:rsidR="00D73144" w:rsidRDefault="00D73144" w:rsidP="00FE3DA2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備考</w:t>
            </w:r>
          </w:p>
          <w:p w14:paraId="125ED5C3" w14:textId="77777777" w:rsidR="00D73144" w:rsidRDefault="00D73144" w:rsidP="00FE3DA2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79C48A20" w14:textId="77777777" w:rsidTr="00CB0072">
        <w:trPr>
          <w:trHeight w:val="604"/>
        </w:trPr>
        <w:tc>
          <w:tcPr>
            <w:tcW w:w="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2B75E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  <w:spacing w:val="-20"/>
              </w:rPr>
              <w:t>例</w:t>
            </w:r>
          </w:p>
          <w:p w14:paraId="1157680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3E9C1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cs="Times New Roman" w:hint="eastAsia"/>
                <w:spacing w:val="-6"/>
              </w:rPr>
              <w:t>田辺　たろう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F756D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cs="Times New Roman" w:hint="eastAsia"/>
                <w:spacing w:val="-6"/>
              </w:rPr>
              <w:t>タナベ　タロウ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CAE47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cs="Times New Roman" w:hint="eastAsia"/>
                <w:spacing w:val="-6"/>
              </w:rPr>
              <w:t>H2.3.4</w:t>
            </w:r>
          </w:p>
          <w:p w14:paraId="62ACC20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9CD4AC" w14:textId="77777777" w:rsidR="00D73144" w:rsidRDefault="00D73144" w:rsidP="00AD4E1F">
            <w:pPr>
              <w:suppressAutoHyphens/>
              <w:kinsoku w:val="0"/>
              <w:autoSpaceDE w:val="0"/>
              <w:autoSpaceDN w:val="0"/>
              <w:spacing w:line="258" w:lineRule="exact"/>
              <w:jc w:val="center"/>
              <w:rPr>
                <w:rFonts w:ascii="ＭＳ 明朝" w:cs="Times New Roman"/>
                <w:spacing w:val="-6"/>
              </w:rPr>
            </w:pPr>
          </w:p>
          <w:p w14:paraId="5397988F" w14:textId="77777777" w:rsidR="00D73144" w:rsidRDefault="00D73144" w:rsidP="00AD4E1F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center"/>
              <w:rPr>
                <w:rFonts w:ascii="ＭＳ 明朝" w:cs="Times New Roman"/>
                <w:spacing w:val="-6"/>
              </w:rPr>
            </w:pPr>
          </w:p>
        </w:tc>
      </w:tr>
      <w:tr w:rsidR="00D73144" w14:paraId="17B34152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F3E83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  <w:spacing w:val="-20"/>
              </w:rPr>
              <w:t>１</w:t>
            </w:r>
          </w:p>
          <w:p w14:paraId="3F20196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4D7AC68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1F018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8AAC1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F9384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2FF1365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BF72B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2A0A3A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0D602310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DD9FC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hint="eastAsia"/>
                <w:spacing w:val="-20"/>
              </w:rPr>
              <w:t>２</w:t>
            </w:r>
          </w:p>
          <w:p w14:paraId="1B48AAC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4DCD7C2C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18DE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4EDD8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950D0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3A21E45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40CD4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6E10963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4BD4748C" w14:textId="77777777" w:rsidTr="00CB0072">
        <w:trPr>
          <w:trHeight w:val="777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2DD72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３</w:t>
            </w:r>
          </w:p>
          <w:p w14:paraId="45A4ECA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6317C6E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36EFB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96871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C82CE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2F6F8DA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9B3E6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0FB5C85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741EE4F5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87F3C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４</w:t>
            </w:r>
          </w:p>
          <w:p w14:paraId="6A9F053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198ABA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FD41B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CED7A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3326A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5D5E0B7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EA9C6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27E58B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49A5BC36" w14:textId="77777777" w:rsidTr="00CB0072">
        <w:trPr>
          <w:trHeight w:val="777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4281E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５</w:t>
            </w:r>
          </w:p>
          <w:p w14:paraId="727ED20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064C8FE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39EC8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4334062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DD03D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E8809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0C99A02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A2EC8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115A20B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EB6D38" w14:paraId="14DA9A99" w14:textId="77777777" w:rsidTr="00EB6D38">
        <w:trPr>
          <w:trHeight w:val="508"/>
        </w:trPr>
        <w:tc>
          <w:tcPr>
            <w:tcW w:w="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6323224" w14:textId="77777777" w:rsidR="00EB6D38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7EBA76B3" w14:textId="77777777" w:rsidR="00EB6D38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5268B952" w14:textId="77777777" w:rsidR="00EB6D38" w:rsidRPr="00D73144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氏　　　名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169A6837" w14:textId="77777777" w:rsidR="00EB6D38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フリガナ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C9CCF43" w14:textId="77777777" w:rsidR="00EB6D38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生年月日</w:t>
            </w:r>
          </w:p>
          <w:p w14:paraId="66C8098A" w14:textId="77777777" w:rsidR="00EB6D38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2322E8EC" w14:textId="77777777" w:rsidR="00EB6D38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備考</w:t>
            </w:r>
          </w:p>
          <w:p w14:paraId="0D4E6DE5" w14:textId="77777777" w:rsidR="00EB6D38" w:rsidRDefault="00EB6D38" w:rsidP="00EB6D38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290F8ED4" w14:textId="77777777" w:rsidTr="00CB0072">
        <w:trPr>
          <w:trHeight w:val="777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69A01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６</w:t>
            </w:r>
          </w:p>
          <w:p w14:paraId="6C2FA19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A580FA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5C564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65A91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14E16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16E9A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3F43AD96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E733F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７</w:t>
            </w:r>
          </w:p>
          <w:p w14:paraId="44C108C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3C7AC52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E9997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38B07A1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4794D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271FC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25FAFD4C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D4049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68C095E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5BBE1597" w14:textId="77777777" w:rsidTr="00CB0072">
        <w:trPr>
          <w:trHeight w:val="777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67383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８</w:t>
            </w:r>
          </w:p>
          <w:p w14:paraId="6CE3B4CC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  <w:p w14:paraId="769BDFC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E3F3C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480D406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6CF1C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84663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5F53112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C684C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2ADF835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1F57BA3F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4F272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９</w:t>
            </w:r>
          </w:p>
          <w:p w14:paraId="459E198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5D46FEE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ADC51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6F407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094D7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EE344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353B3E3E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90B68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</w:t>
            </w:r>
          </w:p>
          <w:p w14:paraId="61B69F3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０</w:t>
            </w:r>
          </w:p>
          <w:p w14:paraId="360638A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B913D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023A4A5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439AE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9AE7A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6B546E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6D30C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2EF62D7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578AC449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CFAEB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１１</w:t>
            </w:r>
          </w:p>
          <w:p w14:paraId="066E3BF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FEF68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45632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FA9B0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1A21AC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6DB3E905" w14:textId="77777777" w:rsidTr="00CB0072">
        <w:trPr>
          <w:trHeight w:val="777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9907A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</w:t>
            </w:r>
          </w:p>
          <w:p w14:paraId="66C7510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</w:t>
            </w:r>
          </w:p>
          <w:p w14:paraId="077D798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ACF80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B319C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F0B1D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E3A16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2413C0F4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FF67A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１３</w:t>
            </w:r>
          </w:p>
          <w:p w14:paraId="4637DE1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50C8B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30E79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30DD1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E9EFB1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6ADBE61E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E266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１４</w:t>
            </w:r>
          </w:p>
          <w:p w14:paraId="7975495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8B605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FC3D2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C1EC0F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89E9D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123E8F8E" w14:textId="77777777" w:rsidTr="00CB0072">
        <w:trPr>
          <w:trHeight w:val="762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17FC0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１５</w:t>
            </w:r>
          </w:p>
          <w:p w14:paraId="602C0DA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15991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9EC8C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88F6F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786EC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78EC7356" w14:textId="77777777" w:rsidTr="00CB0072">
        <w:trPr>
          <w:trHeight w:val="777"/>
        </w:trPr>
        <w:tc>
          <w:tcPr>
            <w:tcW w:w="40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15E41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１６</w:t>
            </w:r>
          </w:p>
          <w:p w14:paraId="33DC5EB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2943F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21B6F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7435AE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3C574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25641777" w14:textId="77777777" w:rsidTr="00CB0072">
        <w:trPr>
          <w:gridBefore w:val="1"/>
          <w:wBefore w:w="21" w:type="dxa"/>
          <w:trHeight w:val="762"/>
        </w:trPr>
        <w:tc>
          <w:tcPr>
            <w:tcW w:w="3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11ADE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１７</w:t>
            </w:r>
          </w:p>
          <w:p w14:paraId="1B48E33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417139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A1730C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C756F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5F559C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43DD47C3" w14:textId="77777777" w:rsidTr="00CB0072">
        <w:trPr>
          <w:gridBefore w:val="1"/>
          <w:wBefore w:w="21" w:type="dxa"/>
          <w:trHeight w:val="762"/>
        </w:trPr>
        <w:tc>
          <w:tcPr>
            <w:tcW w:w="3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E5094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</w:t>
            </w:r>
          </w:p>
          <w:p w14:paraId="6CA087A2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８</w:t>
            </w:r>
          </w:p>
          <w:p w14:paraId="65803235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130BE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BB441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2F737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6E19B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7E4BAC33" w14:textId="77777777" w:rsidTr="00CB0072">
        <w:trPr>
          <w:gridBefore w:val="1"/>
          <w:wBefore w:w="21" w:type="dxa"/>
          <w:trHeight w:val="762"/>
        </w:trPr>
        <w:tc>
          <w:tcPr>
            <w:tcW w:w="3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16EC38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１９</w:t>
            </w:r>
          </w:p>
          <w:p w14:paraId="5970D4CB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A04F4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0E4757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D3815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15AAF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D73144" w14:paraId="56212CF9" w14:textId="77777777" w:rsidTr="00CB0072">
        <w:trPr>
          <w:gridBefore w:val="1"/>
          <w:wBefore w:w="21" w:type="dxa"/>
          <w:trHeight w:val="762"/>
        </w:trPr>
        <w:tc>
          <w:tcPr>
            <w:tcW w:w="3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1A19D6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</w:t>
            </w:r>
          </w:p>
          <w:p w14:paraId="5C5E0394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０</w:t>
            </w:r>
          </w:p>
          <w:p w14:paraId="1DBC20A1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3C8E7D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332EA0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90621A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105F33" w14:textId="77777777" w:rsidR="00D73144" w:rsidRDefault="00D73144" w:rsidP="0044431C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</w:tbl>
    <w:p w14:paraId="51C739A0" w14:textId="77777777" w:rsidR="00FA5567" w:rsidRDefault="00FA5567" w:rsidP="00FE3DA2">
      <w:pPr>
        <w:adjustRightInd/>
        <w:spacing w:line="258" w:lineRule="exact"/>
      </w:pPr>
    </w:p>
    <w:p w14:paraId="62FAA1EA" w14:textId="77777777" w:rsidR="000670D1" w:rsidRDefault="000670D1" w:rsidP="00FE3DA2">
      <w:pPr>
        <w:adjustRightInd/>
        <w:spacing w:line="258" w:lineRule="exact"/>
      </w:pPr>
    </w:p>
    <w:p w14:paraId="44227256" w14:textId="77777777" w:rsidR="00884600" w:rsidRDefault="00884600" w:rsidP="00FE3DA2">
      <w:pPr>
        <w:adjustRightInd/>
        <w:spacing w:line="258" w:lineRule="exact"/>
      </w:pPr>
    </w:p>
    <w:p w14:paraId="78892F65" w14:textId="77777777" w:rsidR="00884600" w:rsidRDefault="00884600" w:rsidP="00FE3DA2">
      <w:pPr>
        <w:adjustRightInd/>
        <w:spacing w:line="258" w:lineRule="exact"/>
      </w:pPr>
    </w:p>
    <w:tbl>
      <w:tblPr>
        <w:tblW w:w="9382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"/>
        <w:gridCol w:w="374"/>
        <w:gridCol w:w="2608"/>
        <w:gridCol w:w="2551"/>
        <w:gridCol w:w="1985"/>
        <w:gridCol w:w="1843"/>
      </w:tblGrid>
      <w:tr w:rsidR="00167D13" w14:paraId="5D7CE2C6" w14:textId="77777777" w:rsidTr="00167D13">
        <w:trPr>
          <w:trHeight w:val="515"/>
        </w:trPr>
        <w:tc>
          <w:tcPr>
            <w:tcW w:w="3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1EC33F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  <w:p w14:paraId="1D91A74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77CC0D63" w14:textId="77777777" w:rsidR="00167D13" w:rsidRP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氏　　　名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6A2A75B0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フリガナ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F1E25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生年月日</w:t>
            </w:r>
          </w:p>
          <w:p w14:paraId="4F84F1A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 w:themeFill="accent6" w:themeFillTint="33"/>
          </w:tcPr>
          <w:p w14:paraId="3A38848A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備考</w:t>
            </w:r>
          </w:p>
          <w:p w14:paraId="2541844A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0F934036" w14:textId="77777777" w:rsidTr="00167D13">
        <w:trPr>
          <w:trHeight w:val="788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14A23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/>
                <w:spacing w:val="16"/>
              </w:rPr>
              <w:t>２</w:t>
            </w:r>
          </w:p>
          <w:p w14:paraId="01A0F5FA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  <w:r>
              <w:rPr>
                <w:rFonts w:ascii="ＭＳ 明朝" w:cs="Times New Roman"/>
                <w:spacing w:val="-6"/>
              </w:rPr>
              <w:t>１</w:t>
            </w:r>
          </w:p>
          <w:p w14:paraId="170915F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9B992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4ED03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96666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E385D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66E41817" w14:textId="77777777" w:rsidTr="00167D13">
        <w:trPr>
          <w:trHeight w:val="773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1311B0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２</w:t>
            </w:r>
          </w:p>
          <w:p w14:paraId="399A5E03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 w:hint="eastAsia"/>
                <w:spacing w:val="16"/>
              </w:rPr>
              <w:t>２</w:t>
            </w:r>
          </w:p>
          <w:p w14:paraId="72156118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3AC4EA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1EA10DC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99D9F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4CAB2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84FEF9B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A7FCBA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2097494F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02979CE8" w14:textId="77777777" w:rsidTr="00167D13">
        <w:trPr>
          <w:trHeight w:val="788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7D13A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</w:t>
            </w:r>
          </w:p>
          <w:p w14:paraId="7466E93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</w:t>
            </w:r>
          </w:p>
          <w:p w14:paraId="2B0CF79C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83EA6C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EC5076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B9CFE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6A013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23BDD0E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042F05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6F8CAB6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3CF00807" w14:textId="77777777" w:rsidTr="00167D13">
        <w:trPr>
          <w:trHeight w:val="773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6B1CB8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２</w:t>
            </w:r>
          </w:p>
          <w:p w14:paraId="6139674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16"/>
              </w:rPr>
            </w:pPr>
            <w:r>
              <w:rPr>
                <w:rFonts w:ascii="ＭＳ 明朝" w:cs="Times New Roman" w:hint="eastAsia"/>
                <w:spacing w:val="16"/>
              </w:rPr>
              <w:t>４</w:t>
            </w:r>
          </w:p>
          <w:p w14:paraId="723D0F7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8783A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D175E8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A50485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AB47D8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43C38AB3" w14:textId="77777777" w:rsidTr="00167D13">
        <w:trPr>
          <w:trHeight w:val="773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70D73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２５</w:t>
            </w:r>
          </w:p>
          <w:p w14:paraId="06FD880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57C0EB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0C90CB7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D98040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19D4B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3201620B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1B0E5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  <w:p w14:paraId="7B032C33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5F2A3A82" w14:textId="77777777" w:rsidTr="00167D13">
        <w:trPr>
          <w:trHeight w:val="773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ACDDB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２６</w:t>
            </w:r>
          </w:p>
          <w:p w14:paraId="65C212B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54C58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2ABE1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CB1700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3E400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1F4FE6EC" w14:textId="77777777" w:rsidTr="00167D13">
        <w:trPr>
          <w:trHeight w:val="788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136663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</w:t>
            </w:r>
          </w:p>
          <w:p w14:paraId="6D4BEA0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７</w:t>
            </w:r>
          </w:p>
          <w:p w14:paraId="145D4D4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6A950D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E5020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8B3BAD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7D4F1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24B01951" w14:textId="77777777" w:rsidTr="00167D13">
        <w:trPr>
          <w:trHeight w:val="773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5A9CBD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２８</w:t>
            </w:r>
          </w:p>
          <w:p w14:paraId="4A3BD08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BCC5E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0030F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6340AF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B541F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2C2FE4AA" w14:textId="77777777" w:rsidTr="00167D13">
        <w:trPr>
          <w:trHeight w:val="773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C7EC9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２</w:t>
            </w:r>
          </w:p>
          <w:p w14:paraId="1ACBAD6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９</w:t>
            </w:r>
          </w:p>
          <w:p w14:paraId="12C9094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7520F0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7D699C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495805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C2833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3E1E0BF4" w14:textId="77777777" w:rsidTr="00167D13">
        <w:trPr>
          <w:trHeight w:val="773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641CE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</w:t>
            </w:r>
          </w:p>
          <w:p w14:paraId="4FB4DCBF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０</w:t>
            </w:r>
          </w:p>
          <w:p w14:paraId="688572A3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8BBC9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CEE3D8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079A08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ACE01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64D3F5C9" w14:textId="77777777" w:rsidTr="00167D13">
        <w:trPr>
          <w:trHeight w:val="788"/>
        </w:trPr>
        <w:tc>
          <w:tcPr>
            <w:tcW w:w="3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BD66A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</w:t>
            </w:r>
          </w:p>
          <w:p w14:paraId="7A172A4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１</w:t>
            </w:r>
          </w:p>
          <w:p w14:paraId="65BD759A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557B60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6AD0F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DF6B5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250F9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065E4EDC" w14:textId="77777777" w:rsidTr="00167D13">
        <w:trPr>
          <w:gridBefore w:val="1"/>
          <w:wBefore w:w="21" w:type="dxa"/>
          <w:trHeight w:val="773"/>
        </w:trPr>
        <w:tc>
          <w:tcPr>
            <w:tcW w:w="3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89097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３２</w:t>
            </w:r>
          </w:p>
          <w:p w14:paraId="4E3C23B2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322FDD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632713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DECC0F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47323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25006DA1" w14:textId="77777777" w:rsidTr="00167D13">
        <w:trPr>
          <w:gridBefore w:val="1"/>
          <w:wBefore w:w="21" w:type="dxa"/>
          <w:trHeight w:val="773"/>
        </w:trPr>
        <w:tc>
          <w:tcPr>
            <w:tcW w:w="3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041075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</w:t>
            </w:r>
          </w:p>
          <w:p w14:paraId="15F83DBC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</w:t>
            </w:r>
          </w:p>
          <w:p w14:paraId="6F65180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58CB3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79002E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08C093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D0956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443BACD6" w14:textId="77777777" w:rsidTr="00167D13">
        <w:trPr>
          <w:gridBefore w:val="1"/>
          <w:wBefore w:w="21" w:type="dxa"/>
          <w:trHeight w:val="773"/>
        </w:trPr>
        <w:tc>
          <w:tcPr>
            <w:tcW w:w="3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7A91D5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</w:t>
            </w:r>
          </w:p>
          <w:p w14:paraId="253951C7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４</w:t>
            </w:r>
          </w:p>
          <w:p w14:paraId="2302F804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F1782F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9C8EE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22CFA5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84A85B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  <w:tr w:rsidR="00167D13" w14:paraId="56FBDB50" w14:textId="77777777" w:rsidTr="00167D13">
        <w:trPr>
          <w:gridBefore w:val="1"/>
          <w:wBefore w:w="21" w:type="dxa"/>
          <w:trHeight w:val="773"/>
        </w:trPr>
        <w:tc>
          <w:tcPr>
            <w:tcW w:w="3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62584C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３</w:t>
            </w:r>
          </w:p>
          <w:p w14:paraId="17E22B30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  <w:r>
              <w:rPr>
                <w:spacing w:val="-20"/>
              </w:rPr>
              <w:t>５</w:t>
            </w:r>
          </w:p>
          <w:p w14:paraId="5A9F802A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spacing w:val="-20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04C026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4C3311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4FF508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781649" w14:textId="77777777" w:rsidR="00167D13" w:rsidRDefault="00167D13" w:rsidP="00884600">
            <w:pPr>
              <w:suppressAutoHyphens/>
              <w:kinsoku w:val="0"/>
              <w:wordWrap w:val="0"/>
              <w:autoSpaceDE w:val="0"/>
              <w:autoSpaceDN w:val="0"/>
              <w:spacing w:line="258" w:lineRule="exact"/>
              <w:jc w:val="left"/>
              <w:rPr>
                <w:rFonts w:ascii="ＭＳ 明朝" w:cs="Times New Roman"/>
                <w:spacing w:val="-6"/>
              </w:rPr>
            </w:pPr>
          </w:p>
        </w:tc>
      </w:tr>
    </w:tbl>
    <w:p w14:paraId="17198261" w14:textId="77777777" w:rsidR="00884600" w:rsidRDefault="00884600" w:rsidP="00FE3DA2">
      <w:pPr>
        <w:adjustRightInd/>
        <w:spacing w:line="258" w:lineRule="exact"/>
      </w:pPr>
    </w:p>
    <w:p w14:paraId="48AB6F72" w14:textId="77777777" w:rsidR="00884600" w:rsidRDefault="00F439C9" w:rsidP="00FE3DA2">
      <w:pPr>
        <w:adjustRightInd/>
        <w:spacing w:line="258" w:lineRule="exact"/>
      </w:pPr>
      <w:r>
        <w:t>ご協力ありがとうございました。</w:t>
      </w:r>
    </w:p>
    <w:p w14:paraId="73DF48B2" w14:textId="77777777" w:rsidR="000670D1" w:rsidRDefault="000670D1" w:rsidP="00FE3DA2">
      <w:pPr>
        <w:adjustRightInd/>
        <w:spacing w:line="258" w:lineRule="exact"/>
      </w:pPr>
    </w:p>
    <w:sectPr w:rsidR="000670D1" w:rsidSect="00AD4E1F">
      <w:footerReference w:type="default" r:id="rId7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257" w:charSpace="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2DDE0" w14:textId="77777777" w:rsidR="00EB6D38" w:rsidRDefault="00EB6D38" w:rsidP="00AD4E1F">
      <w:r>
        <w:separator/>
      </w:r>
    </w:p>
  </w:endnote>
  <w:endnote w:type="continuationSeparator" w:id="0">
    <w:p w14:paraId="442B59DD" w14:textId="77777777" w:rsidR="00EB6D38" w:rsidRDefault="00EB6D38" w:rsidP="00AD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83D695" w14:textId="77777777" w:rsidR="00EB6D38" w:rsidRDefault="00EB6D38">
    <w:pPr>
      <w:framePr w:wrap="auto" w:vAnchor="text" w:hAnchor="margin" w:xAlign="center" w:y="1"/>
      <w:adjustRightInd/>
      <w:jc w:val="center"/>
      <w:rPr>
        <w:rFonts w:ascii="ＭＳ 明朝" w:cs="Times New Roman"/>
        <w:spacing w:val="16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261F9A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02181" w14:textId="77777777" w:rsidR="00EB6D38" w:rsidRDefault="00EB6D38" w:rsidP="00AD4E1F">
      <w:r>
        <w:separator/>
      </w:r>
    </w:p>
  </w:footnote>
  <w:footnote w:type="continuationSeparator" w:id="0">
    <w:p w14:paraId="47E9E67F" w14:textId="77777777" w:rsidR="00EB6D38" w:rsidRDefault="00EB6D38" w:rsidP="00AD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6002A"/>
    <w:multiLevelType w:val="hybridMultilevel"/>
    <w:tmpl w:val="67EADCFE"/>
    <w:lvl w:ilvl="0" w:tplc="6442D608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672F6E"/>
    <w:multiLevelType w:val="hybridMultilevel"/>
    <w:tmpl w:val="28D4D24C"/>
    <w:lvl w:ilvl="0" w:tplc="7E889F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9F21D8"/>
    <w:multiLevelType w:val="multilevel"/>
    <w:tmpl w:val="2822288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</w:lvl>
    <w:lvl w:ilvl="1" w:tentative="1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</w:lvl>
    <w:lvl w:ilvl="2" w:tentative="1">
      <w:start w:val="1"/>
      <w:numFmt w:val="decimal"/>
      <w:lvlText w:val="%3."/>
      <w:lvlJc w:val="left"/>
      <w:pPr>
        <w:tabs>
          <w:tab w:val="num" w:pos="1680"/>
        </w:tabs>
        <w:ind w:left="1680" w:hanging="36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entative="1">
      <w:start w:val="1"/>
      <w:numFmt w:val="decimal"/>
      <w:lvlText w:val="%5."/>
      <w:lvlJc w:val="left"/>
      <w:pPr>
        <w:tabs>
          <w:tab w:val="num" w:pos="3120"/>
        </w:tabs>
        <w:ind w:left="3120" w:hanging="360"/>
      </w:pPr>
    </w:lvl>
    <w:lvl w:ilvl="5" w:tentative="1">
      <w:start w:val="1"/>
      <w:numFmt w:val="decimal"/>
      <w:lvlText w:val="%6."/>
      <w:lvlJc w:val="left"/>
      <w:pPr>
        <w:tabs>
          <w:tab w:val="num" w:pos="3840"/>
        </w:tabs>
        <w:ind w:left="3840" w:hanging="360"/>
      </w:pPr>
    </w:lvl>
    <w:lvl w:ilvl="6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entative="1">
      <w:start w:val="1"/>
      <w:numFmt w:val="decimal"/>
      <w:lvlText w:val="%8."/>
      <w:lvlJc w:val="left"/>
      <w:pPr>
        <w:tabs>
          <w:tab w:val="num" w:pos="5280"/>
        </w:tabs>
        <w:ind w:left="5280" w:hanging="360"/>
      </w:pPr>
    </w:lvl>
    <w:lvl w:ilvl="8" w:tentative="1">
      <w:start w:val="1"/>
      <w:numFmt w:val="decimal"/>
      <w:lvlText w:val="%9."/>
      <w:lvlJc w:val="left"/>
      <w:pPr>
        <w:tabs>
          <w:tab w:val="num" w:pos="6000"/>
        </w:tabs>
        <w:ind w:left="60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6C"/>
    <w:rsid w:val="00052397"/>
    <w:rsid w:val="000670D1"/>
    <w:rsid w:val="000D38DA"/>
    <w:rsid w:val="00167D13"/>
    <w:rsid w:val="00261F9A"/>
    <w:rsid w:val="002D69A5"/>
    <w:rsid w:val="00323C1F"/>
    <w:rsid w:val="0044431C"/>
    <w:rsid w:val="005604D2"/>
    <w:rsid w:val="005D5536"/>
    <w:rsid w:val="006403AE"/>
    <w:rsid w:val="00643CBB"/>
    <w:rsid w:val="00823BD5"/>
    <w:rsid w:val="00884600"/>
    <w:rsid w:val="00AD4E1F"/>
    <w:rsid w:val="00B67714"/>
    <w:rsid w:val="00C02958"/>
    <w:rsid w:val="00CB0072"/>
    <w:rsid w:val="00D73144"/>
    <w:rsid w:val="00EB6D38"/>
    <w:rsid w:val="00F1246C"/>
    <w:rsid w:val="00F439C9"/>
    <w:rsid w:val="00FA5567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3E7F27"/>
  <w15:chartTrackingRefBased/>
  <w15:docId w15:val="{D4827AC3-EE6C-4A1D-BAE6-C0372DCA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E1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E1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AD4E1F"/>
  </w:style>
  <w:style w:type="paragraph" w:styleId="a5">
    <w:name w:val="footer"/>
    <w:basedOn w:val="a"/>
    <w:link w:val="a6"/>
    <w:uiPriority w:val="99"/>
    <w:unhideWhenUsed/>
    <w:rsid w:val="00AD4E1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AD4E1F"/>
  </w:style>
  <w:style w:type="table" w:styleId="a7">
    <w:name w:val="Table Grid"/>
    <w:basedOn w:val="a1"/>
    <w:uiPriority w:val="59"/>
    <w:rsid w:val="0032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3C1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731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314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6F55688D.dotm</Template>
  <TotalTime>116</TotalTime>
  <Pages>3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13</cp:revision>
  <cp:lastPrinted>2026-07-03T06:11:00Z</cp:lastPrinted>
  <dcterms:created xsi:type="dcterms:W3CDTF">2026-07-01T08:50:00Z</dcterms:created>
  <dcterms:modified xsi:type="dcterms:W3CDTF">2026-07-09T05:15:00Z</dcterms:modified>
</cp:coreProperties>
</file>